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76E0" w14:textId="77777777" w:rsidR="002E0111" w:rsidRPr="00054E7A" w:rsidRDefault="00CB357E" w:rsidP="002E0111">
      <w:pPr>
        <w:pStyle w:val="GraphicAnchor"/>
      </w:pPr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642BC3A2" wp14:editId="7DFD0C38">
                <wp:simplePos x="0" y="0"/>
                <wp:positionH relativeFrom="page">
                  <wp:posOffset>0</wp:posOffset>
                </wp:positionH>
                <wp:positionV relativeFrom="paragraph">
                  <wp:posOffset>1774190</wp:posOffset>
                </wp:positionV>
                <wp:extent cx="2670810" cy="10106660"/>
                <wp:effectExtent l="0" t="0" r="0" b="8890"/>
                <wp:wrapNone/>
                <wp:docPr id="94" name="Group 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0810" cy="10106660"/>
                          <a:chOff x="0" y="3114675"/>
                          <a:chExt cx="2668270" cy="10103485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6219825"/>
                            <a:ext cx="2668270" cy="3912235"/>
                            <a:chOff x="0" y="0"/>
                            <a:chExt cx="2668814" cy="3912326"/>
                          </a:xfrm>
                          <a:solidFill>
                            <a:schemeClr val="accent1"/>
                          </a:solidFill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1001486"/>
                              <a:ext cx="2665730" cy="2910840"/>
                              <a:chOff x="0" y="-110884"/>
                              <a:chExt cx="2665730" cy="2910855"/>
                            </a:xfrm>
                            <a:grpFill/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-110884"/>
                                <a:ext cx="2665730" cy="19050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riangle 8"/>
                            <wps:cNvSpPr/>
                            <wps:spPr>
                              <a:xfrm rot="10800000">
                                <a:off x="0" y="1794131"/>
                                <a:ext cx="2665730" cy="1005840"/>
                              </a:xfrm>
                              <a:prstGeom prst="triangl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0" name="Right Triangle 10"/>
                          <wps:cNvSpPr/>
                          <wps:spPr>
                            <a:xfrm>
                              <a:off x="0" y="0"/>
                              <a:ext cx="1333500" cy="1005840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ight Triangle 11"/>
                          <wps:cNvSpPr/>
                          <wps:spPr>
                            <a:xfrm flipH="1">
                              <a:off x="1335314" y="0"/>
                              <a:ext cx="1333500" cy="1005840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0" y="9305925"/>
                            <a:ext cx="2668270" cy="3912235"/>
                            <a:chOff x="0" y="0"/>
                            <a:chExt cx="2668814" cy="3912326"/>
                          </a:xfrm>
                          <a:solidFill>
                            <a:schemeClr val="accent1"/>
                          </a:solidFill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1001486"/>
                              <a:ext cx="2665730" cy="2910840"/>
                              <a:chOff x="0" y="-110884"/>
                              <a:chExt cx="2665730" cy="2910855"/>
                            </a:xfrm>
                            <a:grpFill/>
                          </wpg:grpSpPr>
                          <wps:wsp>
                            <wps:cNvPr id="21" name="Rectangle 21"/>
                            <wps:cNvSpPr/>
                            <wps:spPr>
                              <a:xfrm>
                                <a:off x="0" y="-110884"/>
                                <a:ext cx="2665730" cy="19050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Triangle 22"/>
                            <wps:cNvSpPr/>
                            <wps:spPr>
                              <a:xfrm rot="10800000">
                                <a:off x="0" y="1794131"/>
                                <a:ext cx="2665730" cy="1005840"/>
                              </a:xfrm>
                              <a:prstGeom prst="triangl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3" name="Right Triangle 23"/>
                          <wps:cNvSpPr/>
                          <wps:spPr>
                            <a:xfrm>
                              <a:off x="0" y="0"/>
                              <a:ext cx="1333500" cy="1005840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ight Triangle 24"/>
                          <wps:cNvSpPr/>
                          <wps:spPr>
                            <a:xfrm flipH="1">
                              <a:off x="1335314" y="0"/>
                              <a:ext cx="1333500" cy="1005840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8" name="Group 78"/>
                        <wpg:cNvGrpSpPr/>
                        <wpg:grpSpPr>
                          <a:xfrm>
                            <a:off x="0" y="3114675"/>
                            <a:ext cx="2665095" cy="3912235"/>
                            <a:chOff x="0" y="0"/>
                            <a:chExt cx="2665730" cy="3912326"/>
                          </a:xfrm>
                          <a:solidFill>
                            <a:schemeClr val="accent1"/>
                          </a:solidFill>
                        </wpg:grpSpPr>
                        <wpg:grpSp>
                          <wpg:cNvPr id="79" name="Group 79"/>
                          <wpg:cNvGrpSpPr/>
                          <wpg:grpSpPr>
                            <a:xfrm>
                              <a:off x="0" y="1001486"/>
                              <a:ext cx="2665730" cy="2910840"/>
                              <a:chOff x="0" y="-110884"/>
                              <a:chExt cx="2665730" cy="2910855"/>
                            </a:xfrm>
                            <a:grpFill/>
                          </wpg:grpSpPr>
                          <wps:wsp>
                            <wps:cNvPr id="81" name="Rectangle 81"/>
                            <wps:cNvSpPr/>
                            <wps:spPr>
                              <a:xfrm>
                                <a:off x="0" y="-110884"/>
                                <a:ext cx="2665730" cy="19050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Triangle 34"/>
                            <wps:cNvSpPr/>
                            <wps:spPr>
                              <a:xfrm rot="10800000">
                                <a:off x="0" y="1794131"/>
                                <a:ext cx="2665730" cy="1005840"/>
                              </a:xfrm>
                              <a:prstGeom prst="triangle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3" name="Right Triangle 83"/>
                          <wps:cNvSpPr/>
                          <wps:spPr>
                            <a:xfrm>
                              <a:off x="0" y="0"/>
                              <a:ext cx="1333500" cy="1005840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Right Triangle 87"/>
                          <wps:cNvSpPr/>
                          <wps:spPr>
                            <a:xfrm flipH="1">
                              <a:off x="1330728" y="0"/>
                              <a:ext cx="1333500" cy="1005840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D3F4B" id="Group 94" o:spid="_x0000_s1026" alt="&quot;&quot;" style="position:absolute;margin-left:0;margin-top:139.7pt;width:210.3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lUHaAUAAJs3AAAOAAAAZHJzL2Uyb0RvYy54bWzsW11vozgUfV9p/wPifRoMCV9qOqo62+5K&#10;o5mq7WqeXWISJMCs7Tbt/vq5tsGBNGmTrCaa2fqF4E/swz2+l2Pn9ONTVTqPhPGC1lMXnXiuQ+qM&#10;zop6PnX/vrv8ELsOF7ie4ZLWZOo+E+5+PPv9t9NlkxKfLmg5I8yBTmqeLpupuxCiSUcjni1IhfkJ&#10;bUgNhTllFRaQZPPRjOEl9F6VI9/zwtGSslnDaEY4h9xPutA9U/3nOcnE1zznRDjl1IWxCXVl6nov&#10;r6OzU5zOGW4WRdYOAx8wigoXNTzUdPUJC+w8sOJFV1WRMcppLk4yWo1onhcZUXOA2SBvbTZXjD40&#10;ai7zdDlvDEwA7RpOB3ebfXm8Ys1tc80AiWUzByxUSs7lKWeV/IVROk8KsmcDGXkSTgaZfhh5MQJk&#10;MyhDMIUwDFtUswVAv2oYIDQOo4lGPFv8YToIYz/qdRCMY1Vp1A1gNBiWSejhwvivmVPM4OG+69S4&#10;AhtTsDmQbqe09xxDHyWx3w51NdPeQIME+X5gJjOYqJl+f4oxGmuMZMvAD+XYzAxxymlZzC6LspR4&#10;K+MnFyVzHjGYLc4yUgvUtujV3BGYcIiLerREcW9YkOehcaza47QHyyQK2vfnJ8iLxwaAASwfEJTF&#10;4w3vf639ZPj6JacaCY1EzLz9aybfP6wZfEUL/t9ocbvADVFs4xKb1qyiDr0bWEtwPS+JE2nDUrUM&#10;c3jKgURbaTOY/UbsUOJNPE9h1zOMhnFxRWjlyJupy2AQMESc4sfPXGgb6qrI7BVUOC1rmVPTDjud&#10;AxB2Q1V34rkksl5Z35AciCQ5rZ6wxQplXb7AM6KNUw65G7NpoUxbdShr5/DuTN/otb71fNr6silR&#10;K7hp7L3d2LRQT6a1MI2roqZsUwel4Vau6ys7A5A0NBKlezp7BntgVPsP3mSXBbyPz5iLa8zAYYD9&#10;gxMUX+GSl3Q5dWl75zoLyv7dlC/rg8FCqesswQFNXf7PA2bEdcq/ajDlBI2BSY5QifEk8iHB+iX3&#10;/ZL6obqgsFggcLdNpm5lfVF2tzmj1TfwlefyqVCE6wyePXUzwbrEhdCOEbxtRs7PVTXwUg0Wn+vb&#10;JpOdS1Slvd09fcOsaY1SgD1/oR19Xtimritb1vT8QdC8UIa7wrXFG6h8JE5DTKI9xR0rNKXjtymt&#10;3z6sYdLitSUOHCOKkjEK1DK9ZXWE9XPSro7bGS7aISmoLcs3O0HL8l+b5Ss/fiTGywhVU/6mmC+E&#10;Y4gPBeB15FoELn9XZ94GOJ0bR0EQgB/sYuAdSM5ENwBLc/jQ2xbrWpr/2jSXtPrhATqCkGcztZUv&#10;fp3aTl4WzZ9dZNP6c+DzJJDfay8/dy3Vt7PVxu396Pydxe1Dj97KSNKxKp2hk2iSjqqtRJNo53uA&#10;FpEE3iT530g08tuur11BWkUlBwDzLkUaf+UDjEoDeftHdlam0RKQlWm0kKNlHSvTSPnr6DKNbxT9&#10;7mvJgaw3SW2FGoAIBCYrx26SXa0cq6TbHeXYYVh3hK85P+gioTWhBgreZL6c1ECTtUKNdefD3Ri7&#10;69LtZh3fnYOislGo8dWmsBVq9Da/XMTsBqvdYP1BG6xDj75FqInMDqkWaiCtnO8BesTg2E+3Y+KH&#10;4cRLJqsTMfucpVkdFzn+WZpoTcGC9KHAvEuhJt4g1EDe/pGdFWpsZGcju5/lPM1LoSbYJaZT56ns&#10;iRor1FihRkb9a6e99jo3NwzrjiDUxNuEGijY351boca6c+vOfxZ3vjrzPjwsF+9w8n3biRov8uGj&#10;0p6oMefR7Rar3WJ97SR836Ore/gHmNrXa/+tJv9i1k8rPTcl3X/qzr4DAAD//wMAUEsDBBQABgAI&#10;AAAAIQCcb2ft4QAAAAkBAAAPAAAAZHJzL2Rvd25yZXYueG1sTI9PS8NAFMTvgt9heYI3u5tY+ydm&#10;U0pRT6VgK0hv2+Q1Cc2+Ddltkn57nyc9DjPM/CZdjbYRPXa+dqQhmigQSLkraio1fB3enxYgfDBU&#10;mMYRarihh1V2f5eapHADfWK/D6XgEvKJ0VCF0CZS+rxCa/zEtUjsnV1nTWDZlbLozMDltpGxUjNp&#10;TU28UJkWNxXml/3VavgYzLB+jt767eW8uR0PL7vvbYRaPz6M61cQAcfwF4ZffEaHjJlO7kqFF40G&#10;PhI0xPPlFATb01jNQJw4t5hHCmSWyv8Psh8AAAD//wMAUEsBAi0AFAAGAAgAAAAhALaDOJL+AAAA&#10;4QEAABMAAAAAAAAAAAAAAAAAAAAAAFtDb250ZW50X1R5cGVzXS54bWxQSwECLQAUAAYACAAAACEA&#10;OP0h/9YAAACUAQAACwAAAAAAAAAAAAAAAAAvAQAAX3JlbHMvLnJlbHNQSwECLQAUAAYACAAAACEA&#10;lypVB2gFAACbNwAADgAAAAAAAAAAAAAAAAAuAgAAZHJzL2Uyb0RvYy54bWxQSwECLQAUAAYACAAA&#10;ACEAnG9n7eEAAAAJAQAADwAAAAAAAAAAAAAAAADCBwAAZHJzL2Rvd25yZXYueG1sUEsFBgAAAAAE&#10;AAQA8wAAANAIAAAAAA==&#10;">
                <v:group id="Group 12" o:spid="_x0000_s1027" style="position:absolute;top:62198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6" o:spid="_x0000_s102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7" o:spid="_x0000_s102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8" o:spid="_x0000_s103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NSnvAAAANoAAAAPAAAAZHJzL2Rvd25yZXYueG1sRE/JCsIw&#10;EL0L/kMYwZumLohWo4ggFDy5HDwOzdhWm0lporZ+vTkIHh9vX20aU4oX1a6wrGA0jEAQp1YXnCm4&#10;nPeDOQjnkTWWlklBSw42625nhbG2bz7S6+QzEULYxagg976KpXRpTgbd0FbEgbvZ2qAPsM6krvEd&#10;wk0px1E0kwYLDg05VrTLKX2cnkZBMp/e9WHctlNXJdfFJxpNTLFXqt9rtksQnhr/F//ciVYQtoYr&#10;4QbI9RcAAP//AwBQSwECLQAUAAYACAAAACEA2+H2y+4AAACFAQAAEwAAAAAAAAAAAAAAAAAAAAAA&#10;W0NvbnRlbnRfVHlwZXNdLnhtbFBLAQItABQABgAIAAAAIQBa9CxbvwAAABUBAAALAAAAAAAAAAAA&#10;AAAAAB8BAABfcmVscy8ucmVsc1BLAQItABQABgAIAAAAIQC/tNSnvAAAANoAAAAPAAAAAAAAAAAA&#10;AAAAAAcCAABkcnMvZG93bnJldi54bWxQSwUGAAAAAAMAAwC3AAAA8AIAAAAA&#10;" filled="f" stroked="f" strokeweight="1pt"/>
                  </v:group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Right Triangle 10" o:spid="_x0000_s103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<v:shape id="Right Triangle 11" o:spid="_x0000_s1032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</v:group>
                <v:group id="Group 19" o:spid="_x0000_s1033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Group 20" o:spid="_x0000_s1034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21" o:spid="_x0000_s1035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<v:shape id="Triangle 22" o:spid="_x0000_s1036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</v:group>
                  <v:shape id="Right Triangle 23" o:spid="_x0000_s1037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<v:shape id="Right Triangle 24" o:spid="_x0000_s1038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</v:group>
                <v:group id="Group 78" o:spid="_x0000_s1039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Group 79" o:spid="_x0000_s1040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rect id="Rectangle 81" o:spid="_x0000_s1041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<v:shape id="Triangle 34" o:spid="_x0000_s1042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</v:group>
                  <v:shape id="Right Triangle 83" o:spid="_x0000_s1043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<v:shape id="Right Triangle 87" o:spid="_x0000_s1044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</v:group>
                <w10:wrap anchorx="page"/>
              </v:group>
            </w:pict>
          </mc:Fallback>
        </mc:AlternateContent>
      </w:r>
      <w:r w:rsidRPr="00054E7A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6FCAAF89" wp14:editId="4DBD09E3">
                <wp:simplePos x="0" y="0"/>
                <wp:positionH relativeFrom="column">
                  <wp:posOffset>-273685</wp:posOffset>
                </wp:positionH>
                <wp:positionV relativeFrom="paragraph">
                  <wp:posOffset>-457200</wp:posOffset>
                </wp:positionV>
                <wp:extent cx="2670048" cy="3236976"/>
                <wp:effectExtent l="0" t="0" r="0" b="1905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0048" cy="3236976"/>
                        </a:xfrm>
                        <a:prstGeom prst="rect">
                          <a:avLst/>
                        </a:prstGeom>
                        <a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3B8031" id="Rectangle 2" o:spid="_x0000_s1026" alt="&quot;&quot;" style="position:absolute;margin-left:-21.55pt;margin-top:-36pt;width:210.25pt;height:254.9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r9Il/kAgAAeAYAAA4AAABkcnMvZTJvRG9jLnht&#10;bKxVUU/bMBB+n7T/YPl9JC2ljIoUVSAmJDYQMPHsOjax5Nje2W3Kfv3OdpIyhoY07SW1z3ff3X0+&#10;fz0927WabAV4ZU1FJwclJcJwWyvzVNHvD5efPlPiAzM109aIij4LT8+WHz+cdm4hpraxuhZAEMT4&#10;Recq2oTgFkXheSNa5g+sEwYPpYWWBdzCU1ED6xC91cW0LOdFZ6F2YLnwHq0X+ZAuE76UgocbKb0I&#10;RFcUawvpC+m7jt9iecoWT8Bco3hfBvuHKlqmDCYdoS5YYGQD6g+oVnGw3spwwG1bWCkVF6kH7GZS&#10;vurmvmFOpF6QHO9Gmvz/g+XftvfuFpCGzvmFx2XsYiehjb9YH9klsp5HssQuEI7G6fy4LGd4vRzP&#10;DqeH85PjeaSz2Ic78OGLsC2Ji4oC3kYiiW2vfciug0vMttbKXSqth3XfL97W+1ORmbywfNMKE/Jo&#10;gNAs4Fz6RjlPCSxEuxY11nFVT7BsHMuAE+lAmVxWvbEBhzSmT/MnzjWQLcPJYZwj6iQV7xtWi2ye&#10;HZVlP0Keha+2zubJ4WBHLkakCBu7HUG7RgXRMzamxohIQ6oB+B0ylibUBxCBN9EskaHeHuGHgz5w&#10;4E+b6Gts3Gemo6XYX3JahWed2tXmTkii6nitucn4/t7tP7aZ+v+9T9wlwH21PXZP4NvYucrcnYyh&#10;Ij3fsbDyb4Xl4DEiZbYmjMGtMhbeAtB4q33m7D+QlKmJLK1t/XwLBGwWD+/4pcJ7vGY+3DJAtUBd&#10;QQUMN/iR2nYVtf2KksbCz7fs0R/HGk8p6VB9Kup/bBgISvSVwed9MpnNolylzezoeIobeHmyfnli&#10;Nu25xTHFqcbq0jL6Bz0sJdj2EYVyFbPiETMcc1eUBxg25yGrIkotF6tVckOJcixcm3vHI3hkNU7w&#10;w+6RgesfdUA9+GYHpWKLV287+8ZIY1ebYKVKD3/Pa883yluSjl6Ko36+3Cev/R/G8hcAAAD//wMA&#10;UEsDBAoAAAAAAAAAIQAZuKKVWngHAFp4BwAUAAAAZHJzL21lZGlhL2ltYWdlMS5wbmeJUE5HDQoa&#10;CgAAAA1JSERSAAACgQAAAwoIBgAAAPpTnhcAAAABc1JHQgCuzhzpAAAACXBIWXMAABYlAAAWJQFJ&#10;UiTwAABAAElEQVR4AZTdR5NlSdGt4QIKDR+NplHWNNBgYMaAOUP+1/1fjDFjhhqgDC0brbW4+ezK&#10;t3oR30ku180iPdx9+XKP2HufHX2yqvpln/nMZ/71z3/+8xF5+ctf/sj8X//61zXPpsnLXvayS/vB&#10;B2esyP/HP/5xDbHHjx9fc/644bP/9re/XRzsv//979dcflg+tV796ldfXHL18YpXvOLy1xNbrWw5&#10;r3zlK6/a4WGIvvhaA12e+M71Qc51sutx47h2/Vfy3Q+9kdZbDRzmjergqT9553xrx5Xe3prjEJe3&#10;o375CLw9twaiX/tWf/DE3sLSSTgYcwNGLt8OOWL2hX9752+0Tra53rZ//XW/4BSvf7j2+09/+tOj&#10;v/71rxeWNuDw/v73v7/q61dO18/asutHDTixema3Rut5zWte8+hVr3oV6P/CyTPkxINbfnshz9xQ&#10;v/1pD8Sbt3Y4w3qbi8G1Z/I29pe//OXqwV7II/Sf//znp+vhw1N/bBx4SXtgrs/85nC0QYqZh+WD&#10;w2OEWV7xeghTvNz2U76xewuzYl9PnuLx1ke981fLfPtRi1SHLj9eWh4+ccO8a57vrM/Oh0NdOa6p&#10;uq4XzacmnjiLyZcnrmb9svn5iqmR1FO9wrqv2eXVhxo4DMLPh5uOSzxsdcphxxEOdiU/XhLeHHa5&#10;xfJfk/sfp19vZ53wYdnmcGq3Lusk5cfFNg8XT345rgMbx2LF4DenuVi1wq3Nl8hZ3uUIIzd/94WY&#10;67u51sFOqlk+DpiVeGHC8512OPVxZO89LUdP7RmtH/72mG0v4fI3Z8drnuycLy5524tY64+73K0R&#10;JjwOonbjctz7zPHgIOFPu1rLwXfWE28NYvbQ+4aUKw+me/fJyeSCPAGZAjWyVyMTJ+ZpRbMVMfdB&#10;VFNw2/RywN4aFhF/Fya+tLh5Es9eHDH+aoYtrxz+E5PvzA+3a2qOtwspb+fVPvnYifktW82N1X95&#10;6Xpjn3O2IbcatzBiPXTF+cytM1812I18cOrUp/z1seMsB0c4PsJOytm84lufT//uQXM9uA5GH7y0&#10;HD0ZJA555ivV4Wv/YNRJ4uJXSww2rtZ/xqvfS5wNU178tD6MMxY+HWc5tA8FNWAcAIvpFacXvX7l&#10;7vNbTfjWWw9nvWw4883FbZA+iDZufkvwJNVlm+uVVq+aXduTzzqrL7/+4qr3/NWl5WXDs7d+GDX0&#10;FD6MHJh6rO/89QUPV6/N4YnrB+NanbXCVOPkYIvJrz/8hK4H8/x89conn9Abu5z3fvzVhjHY/CRu&#10;83zmBLb4xtbHn/0k6995zhiMnOUr7yGNwyinfHtRLC1W3/m6Fme+uBg8YZPwadfZPG4Y8+Vf7vzp&#10;+gkjn7CN6vOpIy+seVIP6xOLZ/3l0/nzlbO822M9yDPiqM+TT7x7Kmz3phrlmce3vfATOH71N8e8&#10;tecPt3zbNz6Y8PXMX445kZc0h5FbXrq+46im/MWYl0/L4wsDXy799BDYwmp+bUkJP6EjNt8Rtnj4&#10;cjSmeB8Q4jUVpoazi+dnEy+0fOzwzdVqLvbfyIk7+ePIv/j6DJPmhzM2z3z9xeQtNh6+5MTmXw1T&#10;Df7yy63fetg+uz7F4opvdbFuPjZhdw3Y4cyJeoR/cfUp1rw++E6pXjx9ELQ+H6bEmswdEMzh2Q47&#10;sPUvH6b+5KoP38gW46smf3uXL8zm1lvrvrW+YpsvD/aWxF8sLH/94tQfW5xdn3B8RhhxQ4wUz6ab&#10;V3fx+RaDo/Xys0k+mpSz/rDFYdpvdQk83K4LLt5yYfirk956sPGak3LiC/8k+tL9XA/hN25+1s+O&#10;r0OA9VmL0VxP8PVQPBu/uc9IWg9+o1LOa1/7WpDL5ut6qwmbr2vZGuIXr79ifPAwzcXKMSdxwiT1&#10;GIYWzx8vPJ8Rj3lSfnnF6OZxyCflXMb9j7DpxeTT3/rLXz9smOZs811/ubR4OemNN38oVn8Pxflh&#10;FpedrxrZ6fw038m1/tZXH6deTvP4XBe5Rr54y6G7J6pTLGz1sjd+yycehi4/n5xq9dmih94V3U9w&#10;cmFvcVSn/sPD4qUNuDhxLV/zepOXT668+ONTZ2uzbx4CBVYi5qtgRNlnkRZQTh8w8PjY9I7lbC7e&#10;QnDhjbNc8erVR74L/MCPuIXLi4evHswJO2mOg4TNv7h86WKbZ672fyv1e4szjl1L8/DVam/POFyj&#10;fcrG35xeWdscP8FRTbp6+WDO3LXFV8qjqwFfzvrMe0Bo355U3+GP7DdebDlecO5T0h7I7yWpVtz5&#10;YfnwG7Ck3vLDlN89hIOoGe/lmB/l54qXLZbwE5z8rYO/Z49fHfX1CWsfOiDzd4BYTHH88loLO8EV&#10;d77ttXlrT7cGdn3nk2OeffLK0VuifrJ5Zz7M6VMrEctWo3Wlxa1XLByfYa+bixWvZj5cRvGdt5d4&#10;SN/k4rbe+NUn4diuj1/7yzF88+v+f93rXnfVwlGP6hA59cHXntZTPauTr5qrzWHbl8Vfhe5+VCds&#10;fro662t+4rPpxDwbV/Pi6f/kP/c0bBqH+a4j3tXht49yFnfO1ZdrnL2UH3c6f7XofGHUMV+72rd8&#10;4Vebu/5ka7DjqC5fInb6yy/WPSMn7NYqvnsSrjrw3dvxF6u/eNaWxxZz77Mb1cOHu2dGvFg9V/Ps&#10;qx7o6per7vZivvkbV5MUF9MPu9gFuP+xNWDifsx4aMgNiAAxm2xOmHxnnA1j9KED2wbiLn6r+XDx&#10;h23B+dUh7Po1J3JW+PnSizn9m2cuJ956z1cdfj7rJXHymWeLxbUx/iR/Np2venFkhw1XPH84+12s&#10;tYjxs0l2czps/Hw731yxU6qJu15g8qeLx939UX055fM1+EmxePjcN3DdVx50L8gkbrXan/qRUx5f&#10;Nt2BqB63ZtzxZMvLF55tVDtsa2E3hzNP56eNOGhj94dd/fLCqWFP+HGf35RaazGc9SuvGuJhxD0L&#10;dKM8OXxJcXaYuPS3nOZJ/p651iuOs9zs8sTUyV+tW9z56hFnec2zYbqvzEn5l3Fv85XbnC2H7RrV&#10;n30n1uhwZ7g2DnetG0ZdHPLF3/jGN148/mwsXt8IynUgdP/LNbqHaXX58NDyjHjzqWHUF51dDrs8&#10;vqQ4DbMxGDm3BFZ/pFrlZy/XGTs5F1ssntXh0q3pzGFXE7brR5fDbx7X6vA4GsWrRYczD2dO2Bvn&#10;i+PEiiViifwTiyNffHRzsa0bXxp32P386VqfXIs3h8Mfrv0Uy18P20c14cQb5fAncdczjOeEn6+a&#10;5bJbSxxim58/H9s8TvOGWD3EU95pwyZh2PLT5vKM+uQzf1yggoFrZv3mDxVZnqvyNCEml2w+2wdJ&#10;ueHyiRO2TT57E9v+2HGoY74vsrOH7Hjk5Dv7zA+7wr/YONQm9Mb55JR3aw4TT3G+lfwnN0yxxTe/&#10;hS+HFm+055tbfphiahI6zNr52hfcBlku8+WI9wLOjzDhw+E8fWx+N7y5Hgy2e8sLb3PqMS1mkPjN&#10;8/MZ9cDPTsLRMHjF1SfFw4uFbZ1i5ltjY+HhzNOtIc5w67f+DgLinhk2Ke8y7n6I7z7uISesPQ3X&#10;WqtH6zu7floXvWPrlidHf3GHsQ4j7mrB78DDXuEji8sudgHuf8BZb5j4rD083T124tj6E2/f+Ig1&#10;8MmPKxzbgc/6DX+p6Q9/+MMjh7vWG68DHnEA5PvVr3719PP2xRdfvP4CE7+/CNRfBvIr4meeeebR&#10;61//+uugiHf3FJ9e9CF394GvfaANmPapteBozWHsWxIHu5x82WHT4ls//0M6nu2t/GLl3vKrZ1jf&#10;Cmz56Xo7cdVev3nc+dtnfrK8cecrhw7fHGZx5W5O84dicdDLH28+dtd+Y6053NYxX/vse3nidy/G&#10;Ve+02jC3OMXFjO5D8/8kxeENtufPs7HS/dA6bvUm9xw48rVvfNUyjyucWPXEiVi4bBrOEO/zOfsx&#10;R0ZJgESRFX5Y0iLDFhMXqxH+YmHlm/fgh4mzeH7axSZyss27CHzV1IPeDRequfztrXr5qgdHWn/+&#10;+LNhds7evWwvYEh1+JNiq83DwrGL10P+eNLhHoqXHye9PZ88u4bNtTfseB6qV3xz89H503xJPrb5&#10;GcvWS31uTnndI+4XWHm0e0qse6Trwhe3+dZe/l6GfRBtTG1+nMXVNMKpoSc2TP2yjXNN8OfAh4PU&#10;czzZceFrwJRb/fZHzBy2nvngCH9r4zPUikcOqVfzcGHrLRxN1C22+ebqxhMmH9t1LE6L8d/qR63W&#10;YE7CbY/xFW8/0vhh2NW7yO75qt89sJi4O0iL4dl7rmsC6/AH88c//vGa4+6+qaY9cDCkHQLf8IY3&#10;PP3b6jiK45KrNh6HQLXk/OY3v3n6H896cTCEo9l63HXjJfJxiiX1x6d32PbOvFwxEnf54ssXPl0f&#10;8OGK0c3jgwlHVzf/xsrliysdX3UXW0ye9ayEy3fWzR9u+ytWP+xwxU4tXo0zlj8O9imbv/Nw5cSR&#10;f/Vidg6T3ZwdV/fLxsS7R8zDlANL1t4aT6Iv/dyYeXl41XH/mhtkMfXBLy4WLh6+BhzZWBx8t3Dx&#10;bsyceN5OCVeN4njylV+vT78JBH6okYhKDkuvL7+FkRbANjRtlFM92HxyFicvnhaxefHxVXfjLbQa&#10;YmHVNOqPP1xaPI6N1y+cHoqZl5s/DnXgNvcCz4+NmbcmELmNxZV+K9benXi2WD3JNW+tD3GWB29O&#10;E3Ojebr+8VaDLv9KmB/xxCX0/8LC9LKx5605Lb+4uReZmOHF5tsOEv7Wg4/XWuKBb21ekLt31auO&#10;2I449v4ohybW3zzd3hRn18P6zMupRv3xNz9z+Nt3vRM+HEaHlTjCsO0dMc/vwNE60mHsAe4w/DAN&#10;PIZfZcbf9cmOa+vx4TZw1VdrW35YueFouGqLl2fOzzbI1qg3vqS9t29hHb7wsPFYHy0fnt757373&#10;u8vGoT/ikAfrgFdP5fWrYZpP3B47OKrz29/+9rrfcYlZv4OfvuSwW58acn0r6M8Qvu1tb7t065HX&#10;WvDFScslrbsY7vjrDw5Pg//kE1uceZzN2Ul4dnMaNwmrT/7ssBfo7gd7feGKt4Yw4uWYF6etW4xf&#10;3fYhLn4jgZVnD5uLlRd/+OXPl4atr3yr66v6i+XLL+fELs/W0Y9RfrHsM89aSevYPVOTyCXscPUq&#10;Jmcx7OJX4v2PMGnu6tHluf/JcsgpT7zPH5j9PJEXTozEU63LefcDrlgahpR7GYe9eeK36oVxH+HU&#10;c5z28PozgQJuyh5YZED8FiUJ2KgIbfCVX7wHi05gDLzyzOMIA58/PB9cCwjjg6gexeqDrg8farum&#10;6sgrB3ebUm/yzfPXC58YyWeOI80Pt3E2yVfc3rZH9U3DxQlrHi97R3554dSCWW0u3pBH2t9y+Yvh&#10;aL2wMPmqy794cXZ5xey3GA7SnCbxZV/Oux94XIdq56e3hnXI5YM11Ox+we+eYXc/92J1EBSvV9zZ&#10;9dM+ZXsBxs9n7nqqHwaPuSFG1xucnPA02XWa89cXOwwdHw0XN3y+8uNVMw4+Nm1Pmss3x2FYO57s&#10;aoWhd+3wsMVxk/Lq0/MJl5QDH4eYeaK31pKP5sNvyMclzzXmY7dOPr2VR4dJw1pTewmDI57VccGq&#10;Kbd+3Cc4cemLvfsh5j9CfBPncNchEZeDm5h/d1K91sIn7oCoTtgOcrR69Q+Di61XfPZer4a6/Tq4&#10;Gjjx0H7drO8f/ehHj97xjnc8+p//+Z/rQCjX4bA9o61NTvuldvsDL2YtsGJ6ImwiHz6Oy3n/Qx5/&#10;sa4BHiNO+WxxYp6Yl29+YsPLLZ/vnMdZ3zRM/nKsOYzYiamX+OmG3O3P/BT71/20teGy1cC5taoB&#10;t7H2sBzxZPP55LUm9saL1QObhIetVjG2IWZYmz0o3jyNb+vgrp4YHIHBt7H6qAdxuPho+fa8/O0v&#10;rmK0+Cl4y5PT2L7CbA+uqbzl717YdeHbHuH5YM5+yuOHifvffh2sCUFiTiTy5eeTnBbPhomDryIX&#10;+D6veD62gWd18xMXp7jFt1D55vy0Aaun/GzC5pcvL8mfLl8cnu3i0Oqki9P5W0+xuOKhu9Dm8lb0&#10;YKw/jjjpbgAxkr6Mux+4V+IIV5xuhC+WneaPZ/vTLxFb/nO+dYrFnQ4TF739ZG/+Yjdujwz73UuH&#10;rXe+dFxpvYh1Hcz1INcfrG9O45XXHvBlwxM2HIxR/Are/+BLzLPjy4Yx11OCE84gdB+k9V5cbn3w&#10;idsL0j8j4hBAwtEE3prYeAy+9AW6/+E5ECPxsPnLbX9g9MHfvJ6W37x1w8YrZ3nNu97VglFvaxaD&#10;rTeHnv4jEnZrlqsHo/r1Ik/fbHnVdJhiy9+4A5oDnf12GIMRb+0d6va66LW1watlvbC0Gmk9sjv8&#10;tk5Yo1rWTOTxtcdsvcPS8t/97nc/evbZZ69+fSPpP6RIe2BPsmlcxdLVq3fraC/1y28vSWvkM/LR&#10;coqrY16cHef2tJj40mLx5Ysv/1VgfsTHVQ6fmtli+cJbZ/sMx2+YiyVxlJefLmbeevniPTFs17R9&#10;YxPc7RE7Xtjq8uXH3xw+gW2E2Tw4Nkz5dHuVrzhN0sXh8ecPIx7fxi6S+SG2e1SoPdjcOMPUQ3Zc&#10;/JtX/Owzf7XYccqv3vYXRzWqEyY7zb/88Va7mo97yCR0sStCI6mh/OtDJNcQX6kZugbiKoarmNyw&#10;ceqpuj6YfACx+c3LpxMxD1APUb2x49o6fEn+tavBFxccqT+alA9nXq/1Vz6seT2yYYvLNV+Jjyat&#10;5cRkh2ObN4q37vynrpfw8WTDx1GML5Fv3dtn+GLh85eb3nj1cO7eyM3XNe7FhkfccL/wk+XFVZ65&#10;GC3HvGvsJdw8zjDyW2u+MPyNfKv1U645Eecj9ZrmE187X1qcLKY9E+u+sx51HBBI9tbnx2PU52rx&#10;ZLnVw4vTaG/rSQ98uPKl678+y+1wsnXUlmfgasDIC4vL3Ej43Bf1V09sfA5lDiu73mrFwVZHb76l&#10;c6jjU4fPZ6w4bjziYuoSByt+tm/W/Mq2vh28cOkHjwHb/5Wmuu5NglcO3P7NYWvQCx5iDqffOPXH&#10;11DHINVun+zLT3/600fPP//801714HrrF79e5LcWthjhS7YOfzldg3qQa+AhyxcX38abi1c77Ory&#10;wmSXtzz1I6ZH+1ZvrqF569j8MHR8cNnV5DPI1iqHvzmc+XKbk3gv48aPcGGDxM2uj1u+8h6qs32Z&#10;79icc15f9NaX336INeqbrsbmbpw/XPPi5eAg7Gqah09vHp/ezlj9wsZrbl2wi3fvwPDRDXhy4sMt&#10;B9zW2VjcixF/7GFNSqh4SRZidEHc+BXyAPSwxlN+fLTB36aY44tHbjh+nPuhJb451e1Dhx0f3NZm&#10;V4fWA346XD51VvKHi6dew6odpv7FNl9uPZaXhhOj4zaXY8QNn49eyc8Xvr7i/G+1PLL9xslfbb6d&#10;Lz//5mye+cry3FrHYs3DyLNPpFrFaLL2Pmhiu+fh27PyvADN5YqxydYtN//25d4868LF33yvNx9p&#10;Tebw7DRfwlff5fDVYzgYAhOehvMStzZ2Ptg4rAPn8uIpDkvqhb/B3+eGnO0RntRPNWA8331GsYvB&#10;89tXvEmfC3xy4xZvjkctAuewhIc4FMHB4LcnNC7c/A5xcuDCi8H1K13rFpcfJh517DMu9R265L/p&#10;TW96ukf+Jm/3mQOcuMOibwzrA491VEePXQv9ETEYPegNZ9fE3GFOD/qkYfVJ+Eh7YS4uX54Rh5hf&#10;E8uxl3qW1/UxJ6vN9bcDPlvcWtlEbcKOR5zEJf/W/oiHie+0L6K7H9WvDpw1nxxstbZe+28Pxbdn&#10;MfuF1zx+mLj1sHHXhG2snPi14arLTzaudn3WwwW6+1Gt8HRYmHjNyw1bj+x48j1kl4uPtBdPrCff&#10;2vMZOOBJPcUfPl09eHtIyi+n2vk311zc/VTN4ukzT4/6ih+u+XKYw9G7rrD6dU+J0QTWCMPXPD52&#10;GHP5CT8pJz99HQILBGyDd0FLGl7czc425FtAeflrhv+s0SaIGQSmGuLLqV4bE2+bFodc8/JwsvG2&#10;udXgh6+P6tP8Pczrbx7H2nyGvHow78NNnfrHD0v4y63/Yhfg7gdb7ukXl7MS1y2fWHuXDse2b+Wz&#10;cZ/8bJiuR2ta/ObEQdsXcsbrAW+xs7/yYJK4i9H1E1eaH55teGmpUR2+sz8vVyJGXEvrrke6+wim&#10;fviMXkxy1cl/K7/cjcnLNq8Pc4JvfXFYq5eOWPHW33rlWwvBIw6Lo3mHC77lge8Zq4fiYZervvb+&#10;yqd+PYkTuXhh6D6Q+fXcvScPJoEtzzdm9QAPiz/OsGL4xeXQ1u+Alr8DkwOWA5WDVT2qXY5v89oz&#10;Pr8q7cDUnrrv5KuLAx6vfmg121t/MUN814jXte1QgV+OfIdUfnXlwOLsXtCrPvjbBz1sXH9+zQvT&#10;OsuRL0/OL37xi2uP8L///e+//nkZeR0CYfWEh8jDU184SHFzsday94o8I76uP47Wsjz8RvXC0dUx&#10;V89I8qljTtdveWHF6qf58qtdb3LYBBYu/st5/6Neit+K5YOFo+PO3p7DiyXixsrasHG2r+Wwl2s5&#10;zOthn7XNjc99HXY5YPmrU+7p1x9cAwdM18I9koShYerBnKTD47jlz7d48x0w6iSLXV/+1lmMjq9+&#10;2a2h+K5Bvz0v8ZRTnfzx8F9/JjDCdA0BII6oZsLR4vnTFVw7nvOmaBHit0a15ZF66+L3X9Hi5YvV&#10;ez69GPLrj2Z3o+dXB1YuSZvXR/E+hFsHP2Hv4Fv+5rRRjfJp+fyLxUPCmRfn2yG/GFxSrnhzevtd&#10;f3m4+Ol6K0+f5RQrLz/b3Gi9uHaN/ylHbHsw37E9xK8XQm+t7sN6udVDHDDy6a3vRdX1Nycwifuq&#10;e5FPbi83dnzV3rWYL+Yy7n5UX+7WEi+/uZ67t8PCtBY+tWHMfWC2T3xi3e/1uDybG2+1w9HNYRI+&#10;tcKb4zPy0fx7ANKPYR/z9xkAj5ffQUy9DiN4uuZyjXp2WOpXsnITcf10qDLHD2vUf4dGcf8mn5p6&#10;6gVE14d8w6FNfodD+HoUb516cMDCwac/8bi7v+DEOvTic2+uyFMjP5ssXzztrzguAmfAGOZqOhB/&#10;61vfuvr84Ac/+HRvrVk9uPZOnjlNxOOL0zq7/2Dkrw5fL/GVz19O13nz4dVN5PEZ5W6N0ydG9BhP&#10;+bT+47I/MIuTy8bb9QzD19r56mM17jjiYdeXOR6ST87yFb9A9z/ClgdTrWJ8BjsffHzF7imveyE+&#10;XHLocMtTTJ+k2q2xGldw4ux44qVbb/jV4ouVn+Q/fcXzw5Hs4vTyn/5sebc49pm+Fc9Hb+381a/O&#10;LV1te3y9uUo+CQPSG1tS/i5aTXWR4c5csXweFjk7cPE34s6uNp7qyPew0/CGjczuYa1umxwXPyxN&#10;1lY3vxju4uY+jNfmI9Xe3Ctw9yO8nkn95OerTr5T12/7IH6KmP5viXyjeP2q2yivWlsDN1zXIJ7s&#10;+g8nt9jy1ocYYa9U89Rw5cCLb414aPtLytEbXxix8sOthocN0zxeWL0Up8nazeEMHIZ51/9KuvvB&#10;DhNXsfKyi/OT8thi9R4+nJj7b/eigwUOIm4OA59fjG3otTx2serK6d64gpMLQxxKWldrF5PrAFKd&#10;+GHDtR485vXM9m2Wl6yBqzpswv71r3/9dH38eOvX4cYhDS9tEDVww8lx2LEHeu7wBSuuZ1i1xPDz&#10;6cfhLpyDqLgcPlxy2DS7PZGrp7ib+3Vs/2xMvPLFDX3T9XUt5u4H3j7H+MT1Yv3tnUN1B194tXGZ&#10;W5+1fO9737tqtCcw1puUo/+ds/UWFmcCJ07U615jy4GNj888vFyDtA/rw5edlstP+OJvrXz65K/f&#10;clfXE4w5vEHi5y8W7gLcY+DcWwR3Wo5Y9djF+LbXK3D3o3yxs5a+4orn1NW0jySO1nQ5737gN5LW&#10;d/aknlh9VT8b3pyudpyLqVa+NP/GmuMi1tG8WPy7H8Xo+s0XvprsjfHLwcfPDsvOR9vPZGNxiC1P&#10;2LQcEr95tU8/O5F3/Tq4RUvaZmxUTfCbn2NzEbOJBxSWbWyT6pBuqOXkhy3PQ8/uQzYeuD7U5PM3&#10;4s9WR/9s2D5wzE9Zn/n2DssXbxombB+mYu3fyYmnXHP5ab3vdVhuPHHCby/s5WST05dNJ61xY82r&#10;QRtEf5tT/+17vOm42A/N4w6ztrk8euew2c31ANu+iZP8YqQ+ut/zi53r6D5tzV5y3Xt9wxO//L3X&#10;6lm8+dlzfj00p0n6Mu5/rM+8/W9NfOrxt5b6aw2wfOHY+rY24uBRrrU2by9gDbXkEnOD9NzCi/Mv&#10;Xh9G+WnYapj3bZK4PrLxh9Nz63IgMXco8a0YvF+nyuVrXQ45DkqtC4dY3wo6APkGkPh1aL+63ToO&#10;XO0NjVMODNE/fn+Or4Ndf24OFmeHNesj/PogfLjqefcoPA4Y69ZDOebZavDrRU/1Zf/4aPGuaf3b&#10;Lz5SH7Dy+eXKKx/m5z//+fVnG30jqr6+yqerby6X5GPLwUfwqVOcr35g+WkDtnx9sRN+eWHLK85e&#10;gUtwVVNf7MW3B3HT+XDUl7lYtXFaK7tnRV7Cvzz5q7NYPnWM/HS15JqTONN88hZbjfjEym8v5JGw&#10;T6yXfsol9SPfPLu87YOPbZ/ls6tLx1kuzWeEUzMe2t4m+euFv7xiJ7aa6y+H3v1g41kuc/5y2Em+&#10;tfnak9Uw9qW4GGntNJ9+qsHmzz519a9DIMNmuSl7CUjwIdCHKkwx8z6MdxPMa0L+Fm2ucfkNfjkW&#10;2IcfjAUY4vqwmOJh9VDNYuV0I7UR6lkf8UFrns0HR+SpacSpRnM5PbTm+pITPx5zUi9sOHn2sDgf&#10;DH4+mk/tYub4l4uPTcwbfHiMehLDRdafTcOINWcnrZWvHuqRrQ6pH/N6SFvXxheTP87qsI3ty7y4&#10;uTjhU4MuZ3Gw1bkS7n7wWRt/vHIIOx87TNx8XbPFNd9a5psnl4Q59wa2Pa0GfL2lqwUfV77y3Z/m&#10;4jRsnNtTPdRre1dddgOmeL5sPOp4vtzn9rd6uMQ8RzgMcz33WSJvewzjM8g3UdYD41DjYCc3jnj5&#10;DIcQBzr1xfqVrh4MotZb3/rWa+7PtsnzzaC+HdysQU1/WxcHf3l6jkuf1fFZpdf2V6/l8PUZah2w&#10;DpvWh8uBTp32AydpL/VXLf3Zd5xyaH9bFxfero069WmO2+HYWvDywaplrWqY89k/ufj1ScLpg9By&#10;9E58W+jfE8T13ve+99pfPbFxqkvrAy+ppr7NxfVmTepXix2ehoM3kurIkcsuj685Pym/ujirxwdf&#10;nXLwdm1wwMMkbLlw5bae1h9WvFFevYRhr8+cVLfarY2fbO9s10Hu9sXfnpXPR/ScyDl72DrVsi/1&#10;Vy4bFp85LJx7wH5s/bCr8bSP5fLhjI/dnB++vS4Xpr3Kh09e19Pc2Dg+PfJ3z8KXAwuDyz51n8CT&#10;+KrNV07Xoj7wkNYgNx6YuOWz66F9rA8c5cVHy5FbL/RjHwLASGpEADktTtgV5ZejIL3FLvDdj/w0&#10;fKNFs+W7MWwsWw19wKhlmPPh6QKYy+vm0aPc+knL7eLF17rUq8fWDts6rWN5cNWfmDnBi0e8HuOV&#10;X5244PkMUq75+ouHj7McdrLzfOXT1YZj0/VNkziKWY8Rz/axNdYv19gctR+ScBuPg2/j6y8mHn91&#10;+czDuKZ63HXGmw6bXa04s9VqvbDNr2L3P6qdjy0PPv5i/N2Pu4440uHpeqDFl5PPNQsDX5/N0+W6&#10;9/PBLm8YvuqkW3vPYHXi2B6uAnc/xFovX+vb548fN5xnvPX0wvA3aB3wfBbA0Q4e+nCI8KJzyPEt&#10;ncOYeN/oOZDBqesQiVsdWi3/uzR9O9DA4Hf4af162N70bU1y1ZBnxIcDhjYcquRn49WvHoy9Fvwd&#10;5sRar/2prtrtC1494CQdPjvkwRp9VuK3Nr0SMfO0uX1sf/jtXb3KwaGuPu2n66DPH/7wh1d9+2L4&#10;9tM1g8WhRzhSfbzWQuDUgzPsV73lh6k38dYtn03KN+eT21hOPGzDHAY/qd964hNPli8/HnhrJ+x6&#10;qVb84moQ+eXGa927tgt4jw0vh+DJx1brVj18u0529eTFx0eK66W18OPgs872Jx0/XOszJ2wDJm4a&#10;t4GDrv7O4ZJqpXEuh3y+5RZn159nyRpIuK1bj+LlwsGEY5PqxV3f/OYk32Xc/SiXv3XEjYevevY5&#10;rmqJJ9XYnsXig9369sbaH3uAiYfSB4QHW7EuUhceJgJN8StGFCE1EY4ftsFvtLCa0EMfgNWFMfRk&#10;iNMtSH09+3BJxPQEpyaxHgIvrr559hW8+6EWn7XT6uHQD+FTrzXx1WPxuPnNW4v41tbj7oNYIhav&#10;+mLniK88XEm+tJg5HY5WI57qxVG8nPI2rjd7QsxxZOerhwt0/6NewtB8YbfWf/JvvvmZVy/2E48e&#10;YVp3+XzV5qvm8vGXu35c8Oszz25fqr/YfLh3//mLpfHlj7t1tK5qdf/ES4uR7Q0foU/+Yuf68Gwf&#10;5nHT9pzPM7e16rXccthy2J6V6jXnx1WeZ5PtoGWdcmHhHEA6IMLAwvQc4+4QV05/zs2BCYfDCm62&#10;Z51PvrXgNhfTj88Y9cUcvsw7tLEdoBz61KpP3zr6xrEDaH3gwKdfOWoTvj6P2NagZ33pQx4sHrH6&#10;FVOTr/p4+fHBqUXg+FpTe0b/8pe/vNbR3vHVMy77YU87iOJzHeD9Ezff+MY3Lv4PfehD15rVIGri&#10;6rrWa/YFuvuBJx+8vuOwbuvPLsYnj+hVnj75wvMROYSNr2vNH594NdJ4EjWqWU7Xr57Fw5RHw/Pj&#10;bdiL5uKkuubwyfqrHR+MeGvFmyxGXrntERxMtfB033Tt4toeq1dfdNcwTrqa5u4dnNWrZnvXtcQl&#10;RssPj4PwG83Ti49LrLUuZ7zi5nqAs3ba/bF8cuGqK8+8UX7XAL4eyomDP18aX/uQj4aVZ7ANuMXk&#10;3/szPrF6kfeKT33qU/+Hw4WwSNJm7MNzBe5+IGjhZ1EYXOTEySE1bs7ngaEtrA3yQeJDBocPZR+u&#10;PhANwl/P1dOrNYjhiTccnw2hcfKby1lZvDne+uvhlqMnttHewWbT+ONQw9zQI9nafO0RzTbgSfO1&#10;+brBLtD8qJYeSL2YFzPXQ6M9pG/tDTzZ3po/ibx03VtDOlyaf2Pl/zc6jsXyxcdvjYszPx+U8Pnp&#10;+irmnomnvQ6T/yF9C8d3q87647OO5l13PpLfdTLYpHXT+cPe4lCXnJj4bmm+9kw+Xlo9/o3xG/Gb&#10;F+crp30WNy/PgQ7ePUqHo5t3EHn7299+/UehQ5bnz2eImBrs+nZA41PDZ43R3sDIU8/cZ44DFPG5&#10;8eY3v/nCekbUl1d9h7z88P5fu/62rF8nt2afG+rL04P/iFVHjWeeeebS/IYDXy8gfObq88tx2KRx&#10;WZ91q6lna9IfHv3BWC8bT/uBV8/FrREebxjXgLQGfhz4qmu/SAdhnHqAsTZrxsM2ui5y1OLDn87H&#10;DpOvXutHfPPgjOJi+cJm4zIPQxtk/eHLh6lfHOb2JImv+4gfRz3RXZ94qlFd/vDFFruc9XzGw9AE&#10;rrF1xNaOp3Wkw4kTurwwfEZ7u73zh+N3Py4u/nT8bFKunCQfvvzVTFfDnhuLlV9fOOMw5w/Pjs9c&#10;3tYWI3Qxtvz44/5PPHHEV+9s91hccGL1qGYSv7hnrR7ipMu7/kygG9XFEJDkAWYDeXD7MIhYMc3A&#10;rojXSFwwfPHzE1pdNcQSeLaYkeQX01+b4YNwP6SqD1dOPh/u+XAQ9c31U938+eQY7ZN5ORfJ3Y/6&#10;krNxuHLVqhe6OX+18PGX05wNcwr/LeFviDdfXV49h8tPW7Me6s9cv3is2Ujys8WTambjai1pmOZp&#10;3M3pxeCqRrHl18uJgWuExdEei5H0Wa8curx6ZLcX7RccruWJO4yHszz4+JrDkfDyXZN4i6uRNBdr&#10;LmZPeqbKO3Oy8Tf4zElr2T75xeux9VSjXLp+0p7detr7pzXudeTD6aDjYOXDrWfaAQqnOJzDTH05&#10;gPiWz697fZaJdVDyfPrzdbh8pvgVqbmDljmNG+Ytb3nL9WtmNR3GiDkMXmvRg/oOhPr0a2nDnzV0&#10;QBKHk0fsCbwDnHtBX+bW8Z73vOc6SOlXL/rwrZo/+/fjH//40Tvf+c5rTQ6SOK3Pwcv/3xeHHLXF&#10;iD2wbz/72c8uW2319GXtfc7rR8y69NQLxHWFac/FceMk/DDy9Y/jxRdfvPLtqWvpWjTHK4eGJd1X&#10;2dZujq8BY5Du6a795bz7wY5DXvdWeWn9m5dvLo+fthZiDlOcjXdzq2E9RK59hdt++KsHKx5/vPLN&#10;DQJvkLD51CV6SeqLXRzefGu0nrjgtx/43mFi21M8+XDAEhxG+5evXuq1nuwTbP2Ew33yVg9n9epF&#10;Tfco6TqI7Z63B3G3drn6IO2f2PYFU7we2fUkjx+Or3vbPE6a4PYswNZDWjx+vub45McvRvDHQ+eT&#10;Z4i3B5uD7zGHDwKAEhDYjDaEDWdoAFYsMrqmaraNqzFNkOxy4mtjYHDL74PcRXWx20i2uAXgg6PV&#10;5t9Fh5PbDSNubrgI1k/ibw3l+JDEz24PaPVx6J0dzpwfjw8TtmFdOIjc+mSLx1Mt2OYw2floOfw7&#10;cLHT7S07qZ79acAZeuczj2PzzPET8XjD5jvrhrsS50d5XPEWjuvMzbYHYcpnt7d6WE7zYvCwfHhW&#10;4izGJnG1tvUVi8seEna+9rS+YKoVF6weuw5460NeA959lE0vV3x0gheOhI0/DD8fbHILI1Zf5vpm&#10;x29OyqVxE5iuQ7j6Z+PK9twY9oPfnsn17DoA+Q9B4vmTY0/E5MA7CPmMcAhygPKrSs+lwxA/vM8A&#10;nOIOUA4r+lATXh2fO/7SgzV08HHoUtOBiOBz+ILR55e//OXr16q9mHDLFZfXwcnfqvWNmaFvcTls&#10;nOaw1sOH23qI/4+vQ6re9KsXa6H9Gtuh0Hr06iBL4OTjwWuP9GAf7J0eYeyNoaf2Vm/2uh7bJ3g+&#10;0vXD79fK3//+96897y/iiOsRd4KnIQ9fn59s9fHDyDeqR7NJfjj+csTUJLhwlsNv8C0eB4lTfH3V&#10;kGtumMOHU8vgW5w433KbEz2QMOat3zwcX3VcI2LfljfscpVDV0tuGBq3fmkDD3tl90pcD3INEl/X&#10;jw+Ov7rZYuTM51OfuF/iZss1cMHQ3VP1Ct865CTyur/kLVf3Aez2GXf9iG+eOuxq060dD9swj6O+&#10;+Yz6hcNVDbgGjJhnVU64/FfS3Y/q92zq3zXSU3099sHAIBKQAPnQUVBMoeKK8SGFP6WF0ASfkV28&#10;GBuP5tTsQCqH+LDhM+Jo0/RQb/pqg3B1seqzteE1j0vckNt6tuc2rH7hSLXk2g/19d9a+QxSPTVb&#10;l3zz+qwmXaw1FZNf33ibF6dPWZ95/ZvHR4dbX/xxZluz3h7KCVcN+fGan3nsfOIPyeJaR3tEk2qb&#10;55NX/fpOW0u84U8eteKNiybp5sVdeznZ3Sf5i7mviXvEcL/5YIL38lebH49RL3z67Z7DESc/HPwt&#10;kRtWnbWrsfXal8XJX391ql2sHrLhql0O3rj1I26f5Hq+7UnrEfOtmkONw4sDhhxz+yXPgc2++mxT&#10;16GM3zdpMMRhzzdn4dTQAxwuB6i+IWSr4Zs9c7z23XViw5mrVf8/+MEPrsNjvfbZpp7+1PPZZjiA&#10;Ocia47NGBz1zA6/DnLX6Sxdyrcn+WNNXv/rV60CrNt93v/vda414HOYcDvVnvdblG0RY/66f2i+8&#10;8MLTf9oFHr/DWgdSh2U418Cv3F0Tf94PPx692Vf92RuiZ3spx9r8Y9I+6/TRXonz4SHqwrMNHHyE&#10;3+h+ynbN4IiYIXfn6uS7gPOjGA4YIldf9Napp2qEZcs3bq1HXJ9iMGoSmr864Wi16plN8tP54hLH&#10;JYde27yc8mi5u2449vZk/bum8uuNhsmGJfnia900jvDh5Mhlw9AGX3g5pFxa3D1iLZ4xwidm4JC/&#10;Y/PzyyuH1kN9sEk+8/qT73mA4Wvv2M3hCWy6GvmWrzzr6JnmI61HLzjk87GTOOs33ObbM0Ps6d8O&#10;ZviAojdZIjticRu+hYvziRvwJ48FwZD4uon51acNF1QMVxfZByIOYoPgiuOrr7jUFyculI3kqw+2&#10;HBquDVevPsTl1BOsWrANMf3oPywfgfGh143ZvqgHy4Y178NRXn2br8CTdBz0LQlXDruhRkMPhn6b&#10;i1lvuWq0xzi6icTlwNP1AsOO4yK6+3HWZ5N0PbHNFx9GDbHNu4zhyQ4Tl9zyXRdycomrZb3Vh7Me&#10;Nk26D9nm7U/3Mu1eNuytuFE9ec3VdLgx+L1QHQzU675TE87eG/zd2+ob9Usn1UnzqwtPN8qpJvzJ&#10;B9v+mIvThB+nvuSSMHGz88ETaxZ3YHCosm842Pjsn4OPQwyfvXTwcMgSc2CxX10v/HjsEX/fnunJ&#10;N15yzOuxw1bXBj+MvnA54PTtGIy+ab11mINTj8+zrD8x/arvOhF/OUS+mBz9Wbte1BUz+MX14SAm&#10;32EMt7n1fec737mwcDh8a4lHH+rD6pMNow98DoTWAyPH4Q43u18X6+HZZ5+9OKyhXzObf/zjH7/2&#10;5ic/+cnF9ZGPfOTScttXh8/2Wa8OjvrQp158E2mvzLsOtOveOuXBd130lM1H2A1cRv618ZLil3H3&#10;g59v+dTh1w9/GDlqtcb1m1uPa9g6wskTI/Jbd883vx7446z37bd1whO2XolapGtdjL+8uNTYvPzy&#10;qyvv3IflEnN9aTn0Obd39VFf7bMedq1w5/rrAS8Jb16f+Mxbk3l12/OwapjHa07Y5u1TPfPFC7cY&#10;tr48i3vNYdQX6zrjI+oY1WldV/DuRzg2ntX1xCdPzfDxtA4YMfX5Er5yug6PXUQCaLG0wc82NKPI&#10;ubER04qJa4zIMdg42hQ8PuBrhK2WfDeJebk+mNlhL+K7H/rDIbe6fGxYczpbXni9iBm7rrjrhy2O&#10;i8Qfj/U0cHmYYfjklcNn+DBujWxib9Tr4ZCH301V//UAl4iReKyJVNe8/K5HcZhGuGLx0WHMu3b6&#10;rJYcMX3R9cRP5PNbcxIm7nrEYc5PzLOX37xcuGzzpFy1CUyi960R9/J0f9g3XOxwOO2BGM1uje5T&#10;++QF6eUNY5gb3Reub1i9qGGP+hWiXxd6UeP1AsRHYPQhl2a7pxxSvEy9NJvj1F/rkkNaD+5EX7ha&#10;b7Z4e0XjInGwYdUJh1e8dZkb+cvRD4y61tiL0DdkDhEOKA5q8NYfDxwfnP2yl3jw60Pcn0GDef75&#10;569DjoOOa9hniWuB31DfodJ+44G1JjbRpzr1pxc40h7u54E+HaI8v/xsfER9fRhyu45wJL8cfemP&#10;VEddvdPWp6fuLdfd+tUyYPDKhc22Vn34BlCd55577rru/cravaeuHP3E51tB/g6vONxzhhpqu47+&#10;nKR/G9Ae+DbSwVKfxP0lz/XVz4c//OFrna6lXuqTlkfsvb1QQz9whG2uLt2axcyJPDnq02qS6uAg&#10;YnyJef3wqcEHX4wfplwx/HyG688ux9qTzYPpWc8vp+dVbbY1qW20PnOCowEvV47PBpzl6IG/9chx&#10;j1iDvSLtozyDv3lc8lbce3gT9eTB8Rtsmk99tj5xEnYiH87QW6KO/uTXJ2zral4+bhxs0vMgPykG&#10;i9NY0bMeWgd8vHBi9aiWdRTnb53yDDzN5cuB35FPPmy8dHvIL6d9i5ttWEd9eebC85dj33BcfQII&#10;1qA5AHBF+YgEQzJJm5dfkeLlWoShngsht5vdvKbwiLtouAwPcvl4E77y2giaHyeuNkNOPhjSus3F&#10;irNPqXecDRh+km9rm2dbq7naemreHnRz4xJr33ygyNHbKeuT898IXKN8tv4T/WW7Dl2v7ov2ePdP&#10;bn0ub+uNm95eqwN3Sxa78dNfzTDt8S0cH7wRjs5H+xDVG6x12gN21wvG3tgTwz3aAdCDJy7XS08c&#10;H/Hi3jycXWsvYVjfOuHYej1X/K3JnnkRq+s+UcOL2IvFC78XgV5w0UZijkOMxtt1aG5f9AdrHg+f&#10;nsoTZ9c3nPq9hNX0K1JxhwQv+A984AOXzwFD/2J+vdl++JYJLy7rtJc4HRB7+dD6ktsBw8GCX2/y&#10;XTN9fPvb376W7ttD+6wmHO0vWiQOO771sgfmRA+tv2cZd73iC8cHT/Qgr/vGHuFtf2HN48GJK1u+&#10;OQ59WodfZRN56rinxLseOBr2xRyPfZePr2danE9/7qOed/w423Mc3buwDszq43HP9Wtq10//rm99&#10;u3Zy/BravWnYV9fSXN/WQavjm0kc6nsm9K0vwm8fDD494KHZ8vXEhu25ZeOjDbiGvSHtdTZfWL0R&#10;OUS/xvLyi/MR9Rrx0I3WDFMeXf842OJ6ChN/Ni2+PK2hfDH14uFv3/lwpk/e+uBPcBE5uOV3vflc&#10;b9rzRdRiEzE5Xe94W1e92AdjRR5RXx7biDsu2tCT2K6Vn49WK413/WK4w+Aw9O/eKk8Nc9Iew5H6&#10;jSNc9gW6+7F1+cRx4SknTn5x3GqTMO0Lnzh/+GqImWdffzEEiCCuOJ8CFtsikUbM11yOB7AmcSnO&#10;D8fvQSV4a0DMw8ynjg8kMZsMzy4HpoXW/BW8+1HP/OYGocuh1SsOS8rJ5iu/XD71SfnZNF92uflx&#10;7NCDmL2j2Wq72c276etre6hOvnj5811N3v+ol3Dbf3P7Xn789cjWZ9hqtNZ6Xf7m6e3hIrr7Uaw1&#10;5l8tz4BNl1f98PFUi03iCJcOx4bFF3eYbHH3bw+9+9VLyUvQ4YX28iRy+oCwh3K8OOXzi9sze4qD&#10;z5yv5wOnGHGQk0vL7Vp5aZv38oN3cIRxmMHn5emF7EMYB5/em/PDWzs+ccLWU3vX3qgFT/QND2Od&#10;/J5VftpL3L6w1cTvz9N58fuc4He4MO+QhQ9OPQeDviG0t2xrVEe9cPbKX3SQi09N34jC+VUkbnxy&#10;XIf2fNfmoClufbBwdIcfWP0acGJ8iVrVaD/Oe0rc9SLNXQfXAFaMn+CLp/WKFS8/rGtVjI9tz+W2&#10;T/pmr4jtfSumD30R1waXXN8c2h9xe41LnOazN/Jg7ad1ybXftAMhLI3HId26/XrYXxjxq2TX2Lrh&#10;3EPy8Liv996zNuL+7v2gF3xEvn5w6SlOMXM4moiHZfMb9jMMP861cfARc8Pas+n2XB5sQ8xcjeXJ&#10;z9f1LMdeJHquP35ztZarOe360AQWJ+FrrfnYhlg9hCsm17w1sPXBV05987le/HiM7dVaVupDz+bd&#10;x3Kqj0MMhrhvCF/7BCvH4K9262eXwwcPF5bGL9baYIhczwCBU6O67HL4xKqVlrc146HVEMPTsEf1&#10;gO/EXY67H/jlEnM59YArqUe12v/rEBggDYioZAnZfOyGnHBhNCuuKT7zE8cWt9nFPfQeSnw+oOQa&#10;5TbPlldtPnYjDL157FNaE3+9NJd7+sS6WOFg6kXMIHz52cVcoESN7YF/fZu/6yv/lr6FW55bOcX1&#10;KJ92o3TzNWfDWgNfedWU157Hk33Wlds4Y3JJ/Kc+Y+quT345p39j1lEt83J6SPDy0w4nDjmGg4KX&#10;lHvYH473csPjHu7QUa4XVS83vXgJEzm92LwkcbG9+NS3b7B0vfkQEmOL4aVxuTY4vIAdiqxFD/AO&#10;SF6ecAbB5bnTNxwbr37Z/PLYYvH7Nq01wvDrWZ9f+9rXrlzrYDsY+PWgPcJp3/SoN33jlg/vV4/2&#10;1Ldd+uozwaGuD3wcPh+sr/3qmyf4j33sY48++9nPXhg1Oti1/3oyXEv5+teDOayYXtRQy+Aj5kSO&#10;wa/3fOZ8+fEQWq64vOZqmtMrcYuZy+uz0ZryuVZqdZ2X396GhSHbn5ri7g182TgNtcXUZeODMcTc&#10;D/JxitPNxeXJMYdzXV1D1989Jd++fPOb37zuHf+x8/73v//Ru971rquG/4jBqx4Rd18T3wbLr5f2&#10;gK+9gWsN9SZGaDEil63HRrY8Up55eSd2MWLsfOxk88OItwa4uGFhys+OK6zrBBM2nP1LxNlh0nHT&#10;jXB42h885ZjDZlcnvOtq78RbV3PPaHXaX3YcxepBPl62+QpsUh3afbF5Yehw+qk+frI9iNnXeOrf&#10;PWbIcX9vTtdBjjmMHuXS7HzinpEEhrT+/O0Df7Vw1H/+uFsf7ObiKwfGNbr6FDCpSXbJ/BU1J5q+&#10;Eu8WIGbe4sRbAC2Gt8J8NjaMuGEjYQhOH9YwNlqjvSTavDYAvhrm8Zon+VbLSfKz4+fLviY3foQR&#10;Mm+fWm9xunWaF4+SL0x7sLGdh6NJOsyp8Z2Y1m6tRN9w7Wk3cXvuevO1PjgceGHESBzF2dU/eygG&#10;Gy8OODFy6nxxpfnLy5d9xornpwn/OfTmXu0F5JDh4OPbJd9A2Zf6L9ehwcHC/StmDX1Y4OmFhdc9&#10;b+/McdlLeWx+efaZH68aXqC0PTN8mHo+9OMA5lsxcdxelvjE1eVThw+fdejPoRBGvl/bkXoVh/3O&#10;3V8+sB4vYTjfNvLrAafDmL71o3f9eMnLd1i2J2qw1XfQ8itEB1HrE8dl7kDAtnZrsA/6IdbQfsDj&#10;U0tNnGp+8pOfvHjZ/OrJI9bQvatv17RrR+MWx12OGoS2RtK1MYcLw8azWL3jtM96UgM/f/XEif5W&#10;qrf8zdXBA5MPj6En/Pz10x6yDXnthz7M4Wm83bf2yTXnE2eHwYnLtXXNiD13b/CRcuSLyVfbPaNP&#10;/2Egl+3+8ecTXUd+f75QnkO9+8W1VFM+LFx1rVtfDX2RdPP2hN+cyCGLZYu3bpgzXmxxeiOw1Siv&#10;eqvLlSMXNl62OTn58ls3HJ5q87FpUr04Luf82Dj34k6exbbnfPXNV289u647TPcLLNsQq97q4vWD&#10;E/dizNszMTldS7zdw/lgErkk32LwiKvZHF9STO0+53q+YOKSr4f6ouuTxinP3MALQ9LtJRve6DqX&#10;Dw+3XNVqDTD64uczp9V8vAsCXAFSSIMlIDES+QZMsWy6Cy+fWIAG4uxDxgeRB9vLifYBAaO+jYSr&#10;Fh6xpDkdJs23/my5+l1bDuEja+t5Oc1bL2x7Ei6O+Dc3brH88s3jiudyPPADpn09IdvbGcu+hWkd&#10;MPVTj+W5Jnxdy+6NcKtv1RBPqpfmbx4uu1h+tj14SOpj4/lwNm8fXY/4rM0hwUvGQaO5bzHcjw5M&#10;OLzc3bte8IYXlf3xEsRn7jBTDTmeCYPPfW54cYrh1pe4ex53PnHCT3wA6UNcXfXiE8fTNZIr7tsV&#10;h0nrghV3uFMPjzV4IVuz/lqbZxIOj0OBWNzWao3yxPH61kdveLtfrFHd1lRd63FYtB515etdTf2I&#10;qyFfrvut2q1ZDf37W6u4WhutJ32Elatf/vZJPdKew4rnp3GoLWb9fOn60Scf0Q8/0R/BacCk8RVL&#10;497aF+Duh5ww+eqjuuzqdl3jkm8PibricfZZko9f33BycJrjou3Vxvj55OmlzwW1+Am+no043LvF&#10;1XadfRPs21/YL3zhC9evjN0P73vf+y6fQyF+taqHz57jIO2HvvUG3xpgxfkNHKtvxeSQrVcN/jjp&#10;uPjVXVx9w6y/PDlE/MTUp7h5a2PXX7V3DeIrMPWLZ2VtOALLj9Mwb9Qju7XCuBZh6F2fnPah2jDV&#10;qk71aSMeOl/5+Pjo7oGzRhzlyy2nOb296iVu+x3O+qpFt5/4xOKQz8cOoz4uuGJ8cdOwfOs3j4fu&#10;cwVeD/XKviUwhtr19fR4i3w3A0ARchbVOJETDnGLodssWBjC76EmfB58ebQaffjLhaPbADnxmxN2&#10;svN8NN5bMf6405tnXl4ca4uXRzfCtmZ2w1pdNHqHuHw+kn0Z8xYVWgAAQABJREFUdz/iZjfHr59s&#10;mp1v52HkNI+7Psvr5oCrj/L0B1dtcVItms9oXh18K+Wsb+ficsKd+WHDZaf5SWuIq3h7HY7fB4d7&#10;0P3o0Oc/SBz6snt5uqf5DD55XmTEwaZrbJ+MPpDkmefXkzpyvOAIn2uAF85zoMf2VL7e2V6Waokb&#10;DmF6ImrxwfLFoZaDIJ8DlrqGdePGZ+4F7NsYNfLrFa8ey8fr8Obl7Ne+X//616/+cTjQqeXXe/7s&#10;V9/aWJd8Nm681gzfuq3PQY3YWwdXeXDtT2vUA6wD+ec+97nrm0o5uOXod/derP2wP2q2z/AOufZh&#10;e4EzurY45VQjLVdM/7DWKQ/WGmhxa+BXD64+rde8/mBvSX66/DjrU239EJz54dh6Vqd++FasYdeB&#10;DxaPPIKDwJnTYq6H9ba3MOq6DrR9IHtd2dYiR9/uId++w3zpS1+6cvyxAn49+Odr/PrY3yZ2n8lt&#10;L/TRuuqV5k/Wbs/Dlp9N7xwHu3rZ3ZPsrkd7wkfk6Y20H2xcRC/ts7m1Ennm29vmXKD7H10jPZCt&#10;iZvdXtTLfeqluhfal43JNRK1Tg62Ua+w24O53pYH5uThI/zlx83fXtHtRZxw9b855smta1MMj1GN&#10;/PLldV26B/gM69p6OLpu4vjCdL/Ab53w7vXyq18d/tYil7+eYPkIXKPc+oN5+hdDOAGABUqKqGIW&#10;3AdLjYrBGXww8mvInMRxGXc/1JPTQn0w+CD3MvNBYLRZcvDIIbiMLjxfPddX66l++fxG/dDlLta8&#10;WDWrQxO1WnvY6rQf9UHr16gH890n/uww9abe9sdW01gJU3xjZ69q2OPFlh8vDOHXG39ruwJ3P+oj&#10;nV+uvDjzL/cZC8O/fOUUZ+O/5a+muF6TsxbbmtxrDkUOJO4/BxrfRog7JLVv7YUXIp8Xn3yHq9ba&#10;y9W19TLkhzdwefDlsN3z5uq4DjitxxyuteFsHXLEcdO+cfNMOlSxxf2qFa8Dj7yeWYdaa3Xgsla6&#10;eg58eoLVsz3A5RCHGx4nrR9rhu/bQwdH3wDqwdo9yzjVlG/Id2jkr55++On2t7Xyq6UGH1789gve&#10;fprrE04t/0yMPCJmfWz7pPc46tN67bV8Mf3h67CoLg5c7WPX1R7AwSew7Phxlm9PrNFnnniYeuxe&#10;wdW8XGswt+di1dSfWC+UcmHU1rc6bCO+uOj2my5v19PetJ9y7IVraG4QvcGo6/oQms9eVcv6ze0d&#10;wdWe8uOh9QJrra5dh0Lr8Q9Qf/GLX7z+0pGDoF8f+6eB1ILXQ9ztNb94fbanfIm67HR7xiZi5bHN&#10;w7PDuR72U8wguEjc+hKrBh03zMndmvCKG3KMasQNA18PYdLhyrsau++tuforsOHlx4+TVKs8ujWK&#10;y21N3cd4iplnn77qprd+PrUSvbHVg623sPTWKm998lubZ4Cww4j3OW3e9RE3b43y1DfKxdM+8Rkb&#10;jyMNqweDT/+7FnEDB4FJWqsei7eu6ylZMBDbw2IesDnbA6sRBZGb87cZ8SnWpsSrKTli8og8c74+&#10;HFqcGgSPDwl+tWBpdlh1+eSE4TPk89Xb5uAvd/1xi+Gkjfxh5e9e5K8PdY386fLsDV/c7bX47iEb&#10;Ji6aZMfBZ66+fDm0wW8k2bBdR3jiOteL3ObqGbs+cddxe4oHV/NyqntqPGFbl7r8JH7z1oFTTmNj&#10;cuHkL677wUvIur1c/GFz2kHGnPg2DIeH2cDhHq0PvDgcHKrD1/3sJQkvz4HFtxr49OqlKAeW3tFa&#10;9CkXxv6yOyzpgU1w+zOBDlp4iVpy5OtJXdfU+tTSMz+fb1J8i9e3g9ZkL8QditWxDodLnw1+5WqP&#10;4NTDBa+GoS4u69hDmXV4me8BwTrUaS/0Lh8Gvr3ePYEVl2edbP9fXXnqy2nEZw2uZ3n81s6vDi5D&#10;HdfanGx9/vqQw6bVhddHUi/sYmq7Hl1TMfnlVZPmJ9WjSf2I45FrzbhbM9u69trLxSHmGoal+a3F&#10;XEweHOFzf7UGMVg+PairFo44+dkGcY3adxjceAjbZztsefjgE/eSnHKt2XAvecb8B4g/T+g+do+6&#10;zv7WsX+WRh1D//UkFxef2Mm7a4KFg0nKzabh0q0bzhDjMy/G1x7kY5sb4q35Ir77UQxPAmeQdNeK&#10;bS9J17P14locTPzmcsuJNwzduuoFpv7NDXw9B+srf3VzOUkc+iTx00Q8nzz3LolDbwYbFo95PV/g&#10;+REuDjg5NG77AWMQnO5Z2lj/YjdWXs+MnO0LNmmd7J6Neq+WGBx/NfkSOP56zF9Pj1tkQBdMsA+E&#10;PtwqqFkPLFLSDYZnuSqkcf5tABdbLh4LwBuG3kWJGUQsbS5fj7tZ4tUIuz4xfRG9Ja0xe7XYxus1&#10;X/r0Z7c/adxy9GEf9L928e3BHB+BNfA15xfP7hptD+1jGJrQccPIpd34iy3/Srr7Id4elles3rLp&#10;6uU77e2/WmHqL5vOt7r51rO//MVwe7F4gTjQ+AbJ4YjPNem6eBmo43nonuw/VNjmuGAMeOt2T5rD&#10;+AbKPjko8Xl+OqA5YDm4yXGY6tsqnB0a8cp3n8jt2cynlm+YfBuCy7UzfMvnWzy8DmIG8eep/HpW&#10;b749Uce3nvbB6Ney6qrJ7l5SW28Of/bOemj9mztUsfUBZx/FaHyk/W1/cIsZ+yzvvD2l4fXuWqph&#10;bk1+Neh/ocbGZX+S8Gy82wNs6xJn41anGurwG4RtwKhjLQTesH57EYavOmpnx2ddBj+pnr7joNmu&#10;CRye/gNj8/VUDetSQ27cYnxGfYgb9iZfe0a73vUn7p6hrbGe5OK0F+2nvdEPibcYjdN64tabuV4I&#10;rjDy+bsuapnXJ2zPMZy/pe4QaHz0ox+9Doj69YzJU19tWNwNdXHiT9ejvPBi5rektdK7nmrEoYY4&#10;vQOudZkni+GLzxyneD68pHx8azcvnl1eNh0vfdry5dD1BxNv8cXwbXw5+at3+sspTtdvMfqh/V3u&#10;zVUn6ZrCGvVdPD/bPNl5vq6hWmQx7qX8YruOrmW9iJMTjwMnfznmfPE9yfzfP+FgHpdYAYEILWAJ&#10;YT2kBikXRjMG6YExD6OYAUvMNSqnGN0Hpw+33TA5LdY8ieeMlUu3DrV7EOTLPaX++OXGwxYzNi9f&#10;2Fv4MxZGrv0h+XAb+qzvCzCYbLq8c96+568H9grcYovVmw9K0rppojecfZDX9xW8+wEXdmuvD3bt&#10;1pIWKzdfulj5uMTYp++M6dX95Zsrf+7P4Y/uUOgF1z3s5decjt8Lx/Di4ze3Fw5cDmSeka6tlw6f&#10;mr145LjX/ZMoONWBkS/Pc+EF6gWmBhF3uPANHP7Fux4OcA5z1ufAKe6l6NsSa1OT9mveXt64HA5h&#10;zPGbO2yS7kH9yBezVocuNeRYA5xR/e4rvVhzzzkOc9fKPpP20JqqJ5bf/uDAWR2HaNwOqOZ6sC57&#10;DC9GcKpFd+3ig8UnZhD9ERh53VPi6sfNbk16U8+eOgDXp2tKWnMc5YnxqdGebE1xfqJu9c0Tcxjr&#10;cL+EqW9rNOfXozmRw2fIJeKGmDXxs+vfnC+/3tV3naqHD971M4dxH+I02PYJV//xoHb7gAc/28BN&#10;u+dI/V/GvV1/eiYwarlX1fDvHPozhe5X/1Hk/1by3HPPXfewPrp+1iJX33qk+QzCJnLywTfEFs9P&#10;6HJOX7lxh78S73Pzbc3ieA35W6M64U6NKwxd3/UDXz3z/NuneknxeMqJwzWFyU/LLw9v8TBr3/JV&#10;K44w/HE33/3hk1PNePRoniwHfFyteznKCUcb7kOa5Kte/s0Nl95+1leuXhaTf2u1ro2VI/bYjx5A&#10;m9JAvovVgERxWp54BfJXvILiSbFq4DHy4zOvjnk1elDl5qfx0/wkDr7sa3L8KJ5W85aIF6N3hI+D&#10;3bwcvp1nL64bpb2Cbz/D07cEbte8uVtj/fVTHG++auDMB+eDltara1HP/Ea9w9RPXPTWWv85L7/r&#10;+f+Tuznx6mUFvwOOg58DkoOgFyVfa5PTy6dnY180fPZAnjmsX0F1cPHSsx/4+nZRft+meFnrw+GF&#10;9sKBgyFshzUx/L7hE9OjuVr+Dw2ujx7M1XLYhHGQY/vVGO1F6JDr18X4vFBh+rN+ajsI6s8e4pRn&#10;rhdr4ctfL+pbq/+7hhdu+fzy5cLGw2dNDrr2wEtZPw6v/pC/X+HpyzWxp+ri0q9cWLbrYw+sBw8/&#10;XmusDzi+rn895Suut663Xg31rFWMiJvLcd1xZDe3lhdeeOHRV77ylWsfYHH1XOjfqB9zIt+AT8wb&#10;+WCWSxxXOHGc+jLM7QuMGOFrHm/9yBErnxaLs2tRvP1RQ2x7ce3g9Baez3XHZw/tjfvDPQNH8OiB&#10;jh8Wh7zqwJQjr9qtTU5rVQfW8+Teco+4Rs8999z1N8n9I+buO/ex51cuLV8P7i91iT7UUid+fna1&#10;2SsbO3uGqz+xE8vX2jZXHn+yuHyrxY16bJ6dDldNfr6VYtXfXLi4zWHsWTzlnjjxYsvXvFg6P129&#10;7XPjarF3hA2Htzl8Nr1SrbBxrt+8Pmn3CYnTHCYcm8TxxHrpWcgWJ+n89bi9wIRLF5dX/+H+7dfB&#10;AAJAbnzztIvphm1hdAtLlyvfXI78isYvlsQfxoeKh68PsDM/XDXj5Dfybw1zfmNFDWuKsxh8fNZw&#10;ivjyb/zkKrac+fRjfXqgDQKrrhsoX/5b/PWzPcGd/lu57UkxdeXx89kjuj7MjfaNn03kxnc57n/U&#10;R7iNxce3/Yc5faddn+HT1YI3p63FS8e3Vf4MkZcCf6PcXkD8pBeRuQOVQ4KXmpeYa9SA78Diheeg&#10;4lAirpb94Xf443P4cnhwcMOXD68DnF4NLyLfeOHwMtODX+eqJ69vWvTHp1/XB97ABWPNDmx8avvf&#10;uDlI2UM94PUCVJ9tv/Rs/3DC8anhZcpvLQ5t7gN+dcpxKO3exotTjm837YMcfHqwb9bZQdW6rL01&#10;wRl6wK8f/dJy/Vo9n32sBzrRX/eLuaEfeII/jUtcvl7gCDt8Nk69/Pju3090fcThDWvCZZD6r3a8&#10;6Qt0/wPGHrWeen8Iq//WvZjWUazaNMFrELXy48Mjpo96aT1wYnCuM1HD9ehay4dzTxVvPfjkV0Nc&#10;jN99ZajVumjxcuBww5i7Tub47DutF9oQI/IdBL9z9+9f+kbbf1j586TP3R0MHQrddzA4kmqqZ9S7&#10;ngj+ZOfyiJykON04Y/aRyN/ccLRc+3FyLKY5zCl8rYU2ukfCnv1vL9tb+eHp+qp29ejq1L965RaP&#10;HzY+dZavWHx4xLtP0vLih2kd+eXk21qw5VUjLF0Mjk3wxOU+4S92Ae4x+cJmh9k8GPZyw21O+MVU&#10;P6yYnmlCP/ZgtLgWhMycFiuB3c3fIUAsf6R0HC5CObDLFc6DpA/YfHQPdE3jrN4FvP9RLfqWVFNs&#10;8+MrJ1w87NMnVjy9+XxnTvubPx2XvfQBtv72v56rcep6kKuOPPvNtp/LWb1ylgtuBx6D4HWNyu96&#10;iuk9bPFysuuBn6wd5knkpVi9iJdTXr5yTi2+vZt7KTn4+PWlb84cqvRuLT703Wtp+Wq5JuLVs5/2&#10;wcApRszFcMhzICD2zeHHIQmHFyFseylfjE9MfocoMX7fkvlnMRwuvND6M08Osg6QvkHrV6F+HeqA&#10;J0e+l5ge1OB3KDN3YOK3XgdDveFWTw/6s1+ETWDiM7d3evXS/PSnP33Zn//85y8Ovcn3DYvDnt4d&#10;rDtM4VTfXjko+7N8fmWnBzXsGYwctexteD3Kcwh16CIdMNSB0//i5eChiXyD4FaXJvateLXEzMV6&#10;TuNXC16/DhX2hU23TlijtagTrj74EjhCd6+Yx9F6YPgIHnO96hO+UY3WmD9dXjytla2+NbsWrg07&#10;HnEc8NZTjM+8vYRXo4MhfLn1ACundbBxirceebhg+g+1uNMX8d0PmHqTT/jgXBcx190z4z7yv7Bz&#10;L3/iE5+47kf/MWLd7l+9G60R17mG6uFdWVtOONpI4mPzs8s9dTlwu7b8aXkwdEPMWtbfXCy+s6ac&#10;lfjKZZsn5bP5/y9n97Yr6XJUe3xJ9jNwwUH0EkKALR/FyRYGg7FA4oo38kNhGQmBL5CRDNgYm4ON&#10;OJg32fXLnv/usXLXXLB3SFmRGTFiRGR+35eVs2rO7uZ++5tn+HTrYbyt+Phwx88Hu+P408XHaV7N&#10;ebn044q3mozz56OrST9xD93rHS97nFuz2Hu9w4klW7+xeJLd2LziMdYvdzi28zuBbm5SgIexza7i&#10;Wig4BTXm1yLdPpuHboUtge2hbCNWQ4vJBkPi3bxxwdePOxu7Jr75LVe2cJur3HGWY3VcdP3w6fD8&#10;za88xtZg56X2Z1KO8sSbjtN4bTeX+AQu3mxptcVTv415MdVjDq17OeIX3xzFFhPPrcubXv/a8JK1&#10;Ge+cHMocnhz+HFAchNzjHbgchtxrDhHiHCocRNRrbM7yuE755PNmAqOxe2NiwydODrHeXLyZ9CzA&#10;4+eXF7e48A5PPgXBp25vVA58/fdaeKyzQ51DlAOeQ60DHWk+cpq7Z7kYXPL1vNFqTFd7c7dGclS7&#10;g4DafJqnTnHqMH+fOPKZhzGu1onNmrA5hJqPeH014XFIKMa1kLN1NC9zNvbpKtFng+uA0Tz59p4w&#10;1pL6MPp4rMtt52fX9Lve1lSMa2Ru8pozXYxrrC7rGz8/wSMOlmzebOzywooncIvNzieuMYx+2O0v&#10;Th9mcxq3FvnVzZ4un/u2+ytfOY3lhalvbD2IfnY2OdkIe3OniXWQK2393C8ERox69eXEqRbPgTFu&#10;8cR9zKfBuac8K34Y8cdSP/uzP3s+HXRPa/1wInf1VPshnJd7LY3X1rh1EqrPvjb2bOxh2Imxeu6Y&#10;t973rzjMnVY7rZH0zf0++m2vGLjFZl+ejb2xjemutVhjcvcb3/Ubi4mHroaNwVls/vK0FtXBzha3&#10;8c2LA8a614dL2LTi4t46lz+/eJykuvTj0V/exmxEDGlcXJzGSRi5tfM0MnqgCKNAmr0HKVKYHjC+&#10;hL8YcYraxSpxWr78eMJ7sJarzaD8xZd3x/I/k+zLK1/25YAhbGuvXx2LywaTPY705tKPT18t1sM6&#10;dHMVR5NyvB199GIXA/MsfzZarsVVR7zlat3vuqsdj1g4+csRDx/7/yTFbR4x4qvVeGvOzwZXY0/i&#10;tbl3AOzrOmvtHta8KYS1/sYOKDZ+b/DeZNQGk8+bPQ7c7A5K3mj4vfHDO2g6APi6ySEJjnYgVK++&#10;w5uvdXH5hNKBiPh0j0+8T/UclhyKNDXxOTTJy+YQpU45cTc/ODXBEPzNxXUzf0J7k+MzN/MnP/dz&#10;P3feEPH99PEpl+vhzVGsTx8d+Bw+v//97584frnU3dfXONXsXmDXrEU4XNbMG7B4uQgcgTUnPISG&#10;6Z7Th9HEk/QZzItcz+6VIHxiy4WTsBO5rLuxubvmHfz4xcpRbeYdF3928dbbtWk9mgMcf2M4vMa4&#10;NDmqDYe6mjM/X+P4cOaj164vZjHl4yufPMRz0jxxyeX66eMID6sPT8TDmBOc9SEwOLpPrJMGq474&#10;9In46vMM4IXH6V42FmOs715Tg3HXT7yx5tnh58PtmfQ7sj4d9Cx+5jOfefdDj2dDrHrVV43Vho+k&#10;9zqsHV57LR6WX104tGKqm84GjytZe3i2JJuY5Y6j+MbhxedjE7s+fmMCJ55mo2/Z2Gd++DDpbLT7&#10;n3SPwBB56xfXuHqMq0+MsfXOz0bY73nCiN1n+i367etyiK+x5xNL4n4b+X79jMWtfq2vlnz4E/Hl&#10;C9O4mj7yhyECFZQGrrFVtAelxeLPfgIfLx68it9Fho1fnxjjakOoMBzyeKhhYfThjfGWg20vRnmq&#10;a28QNk0snEbiivu2w8gpl0YWGz57Wt0Ef3Fbr7g442hu6i7+kLzw3LUXVx5jzTxx47GepOvRmsDx&#10;wbUG9M5Vv4ZDjLrEkFuL1/CKgzWuLvj4aPY7/yF+vOSHwUFuLbYc5sVvQ7f5OwBqPiXzhtu1h3GI&#10;c095Q9faULy5y0fY9eHEwMglT3g4c2WHV0/3mTocznDI76tP97Xa/uu//utoXPAOFA59Dlzm7Q2O&#10;zZsSEeMNy7PiEAlnzI5fLkKLbx1a7w4sOw8HMG9sdM0nIdZADp+MOKD25odXjd4g/WGJQ65/tLf1&#10;8amhtegTx71+MHxE3zysGT61yQ/vulhbGGJu5lBf/V1ndmMNjrSexeTjx6+1JvHAkM1lvHbXqPmI&#10;d8jm1zePfK0FG77qEk+MXTdxGimPsT4ueFj9JC429xGRh8S3XDiaY/XBwuDa/MVtPtgkPz7StdSP&#10;D2e4+mrIL7YDY3NRAy4YfRhzMr/qU5M+DL+mj9u9wwcjTh83jB98jDX3VDXRceJwzbrnyuvXR/ww&#10;4xsEf1HshzF//OMHIbnLa/6kmvTVYdz641YDodkbt96N+cJlk09rzQ7g5QU+H3xzZCOr68No8MWr&#10;V6ue9Euad7mLpatVnxSDV65a/sZ7z4rLvvXjNg4Lx1Z+MTdvPDeGnbAXR6s3bP50vsU1L776/HGK&#10;JfxsN4aNLL71rw6+5rnXQxw7gSU3X/nu/PB87Bphw3f+xxAGZBpACbJXJJ8L0kWJNDytKbx+sbiy&#10;laOxDcBDSOPMnhb7THYBqv+24Sgfzc+2ONzPxretGrIbx1+/uW+ufBunD9NFa650ayDO+uUzJsbp&#10;5nYMj5fNsXHsxcGGYytH15OuhnQx4opN88XNpqbmz0eKy25813fzGVvPlXjYxLtn3I/Vzu9wYfP2&#10;hw8Of96s+yHDXDUHpbhs5m3ofN4EWhf5aw4p7lNNzt6EzUnfoU0ehz18DlI7X9zq4XO4cjjswKNG&#10;8Wz8fYrnzaNDpDni9yklDLsDmoOnPHy0NXFok8+boE/tfH1rvuZtPn7nCY91ctjTxHqDhsfxne98&#10;5/jlddhTkzdEPnM0tg4drtm9cZIOpDiJ3Hjqd79ko2tdQxouDrFqX7u+60ET9cDjMv/yrE8/PAwR&#10;E68c1SWefWuAN1c+8bCbp7x4xPFpxcCX646vjuprvnd+NcSvj7+axeItR1xw2fRxiilODFEnnLWk&#10;jcnOsXHzw8EPr5W/OR+CxwtfseEb0/nNzf2MRw7NM4aPXW36Gp84/vrGMO5bPyTh09QJJ7cxKQcb&#10;Ps9c+4Ox+/x73/veeUb8Ssav//qvn393UHyxYqrB/ZivOZYbTo0rMES81vVgE8dG8uuL0eRfCRMn&#10;X7bFFS+XBtPaLY49rjQbeU2Hg6kPG37t91oYF0NvzMbpq/uOLw8tvrnFkxZPwm8u/R2/Rb59Db82&#10;/bWLTcqXvrHs4eNIs5tfcwwXR+Obu9y0+8M9VB/WmpDW+pMlvDUQcAG0B8KDJbkmpgLDiWOXPE62&#10;Ymg8mr44Gl6/ODbF03jiqHDj7Om1idPg+dMwpHr5tM0T39rrh6uO8hTzlv39K3u5w4hprtYzP12/&#10;uPgx1o+HTZ+diNVn07r4jQ/oycudE6T1WW44gs91UnuytS0fnnxhaXY8JN4zeLyU01ie4lfzGfOL&#10;717xBuEg4rBiw/YG0KYenhbTJ23eFHwyg8MBqK9f+3pWnTBt9K2r+buPHcgcxOQyL3ZvIjhpPrl8&#10;SuZTSTU6wBF/mehrajWp2Xxw8OPRJ2pyYJRbHnPEL45djWqpTjV5M/Jp3YcffvjB5z//+cMj1ieL&#10;tLwwcjgM+pSSVgNM+dTCLnf1ibOGHQCR88Gog6gJjnSN2TRjWv3EOoktBw5+tdEJvFYsPy65cYgz&#10;Zi8WJ2EvPh0vjWNzlT+MGJxwSbUY8xFxGwtD0uWgs/GrTyPVvPzLGabrYAwrHk58edTFR7cGfOUK&#10;V67mVwzuFfawNMERj3Frob+1wPDRYnumNj7+cObYXqNmzXWG6z5Rc/ORU59N7j7Fdn/4IUccPs+A&#10;58XzCC+fsXzVwy7G8+QTa8+Br4p/+vgU3q9L/OIv/uL5YQqfmO4/Ncgjnu56wsizPv3y6Wsk290/&#10;zuulmMxi42odn/nC8Kl149jiTbMRuJWtFXbH2xeTf3VcYctnnIRny8+3mOKLMacwxW0s3z1evn0W&#10;/n/yW/tb4k/z69eMq2nrf2ZnS5aPrXFzYNs5hHl3CAxQ8gpazbc3sAc4UtqNrmgPBF9STEnh2BSX&#10;FuPhW56K3xqaGBxJ3/bjfLx8XGwYOp5s8TXOz96FWZ95JDDwzY39juPXmmOx5THOd9fCd/MZa8U3&#10;Xqx68tPaxsBmL46fmLNWPC7t2VrEEfYQvPIS/yvuj9QjV3MQV+42WJu1jdqnbZpDkvvKm4B7C27X&#10;VLzmTcAbBE5vDARW/Tb14nE59IjhK7+/VHXQ6/51YHP4Uo+vRdkdKB3c5PLpnTcVbyLsDoYwaiBw&#10;xs3VJ4paf0Gr7/CIH8YnlGHw90cb6vM7TT71M583b9588O///u/nk43e0KyHOeJx6BNvDO8TEOPW&#10;QU1ytfatAawY60Oq+wxeXtiI2OJpsTTBp7ERMTjNozUvvhi6OHPJLo59a6kfhxzFprMtjzhjOtk+&#10;X/E0Yev+KCYd3ti6qTtsPOWEJen42cJUS7G44MtjbE3h9Mt184rPrw+vxVsNdDXj5U/qp/HVv/MZ&#10;i996Nh+/9SHl8Zx5b3Hvk/j5+yEge/eDewGPOD+MeZ79sOcHHTzi1OgA6DmqBvc7DqIvt+cB3ieD&#10;fmjzaxF//Md/fHzyiFWLPtG3Xs2RP/5s/DV16JPi2Gr58h/gKy9xbkzQ1m19cpDNlW1xYVbzw9Jh&#10;ywGXxGccLl86jq3j9sFYx1uWn29riK+Y8jSmsz3D5k93/Z5h46lGYzi6eDpb+OOcl+KY9PHFMbDT&#10;fWbHX51bS1j63Uc5wARQv1bgcT5elrAbvIcNJnJxGh+uxifpywMSZ7nwacZwcYWLPzyd1C9GnfXD&#10;L+f64kjH9WwcB4w5tR7lKIZma42qR3wxbTDFxBGv8caFo6sjW+M46CSfcfZs4cPuuH5aXXG0Odvs&#10;ns0jvupPl7d7xjiR5x6zyQvfuhnHU202Zz+lO1A5RKnPV0E2b5u2+OrEw9b95s1Bw8uOW78DHw78&#10;Dogd9rxhOMh503B4cmDyxkI7rPmP7DuYOTg5+HkD8s+9ODRaN/Wyq7VP/mAcXjX1qdkcvVnBqcsY&#10;t99PYvNphHrUjtcfnzh8qotYE29Y8opVj9rNie73+hxI8ctN44Qxf00tez/Xb73kJ10bfflW6+MO&#10;41rgYev6mpN16DqFTceHm40Wk98aqL2DAjsuuGIa46qvDgJPYHGpjcAlzb1YWFI99RsvJ2yc7HEs&#10;Z7mKw1dctnKKU2c85ebX2MXsuoehq6Wc+MRVW35jLd7V+fLjJc9qWsxyw+Ncm7H7VU09C+5PAtcz&#10;re9exd08YNwHfNZH6373qTy7+0zr2fZMxlntzc39xKYW4hmz13zzm9/84Itf/OL5gcuvVeBTtzjY&#10;aqLljNc9q6b4+Ypjq0/zEbF8CR/JZlxcHGHS7OHT+eJdHYZ+Dbf27Re7trhf44Pl05q3mOXQ16zH&#10;LTcuf5zG9cPSbER/29oPYF66luHHdbpdr+WPD4A9Xd8YpvtwuZtvHBtTHL3S/drzY02X//wTMRvA&#10;2c0YmEakADpSdg9VIlZR/HzF8dfvYcTlIVAYHabi+MXsAsDspPXhb1lbHDA4tfVv/+bBH75c8Fp1&#10;ZIcz79te/tu+efXLo4Z8YstVHroGm71+mr3+6TxesuGsLUYNK/CuF6kmfdcMVoPR1h9+beW+sYvZ&#10;Pg6yOVpLdlhc1txhzUHHBm5TdvjJ71DmcOKNw5uJNwoxmoMUMR+HQH6HnQ5P/MZ9giDGoY3fZm8s&#10;xiGsNyZ2fDCeDV+x/v3f//05GHpD8hWseszFYbHDC6xc5lB9+ayBGJ/++VTPJ41f+MIXzly8MeEy&#10;b3N1oMOlHn944uCnRp/8+RQQjzcp4547/2yON0F51OhAitM81MTefSBGnw2GJo3V3nVkq+9ahYU3&#10;Lh4mX9zGrusKnCZ2W/cjG785eJM3Nq/iaNKYP8m3tvjUotbGaXZ9rbmohYSP37z42K0hXc4wNE5Y&#10;nNaSJjffMT5ecOAVoxFYjbh+MHjhqrXccHzG+cqZLh5fNZWve4gvTv1i02zPpJrgilcPMXbvqlE+&#10;434o0YfjKwd99/ndD+y058Nz4p6XG4/mue2e6ZmSM3657APEGhDx7i/PsU8VPVdf+9rXzjPv923F&#10;i4HXjKtPvLzGaf3G/Prlh/nfijgiprU0Xnt8+PUbF5cWU9zNEWbti4+bP5EnPnrzbuzi737x7MsX&#10;7pmGC7vxm7N64Vr31q943GIaL1e2MPnYs53OvJSzPOE2Vnw5J/Qj8wnDX764ipGL5MepnV0jgpwL&#10;VFwF8CPS3NB8+dmaiI0hX5uGcfFtgng9SEQ8e7ng2QgbqT66XPrZYRZbny4/TLJxt235+cpD44tz&#10;c+SLK0xcxeWnW7f16celv8Ke5AvLnj8fXZ+/Plxx6lMHX/Gwro1WDExx/Mbug3jYknDFZjfWdt5h&#10;l2fj2IkYUk3e4BxyHID6B4pt8O4jdTnwOOyIt1kX64DkoGTTTuDZcOOtTn54X+/C+JrZXwfK65Dy&#10;pS996Wz03/3ud49NfF+1esPy6aCxOPWzWW8Nb2uoPvxql5+9r74c/jps/vZv//bBsP31X//1eXMR&#10;oxZvct7ArIXfW8LXV838cDAdNHtzdLA1X+vleZVba52tATtRN56ulT4RLx8pXh+ewNdg9eH0Ybav&#10;rjjKg0M9JFtx2eLsHohTjvKI0W9fOoQvL+JXjDXz6p7Yuvhw0XhpUg4+eHYND1v52ZbP/NjCFItT&#10;n/CTxmHVZ06tCbv72SGEj3Q9XTN+IkZdeFuTruNe2+qqJhj3ZPcqrq0JXi3VtPz68YmrFn1iLFaT&#10;xz2tdlzVJFf8YpZTfBy0GvndF2LEargc/PDbC/j8gEX3LMh5c1eD51NdePXtCd/61rc++IVf+IXz&#10;xyN9Qr/XtTXGyb5SHprQaiHmsRIm2/rzrQ1ux/VpeM2aFBvvrcPe9sb8OONvzB83LRd5Nr9w1XaA&#10;j5e44i42Px0mW1yN6eL5avnz4S7/M45s4cUvF3vxcYfZcX1YOXFYm+Lzv8bNvljjpJjWadecr/H5&#10;b+MEVTBnxQRcXwlh7s0jvBtdAhsQG3HDtyF5wIh4b07GFXQcjxfjcGx44tp++Gdarc0lHUeczY3O&#10;dvNvDExYnPqNi0/vnMItNq5sdLlxW7Pisosh2ZvXW+v7NyC5qzu9ecKXk67e8K5PefK3oVVP2OXT&#10;Ly57uFvzs5kHeRanDuK+IvDuDZuvrzkdevqEz/1UjeK8UcE6WMhhjjZsdhs/jEMajDeE6pCnDdtP&#10;9TZ4byZ+j88m79Mybx7/9m//dmJ8EuDrVJy4HcJw+gtl9cKamzoc+PS9mfSs0J4PtcvnkKfP7vf6&#10;/LdW6v7hD394vgYW/7nPfe6Dv/3bvz3zlxeff67lRz/60btYedk1czUHvK0FHvW1ZnCEzVrBtQ7i&#10;4YuB4WNfrPhdR2N+eI3cfRzxwzogV5PxinF8apELn9rjdz/wkbDhmgPf1ikWdufnGrouK3DVJqe+&#10;GGtxCywfXth06yZ/+eKo3riaU2O4YthwiNGsIW6N3T3jmrc21VOt5TduXtloNrzyGXeN8Pm0W1y1&#10;8BPjYvQT/bDZ4IhYbcfW3f2rhg5y1bPY4ostJ4zrp2baddJXt2cwP7sDs3jz8juD3T+0WPm11hce&#10;h2ddHBybPeDHP/7x2Zc+9alPnU/s/VeNXQccYsxDnWrYes3FOBtcko3OHk+Y7K9hw9Fh6hsv947x&#10;xh3HYrPRW1N92HzpbMfx8lKefLSWHezZONty1c9H18dn7bvvq3NjYElaP9x9r7En9Vdv7nB0zxM+&#10;taipuK0Pttrj4r+lWuNwb+Nmj7sxjPb23fXBZFCSCCRga8K7YB4WCdiSNpp705TcZPHg9hCI60ET&#10;p8F4SHro8O+DJwYHe7VWQ/W3qNXe5Oli+DbOWHwcxht3+8O1mPy3wLTo6rYmbLsBNGc4frq1lp9f&#10;naT6Nw++fPWLj4v9thXDzq++4uWRUyvOmlYr+65NePGavAlfufRr2cKyVwtbYzZNTtzsxAHBJ1wO&#10;Wg6ANvV8/O4ZInbvGQcwXDZv2pzw6lt/G7gDmEOXw5Rr1WbvUMbnU7Sf/OQn54cX6+IrVzlwGItx&#10;OFWjPHKY0+Zzf6u3+cN4k/Bm4XcJxcurNjWHdfA0X7/z583RAdBXvObbm4w4Ire4rq389dlxa2Lj&#10;F5fd2vGJY4MpLhxN8JqLeRAxpHzGYo2JOeFv/sYdYl1LPGL44xCHY3V1lT8/ezh915avJreW/YAf&#10;L9nFxKGG7ie2au66Gm9eHMZx0OrDwUfYzLm5GRfT2hmXq5itrzWF08LgbX3NT4588pDFF0/zy9nc&#10;qrc63N8w3TPxxB93PMYErrk2P3a8uOLftRPT+wMsYdOae3GeJznLUX58MPnF2jf4+eA7ZOp7hqzZ&#10;5vIrIZ4p96U4P2Qae75bXznYzcXzL5+95B//8R/P7w1++ctfPj84wouTyzXqveAkfLyoydz4mxtb&#10;9TzTrkkYMeaoTk0/no09hI8XPrFwyd1vrW9/ObIbk/Krq3F5GpeT3VzlqF6+m1vc+uXQNhZX9moR&#10;R4p9O3p//7dfsVcTLC6Cj7DVsmWny6tPwhSz3LfvbcT7T+mLF7vyLO4Zv5i1xxGfNUtwWvvz7wQG&#10;YNQqGli/ZnFgw+zNGjF/ODbYe1HLE84Ng0uLOz4PTp9mwGvqSeDlrK64s8GxkfLp50+HyUcTfnL7&#10;2ct1ABdGLn44fWJsjhZesxGQcpzB4wXOHItjZ0uvnU38csCGP0EvL+GqTQ2t5cbAlcODYhwWvo1S&#10;X2tO8dNJ/Zufn+1ZDJ/8WvFyEBusT+X8bl2//2fDVZOmTpux5k3Epksc4HzSZ4zTpm4TNj/ctOvh&#10;AKhv89eH9cbB5id8nxL461uHRF/xmoNacLTx+VTQm0K1w1gnY/eyvjrV43eU/OPMvm520PS7ST5d&#10;9Akin8Ocg59PPMWbo3nL5QCI25wcHM3ZG5la2LvOZwEeL3c9MOogfOGL7TqHCwNvPcwjgSHp7K2t&#10;WG+e+cvlGnRo6VrxiVv++IrHp1U/O7xYQvO3FsXR7Pzxp8Xl0y+mfrEwtTs2bBrO/Fwv8a5RMXx3&#10;DraV/BuzcYvXtx7uGesqtsNJPPytt2fJGDcNo9+a5bNWfOzJvb7itpZw5YUnxhps9YZNl4uuBn0c&#10;mrUsHw73KV1NG5+NX4znL46eV/uEtbBuvg4W7zq1J6jLsypeDHt+XMbubX1c6tHHZ5+wf/j2gP1X&#10;f/VXzz/XhKs5yKc+sv1jeHnh57sFB+FfTGO+Z3H503CkcTG0xv4/ycbERcextvIsb/18xWZvHE/2&#10;+Mufn07CNqbZWr+N1ecrpv5i8sXzDLO56j/jEFtOOH2t2sqVPa71u982VgxbmGLiaozzkx7siogk&#10;wK2RegjczB7OfRg3Fl+cFS5PGyBbbyLZjWv8RD5+ja0JmNjmgM1XvmwtTmNafPatk4+UH84811ae&#10;Y3y8NL4Xe2uEiav66GLoxS93/FuD/m03Xlv47PluDWctzFNNrbd6WiMbpDcO4zB0flhjEv8ZXOO7&#10;Fhhxdyw+Al9OfRu4T/86AKorzhPweGke7jUHI/eqg5FN2htjf7jBb674HbYcCm3avkrF6ZMpNve4&#10;Q6Yau2cdyHyFbMP3yaA3WjxwchoT9YknzdEfdjjwGTv8OVBquKyxWJ/4qZeWCw9+NRFvKnKxEfMg&#10;6jMHdnPoGZVrr9EBP17Y4Ggc+ne96uLPDqO1dnyJPBp/El5N6hEHQ/gc/PhcD7myL8cxPl6K2xw4&#10;CZu+uOZDZ4MxtkbyadlO58kLzta2eugav0ay0a2J/uZq7sXQMOS2Zafr49UPa274jXHH7z53vdy/&#10;/HB85k7cZ2yaNRcPx6+/OfSbQ/u3MbuWhDPGoakXloRlJ/nrG8Oksxe/drzmk4hTuznr87dW8dC4&#10;8MB1ELYG+s3d8+PZs29YR3lwNnc+rVr5tfLhIu5r3PK1R9iH/J6g59rvCqtHw60mWDzVGSc++TQC&#10;t3p92cNsTP00rH5Y4/+N3PhnHGHSeLdfnq2FrTGsvjW47Y3DGsMX0zgcTRa/4+rir/F3HfSTzcEW&#10;Pu67juovnl6Ocq9fXxyfGpKw5Vx/tZYvDQNfbFxxnHtPMENBQPp7Y7MhYc8nrpgKDYOvmJKHZYf3&#10;kPXgscVdPRUJw6apCV++6qaz4yLGt23jYIyTfI1p8clis9HZiy/mf6PNeTcuHI3jW11etuTZHPnK&#10;Hy4tdn3Ft8ZwXQu6XHA2teLpahV7x7AVS9fH35jeWvLJU248DkEOVw4//XVu94Wb2KZcDe4RffeX&#10;n96Jvjc7+WB9ytemKx4nn42Z9smbDdunAjZs/xSEg6dYPk0tpM1eXIc5h1W85qEWB0/z8QclX/3q&#10;V8+nkg6zPmk0rx/84Afnkz//5Is3oX/5l385eDytuzcXtagbrzUhxkQe9Zk/kY+0lsatNSxRc9Kz&#10;Bc8e1toZx1MsPnO8Jc7i4ayl+KRYGA0nvzddnF1bOL5w4uOl+cOIr4XJryY8NH5zzQarr5GNMeYv&#10;1jiBLzadj46/Q0F5m6uYjWtMJzjUal7xlZfN9SZ9gsrmhwj3hHxyEVozN/z9UNE1j7N6jAl8/epm&#10;Z+NL+Njou/5syw1rrKk5LvZaefZasRkTMWI3n1z88fEZwxHcfHFYJ2vHprlWfOKsX3uG57cf7Nyb&#10;4jQxtOdUH7+11a82NZG4/DEXfv/riB/q5JEXbxy0OHyw9Er2tcHV2PXJYm+uMHD5Npd+bbkWUyy9&#10;cmPybU4242zFNC5mdZj0M9/a9OMrhi5v9ydb/vDFLp4vXH76lji6pstffDWEvTHZ08Wt5pPjzgPD&#10;RmCMbx5j8z/vIAYZGN3Amn5SItqDwleDkaREm0w/fJh4cemXKw2XiM/OBn/zs2fTrw79/0k2Drbc&#10;2e/aYfItdvv5w/Kpm+bTmvfOLd/istHlwEviqZ8/zb/XLRxN4DQYm1B8aiNspA2vDTAcn/pfk7jj&#10;27rKLXb7uLPhtknaZH0F6tM3NbgmNtV4xTg80bgcXDRvks0Nlzg/lVc/bp+W4LLR+3rVQc5XNn7X&#10;zz/tYvP39TM+hzR4NXjzoHHI6Xf59PHb1DXr1le8+v64w1fKDkU+yXPoUbffHVKbr4Dh9L2ZyKlW&#10;fY3dnMtpTnKzm2djNmNajTgS/cYwBKdmjIuI1XCqg4ahxavTWF1whL1+ernVrR62sHDZrBmp5jC0&#10;dsvtVz8bLQetyWEOGsEf9uY0ht/69auhnPhJYzrZfjWYO3s+Oo7ywZJy6xeT7V67rlfXx9yyLTZ/&#10;90p1sZcHXh6+YvlwEvbqqdbjeHmJ21B83GHENo9sxlq82enFbxw7yUbLp7XO+brmzZddnR3K3Mds&#10;tHmqmY/g8oy2HmzxtJ5q6TDXulcDPPGMwMnhuf+Lv/iLD376+B9HHATfvHlz7G+Rb+cEi6s57Hz3&#10;uojZ6wBfTBpm+8b4sqXD7ZgteWZ/jedZjHj4Ym4+9mT7O18xxsUuLlt6ucq5Oj/9LGb99TcfW2M6&#10;7rDpm7txseFWhzHXe/5w5YLTyr8cbHvf8t3Y4h/35dtPErrpckRorBA3/f1mwC5RmBIZJ/F1syqu&#10;h6UNazmKbWLy5uczXg41ELZkbeXnjzvca7b89OYuvrgdl58WUxyOaqh2mHD8+ltzMfQKXDnZ7/Fi&#10;65ebhl8pXu5nfljX3D3imqlfc93gxeEofnPpk82pX87sadhqiM8aOgD6pM7mKa9DGJs+HIwDmaa2&#10;Nv048Ov7ytcBz9erPgn0qZpPCv07fjZ9G7UcDnw++fNpn4OnQ6B4zad/7DDytxY0n/px+gtiBxr5&#10;/N4g8dWvw59ceB0O//mf//ngxDsMevMwj9ZR37p3mDUXGKIevn1+s++awlmjhK81icNYTuP6XQux&#10;8nsz5JPTmvDziSF8WtIcYFrDYmDip83JesZXXXyJfjHZ5CtGXfokO92c+MQbW+9qpbX4w2yOOPnq&#10;iyl3tuN8vMSVHVZejU/c1lrcrasrnvWbr/ujecUrB5+DCd3aWl98mvnDxSt2c8G6f1snOdjC03f8&#10;zi0/3vuHhPLwiamm7I35STVkV0tx5pfAG8ORMOE9J2ykNTO2l/BZS2P3uecUDw3rh0+CXz3WQkzc&#10;sPYdsXyecTacBE8HQWN9n/b7fUF/QfzVr371/PufrQle0lzYWw92fb61sSf5d1yfjrd+43RY42yt&#10;Xb47R/Zbb436rf0dvzgcxmGqIe7GcS3+5gmbvjkal6vx6mJv7sb5i8lufN+/d57FFk9np5unayCX&#10;MR1X/o2HjWPtdx/m3SeBnAzbIjIRLZ+kHgjjFoCGL8Z4bVu4PokzzYbzlvC4e/DDpeXaeuISK46E&#10;gSsu3wG8vFS34WKN89FkazqGx0u+/OWgl09t1Ze92LBx5jfWX1kfOw42HPqNw5UDNlw1Fm9so+O/&#10;1xyGLT+sBrsiz82bn6/50+6BsHw2SgcjhyuHLm9mNmxfn/J3MOpNxl/M4lGXQ0e/P8eGx9ine+L9&#10;kravZh362qAd7mzgHfL8AQhub4b4iL8Kxm+Tby1t/rg//elPnwOl3/lxyPSJIP7m6Cd/nwKKN5e+&#10;+sULLwc7XnXQ5mldcPTGI15NapNbDD+sGOtCw7HxGWvV0lhua85en6/rkF0ONRKcuNVDL5d+Akfi&#10;hzWXBNa4GuWSR/3uq7jhy0HDxR1HGPbysS1u48LTBI84uhh2fY29XHjiolurdHjxxDh8fOz42Onk&#10;2ZhPHClGn8012DVUQzncG+7hPum2ngTHnRNHaw6z18mYbG3im2/PHwx7+eFX8rHBNMajX8uXXd1x&#10;huHb+RRjPRL5s7uvxJhjP9DggvcsWSvzEGOvMP8Og/YcudrrYIw1nBq8sXz2E7b9wcdhkF0dMAQf&#10;ux8E5fz617/+wZs3b87egk9t7XHNSc2kedWXj601L8cBv7xsbHFsYtZ3cy/H3S8unT8OulrU+Ezy&#10;x9H4NWz+8OHY2fKzL2btxax+5n+NL95yPuOBCXf7n8WFuevomvLzrZ+v+69a+TemGvI3Lh/sR/7v&#10;4Bzd0ADd8LSbs8SwCJdUX1E0fMW44RXH5oEjxvps+WgtHrh4ymNMGsOXMxsdj35jcezpMI1pNS/e&#10;JrHCtwKPJ17+bvhnF8gaWg+Nv9jmgE+LIz56+9UAizN/dfDjuNcrHN/6xfFVX/w2I/a9btYEPg4a&#10;ZqU68vHr46cJTLz8xuq1ITv4OQD6S1uboTgbcrw2WbjEJ318mk3VXwPDdGBzUPNp3N/8zd+8e/O0&#10;CTuYqceBjajHAU5Ti4bTBi6fphb8Nnaf/H32s589bxr+3T58Dnhy/8d//Mepv0//xOE3jz//8z8/&#10;+fC7hvitAQ1Hmg9/PnZj94/Y1hWWzdfa5iOn+TV/NlixiRi56Hiac/jWxnzEuha9mcUHQ4w1AouX&#10;T13lko+v+4qd7PMgZtcApzENX4w4WHw1tmrQZ99Yto2Pu3zqEpMsF1tjWm7rRd++Y3h5yS9v12xr&#10;wlXOrU3fusS9c2TjLy7N7p407l5lM9465MRtvmrxTLtfcLrG6uQjO2d+jcC4n41htHz1W9fqW1zY&#10;4ukaHAmj9mL1lw+OTz2tV/64s1sTNWtizBHGDznl7rmxj8CZg3seR3z4xXu+cNoL5PdsO0CKwdOz&#10;ol+N1locLjF+DcR+8JWvfOX84QgbDpjqNMdnUh18+G/hb+2aX3MIn2Ynz8Zsz/zdU/nDpLsO8bI/&#10;4+fnK86Y4N8YayNes8bhi21cbHUdsicv1b/x8dPJ2sqRPx3Hxmy97MWGudcnezq/HDd/XHT1iase&#10;/TD6z8Q9/Ynf+I3f+AZnCWiL6+azQD0EwPqNxfRgwSl2k7vR20TC8VsU/ESMG532kPCRHixjHLSH&#10;iX42KbzdLOJh2JoTW7I1Libe/OkuAv5scZUnHth49Ivl33UTj6+buEMOPHu5xNUXgwM/G6FxVNfm&#10;59/x9tdnTfkI7jZFNs11jH/zVYf8XU84+OqrXn73AH9c9WH1q88nFw5gfQKYXV3uCxuzmt0vDiZ+&#10;z+7DDz98Nwebp9/Psyn7Qw+NTfNXuT4J9ImgnP4pFl/9OgD6j+D7mrf7T23mIJdm7Gvc3/md3zlf&#10;4/RpoTddm7+vreXwRyR/93d/dw6A+M1JPuug702j+zndNYGztlrrYg2KXz+7pi54fbWbI15rYN3l&#10;VaNrY0xbw65bWszmxVvuc4O83CPsW+/WFK56q4uOOx+sPr47l1ryq4GIJ2I0ku0M5iXe8nKxbQ14&#10;zT2u8hjXiqOLrVa24pe7nNa6Z2BjxbWu7CQe/XxsrhO549m6DnzyeEbk1NwHYulixSRs8jQX92TS&#10;Osi/IgbeXMOwJezVlI0uf9g48LNti6P15AtnPmLDb31s+dRmTPB037O1j9B81src7SWeTetIYO3L&#10;9DY5q589rNrw0e5dOA2fetiKyyfWr474odHvBfvv5/ywyoYbDme88PqEX78ajvHxkp+WbyUfW305&#10;SHzZ6fr5aZw3L3sipprCrq1++cTdeDY4zdrhsa7h8hu7ft2LW5f+4qtlMfHj+zipFhic8bLX51uc&#10;cRKGXozx2p757nobhy2+XHS+7cM9E3yfePw3VN8A6CbuBk1bZA+Rm7mbssR8Em4CfcTsFYG7WA9c&#10;MbAd/tg1Dwt8DYeLbAzfBS9neRqfpI8X9trWkz99x+PR2MXVjz988ep5rYUxd1xJY1zWla9cMOww&#10;rVn+OOjqy2dcC1e+5vRMV7v1Jcb6NL7s1RkGlzzpatoa2MQRdveLORG+Gg5+19/v6jmM2ZBbA3j3&#10;iYMWu4NYPpu3Gh3IHMJs3H6qt8mbgwMlfr+H56teX+n6hM7v6uHyJimf3/uBN6b5aDzibc4fPg6b&#10;f/qnf3r+f1A1yetQKkZtfs/nX//1Xw+/uhxkYXC4r/HRpPXCTfjqH8PjBWbFGoWh67eO+XFpPWv6&#10;MBtTrGuyYuya4Upgy8EWf/V1n8bJvrUUK2652Lsf8ForcVo1s4upGYfRr5Z42YgxH/7yiyPpM/iY&#10;FxykfHRzy7Z1lUdM9e/82MyRiDfu+dDX8p3O44VtcxnLmY0m8jTXdJwbA9u81KueHbMZF4sfXznp&#10;+rjKT7MneIoLl3+x8sDGA3vnaM3i2/zlo3GR5t9ccFcPn3HPpGeEuO/xwsmHi97c4lqXE/R42brF&#10;kuqHzW9Piktf3nLYo+xvtL0Ij0/0ve/GFw8O/erUz3fALy/Zq2Ex+s11Y+qHvXX+5ke3nuvTF1t8&#10;4zD58puLvlqf1RUuDUPgCXvNuPrYwj7zw6o/WSybmNX1szd+TcOZW/ODS6rROL5sjcOGYQ+T7zV+&#10;fth7jYqrNpjzdTAHMrKJADwsbryS02El0M9Wwt5Y6B62uNksvDdOvnibDI6avPow6fB3ncYET77G&#10;x/HysvFMsNrm33x8cocrJp4e7Ls+fsIOg1+/+WdPw8KQYtPHOC/s1SOeNE5nS7MnYdLZVy+evbFr&#10;pt86Z88Ge/t2Hvr8tNppb4Q2RdyaDbF7x2HKveJw6ADl0y2bZXU4hNk4/Y6fTwV9Cibe18P09773&#10;vaN9Qgf33//934cLj0/HHNRwqUUeOYz7dNbhz6a9/76fr5R9wifWH5rYsNUkt3tbU7d57rODt/lb&#10;p+avT1pDmNantcpPxwGPv/vLGGfrz24NaHNbf3wdTsVkqy+uGuXMr1+tMDtmJ8UZazBx8IUr/gQ9&#10;XsIUw94axMG3/Oxs1V0MbX58GqkPq935w5Ur7hP8eJF3BT5sPmP3gHsYf/eqfFt3PMXfuYybkz6R&#10;DzfB1XyKpTv8l5dt48OK9dLo17IAAEAASURBVOytr/rwy7OxbOVTF/5sdNgwtPkT+LUf4+OFTZ7y&#10;6hdXXWHjv8et0c2Pk0+cOvRdk63F/aGVi695t76bV18eupqrJ10duHDbS+w3xu1n7QX2NT9wOvDB&#10;2KO+/e1vH/34lu78cZlr1DqqTV/+vXbVSBM1pOs3DmOsJuPmxEaKue0bG+ZtxEef3du3nOGXe3nz&#10;s6mvGuMIKz6/a9H1giv2tTrYb19jWnx50usvRz7j1ySuGxvfszg+rTktFk/+tePJF+czXHWE/WRJ&#10;LGYkEbjhugBuvB4kdnHd4PDGJPwZPF5g4AkMvwegDYodr2IXV6Fiuun1s4sTw9ZEcdfnh407+63h&#10;kvjF4dLYiDh2bXF8bM8kO/zWUZ+/NwoPdD/5LadYdZBqaJwPD1+YcOU/jpf4+mmY5trG1LyXXz/B&#10;Xw3dC82Jrzi6OcLr58PlzUocmzifptkk3TP6DjDE17Vw1gePNfOHIP6tPVgHPL+jJwaXT/k0X6/4&#10;GhhWLoc+BzV9deMSg1eT278NKFef/NmYjX/pl37p1PNP//RPZ4N2+CM+gfQpo0OWeh0IHUzN1Xqq&#10;h8jVurVGeLOz5W+d6PrF4Gq9zMFayLPCHy+7WDzlKD69edWUFLPPJV7jaquuOMTiJdUAS8TBkZ5/&#10;+djuBiPO/Phwbm38ccGswIotXziYalmtzmTtbPnY81Urvxzyw/FXZ/h0WM/51mdOMMu5Y3ZjQsdf&#10;XTRMdn2cxvluDmONVMsZPF7KUQwNE35rMXe+ZwKnDphb+GrNA79mnA3GfWJ94wu3nNVX3M4JXqx9&#10;AheMMXEt1OeHPM+/fSG7OM/0zbljecRVW/dn9XRvyKvZU8SrhdBh+eVXkz3JfwlpH/mDP/iDd7/n&#10;qyb5ut/lq55D+PICl/C3Buqsn7+1aJzOHleaPx/u6mcPU45wfK9JHPzNRZwWj3neXPnDbIx1D3/r&#10;6qhW4zBry66m/OnluG352NenH386bHrxMDuuHw//a5j4ypMWuzzhzn8b10R7aAV1QWhjNyltgV34&#10;7N0EYt2cMN2cfIRdPHtc7GHhNP74ynVPmv3ZRLLxk8bN4xjHHs+Nh8unlvJvPFv8q/WLoUmbfuvD&#10;pk/k0WCLy6bu1vqAB89X3q6DuPp8+e/YxmlxSTF09cRF4yflNw/zKy6uYoxhaA0nzW8DtMn5KThe&#10;Poe0/kkGPvHwfpqGE9MhzoHN7/w5vLE5gDmIOfj5apbNpkl++vjrXH0HQYe28rc5f/7znz+fEMKY&#10;k3/IWf7+YMShUh5/qKJOffe1TwDh5XW98MrPzm/O7K0Z3Tro85F7veXQulesgfEt8pF86fA0wZ9m&#10;kxe2evKF49fMC0YLb41wqA2+a1RsucWQxuI14+zN/xgeL/lpQsdTHrbsvXHCyt8eZF02L3954eJn&#10;J8b8tbfW9zHFhg0vT3PACxe3cfumfvcIv7GmX8NdPJt5bz3yuNdaDz781RTf8sQnhj8sHb4ccuav&#10;pmqQu/UvVi1wxW8sG35x+eM3TvI1p3KUN87waXHVGEfziz8OuPphyueHPGIdXUv2fOLg3VM4i6U1&#10;c6PLR2+8Pg57BY3H3uDQaZ8rnznzOySyOQTa7/zvRTj8e4L+uSk/cLI7nJLyn8HLC54ak/5KtWZv&#10;TovZ/uLF3OMbyx/39hdXn781Ytu4MOrLnm313v+4CLzWuhZf7cWHKSZ7Oh5a7Lb1bfzm2H74uGl+&#10;9mT7xa5tcdnD5aNv3r3G4oqFtWbvvg5mIAi6MPoWEkkLrN8YWQnppMV3gcTR2eKxgXQBi4ujIuW5&#10;bcbZ6LA44BN2rXzZizWuT8OFNdaaZ9hn/NmKCWucrG/96is+bJpdnJqa4z2u3mLi3nH9OOitrRj5&#10;+DT9xmkx+sXC2dRcQ5tRrXrpWrwwxKbocOWQReJg71CI21e6vh7x5umrXveQDTI+XwHD21R92ueg&#10;p779JWs8vnIRV420XO5BbwJv3rw5f0zi00SHPAdLhz7/eLRDBqx/QBreWO0djjoQyas+fvWYuw1d&#10;/uq1fklrIy5/vjQfHE1unDF/67rXB15c169Y2OpgS2DLw2YuBL48x/B4Mcc42NRA4ojXdWWLo/rg&#10;Yfji2Rxbh1zh480vlk1TLzusFiZ9Cny8xFG92eG06sne2m5cOctPbyx/461HHx8fids42+ZhM684&#10;0vJZ2/LDdCBjwwtLcCznMb688IXvPjXWttatDY64t9UgL3yYF+p3ir081cRZTbtW4Qqujg5LcndP&#10;xRVGjHh8fPFuP37amtXEWjMx+Lu/HbjKt7zNtxz4SLn0YcLh7nCnj9e+I84Pteal2VP45Nd3KPQ7&#10;xr7R+KM/+qOzB6k5jHw41JHo75i/+hZTP18xt5Yv24015qPzxbsxz/rhxDUP60Xg2RqzGSdi+OJl&#10;r6/eONnhxObn0wid3Xg52bVnGNjlNL5l8/DdXK/VsDx37njo4he//fzN7x5nt14f+SdiOCpWkEWh&#10;NZNu4uwejjYEyfMtBxusZrMw3ovUzc9GyrM1ZK8OegU2KW5tcbOtvTEdtzoTdvXm29gw+Yy3n5+W&#10;v3nTNgHY8svJHn85WzdrFBZf9my4knizxUlnS29MfbqY+uWRN57yqM382kBhioMphg1O81OsQ5RP&#10;ymx2Yt0bNsmNd3+xaQ5a/qK3dXTg++Vf/uUTa6N0UPTJnwOcg1z/5h9+NnkdzBzmcGh+qvYHJr/2&#10;a792vuo1N78vKB9OB0C8anIo5PcVsM0ZBgebsTnpa9aET83ytQ60OfHhbA1bL/ZseNS8Y31xcKRx&#10;fWONwFSPcVx09tZd/WyEZte6FmLq85dnayn2kLzwVF/cGwfXfKu52OKylx++uVdHNdDhXRvCBqeV&#10;i71YeC3OxsXEh4fEsbzH8Xhhaz3jVzfhiwMm252bXQ7xYYp1YHBfuX+01gSffrzNRTxbcziEj5fm&#10;UI7myo+3fHCeSXl9cm5NPbMOLCS/HGLKE6/xbTuBjxeY1gOmms2jMd0YPq446GrPV+7sMHzG5kbL&#10;tTgYEkZdza015tMPt/ng+dmah34YMWI7tPlBlM+1tP9ofpD1u8XWl/Dbt+xX9hVrL86vodivfENh&#10;Pq5PdZ3AV17wVacajVsDfdL4mW5e0W88m3E8xnHoiy238TPZ2NuPK/5wO+bf+hZT3mxbV32+zVH+&#10;5YynmDRs8fXLZRyvPrl9y8N/49lIOW48ew2OP8ydi39l/ezvfpkGQRuHiTd5oMZ0BPAtFpsbu0La&#10;lNiIm3kfKrjld1O72bupy+FG90DIo8Wf3zjJ3zjNHp5NXxNLqzXe+MI/04vhbx6tTbzlNy8HAtIa&#10;qCmRv/Fy4LlrF1POfK21sZjqi/+uJzudjxYvP8HZtTiGeSkvrAarxVX8jtXsGjtweCOx4bknur6t&#10;C5y+aw6H12bozchf/to0vSn5x57ldjjzk/Jf/uVfngrFw+L9mZ/5mfNpXgc0fLjZbabm4etjzT/p&#10;AvfTxyeJ6paHVofrJ7eNGj9c0rzh9EnrZuOHVScujYQ7g5cxH+4aX+tMk3zZ8bLh2zc59s1ZfPnT&#10;6uTr3hTDpsXBj5+t/OJr6oKB5ye0Mbvnn84mDt+OezNjyy4+rPo2vxx85eUjxtnKD1csjHGxcmXb&#10;+tdfPWxbn3H7nfm4R4rDJafWXGl+Pk2fjTRem1zGtPu/52R/iBHruou3RvqkNaCXhw9nvI1hcDQ2&#10;L2O5HD78sOZ5MB8++OYmp7FWPL22uA/g8SJ/1wqOHy8JWzy7tYXPX98Y194/bHE2V3j1llcOjZ1N&#10;fzW+vaZitfCt+V5bOVfwkXLaH6oLj5y+DnZtm5+5tu/5ypi96yrGD7n0l7/85Xf7H85ylX9t24fT&#10;2KpNHSv50nzdp2yLj2vz14etxR/eeHHGXQPzK46Ga5314dgJrDXr2mZ3/Qg7iW9jcdXC0Gx4aVJd&#10;Yeny8GfXv+1suG6JO73+m58P72t57tjlLK661nfzvvsnYoAsuMI1fa2HwoK3QLDGBGYXKw62pEJo&#10;D5F4fhfKeBfLG6cHgK8Goy+mXE2y2GorV+NqWH371FNN4qs9mznpkzQM7J0vW1ouDUcNB5s1hPOw&#10;Z1u8fDB81aAfln/tYp9JtayPrfXUb31h1q5fTj59NvdFtcvLphb25hbe4c8bio2P1mx43UPGrnmf&#10;nPH5HRiNHaeN0b2By+8COgz61/a/853vnK97xXrD0nz969DX/zVsfcWL++IXv3h++sblv4zzlbM/&#10;MDH2FbA5OaT6B1xxmK8a2sitU2K+xmJI6yBGfcWwh0mzaQ6LbPHsWpeHX2vtrTUxXu4brz4Sho6D&#10;Jnizh1tbmPLHeYIfL2rJh1O/BsNmbnT3u3E5XVtrwG+96NfqyN6eoZaugbhtrVE1VGO1wcJUGxxf&#10;Ofj0NRJfturkU486xLvP4s62delvDfrZyiNXc+Nzz6uzZw7OWm7ebNW/nM0BptxsMISun98YRi2e&#10;T6Imwtd6VH/24tjD8LnGrXXXn39r05dja8ND6Hxxy6VfPfGLZ29cPjx7sBJXvWqJy17QXNt/rX37&#10;VfUULy7R7x6oDj41EDH2EyIHe4d7P6C61mrR1ErwwPlB1IHcp4HytE44jbNlx9H88PAbE/rjGmxS&#10;Py46WzrbYsS3fvrVpU9gq1E/uXFy8Gv1YTa3WDYSJ911PI7HSxzG9eNeXZ40XzHhyn8cLy/ZYNRT&#10;LcXEAadVs34xcXS/iwn/kuad2nXIKCeJWx/3SmM5PvFbv/Vb3+CsiApxA2qIti/IA1GBhwTRyw3d&#10;BGjFVDwemJKzt4m5wfWziat5Y+DXsjUZXGLibB70bTO+G5y6tHiKo9nTsDCETS2kWOP87PWXY9eM&#10;XSPsxAOjsbOFrwZ6m5gd6yfZq0s9WuPWE57dOP/68FTrzrkNMQ1T7WLUjs+mZpNzsHItbYBw/G22&#10;8jkg+hTPwcvv+fnv19h9vesfdfa1ibj+IVU/Gf/VX/3V+crWveMw5xM7PHKyqddB70/+5E/OXxDD&#10;+Iek5fXVrvp++MMfnnw+DVSjOH84olb9la4X3frC4OlatZ69achlzvzmQ3oz7zlS5645PuPwxuVL&#10;qwGn2GyH/OWFjVTzXjt2/vLQBEYrn1g1xHVAj5f88hd7Y1ojMXxa9RYvF9vWGA9MNWfDVaxDRYfH&#10;al6/vrjw+tXEFrbc4eHCsuFuvNi4aM019kMGrF9XsG69ubPJWS14CXs+Y2uhZWfr/tJP4qme5YBp&#10;fvGsf+uIR63P5hmP+xTH3o/dF2GqLV1uY9fJs931pNVOb/z244HDRdLh+Lbf2rGVv5zi4dVBwlSH&#10;+ZTLmpdLvDG/PcF+5LqSMPpdOxz2KXix5a/O8sIUZ8/zqaD9SbxDN5y87RXG8vtVF1j3mHWF56PD&#10;4lVbdmP9pLUpNvvH6eb6TJdLfNxxybu52bOtfsYLq0YS1jibte2a6z/LfYIfL3xhF4drc5cnLT5/&#10;/Wfj2wabrC9b/Onsafbi9BO27GythX728I3zFbt2vk986Utf+kbG1d3UQBLtAuargOKeJe/inGQv&#10;bxpssD1s3rR709W3ocL08NHFiCvfrfOtnU3bi62WxRjfwh+meeIhmyf+7I3p4vjiS/PVbAjstLUl&#10;fGHp1r8Y4/r84U/w40V+svW0hnQt3DMfTlIdMIS9e6A6qq9a4VxHG6ZDnTzmx+Z6Oqyx2bhcez/h&#10;4ofxb/K1Wdv0bHb8PtmzAfrfOH7wgx+cT/3wiff7ewQfDvhf+ZVfOb87KI+fopuP3A6BHfbofkcR&#10;l4ObGuGbc+t0kjxejPlaG1h5jb0B6JuD+VubeOI0xiGPpr9t17EcmzubXPXFkx1no9lX2NRG9DX1&#10;sXU9i9vYbLDF4QhD85E4i6GJ60SKOYPHS/mzG1ur1tq6VltrZw3giqmm6rjt1cSudW3CZYfrmqov&#10;XLn41RLOrxm4f9ynewAUC/NMNieMhr9DhHE58sXDrsGTuOob84Wpbn5creni84nxwz+MOFpM0hoV&#10;Ww3G5clmDYm1YcuPL540nH4aprZ2HGpM8sGyd93Kxc9H7BnGcPrk5qtmMe5VfjbXpb0hvkPweDG+&#10;10uefUZh2fCFjdc3GO0F/YAMjxfeJ4ww/lDEPuiHDrGuU/Mwp3KKqUb98tLs+eR4JnBJ/TS7/o5f&#10;s2Wnk2KLv8eL069W89hx8daSxBMu/3E+XuIJ131tnA9WfBzG62vMFs9qfnL731rf1yiG3Drc5ow/&#10;X7pY47vfOH1j8Guf+M3f/M1vNAhk8m6mWguyY/0eDnHF0BZWk7yYuNnd6CTdhkdrW4+NI//a9Qnd&#10;JOurIZGPwGhh9OHiCdM4bHY64SM0fjHF0eXcOmBr7NYlXb8xDv2auGf9td21Gd91Na7Ge1xM1wB/&#10;c+QzL2NC24DYusZ0b+4O833tyxZWTj7NGyUev5dng3No8nt+4vhoG56vhWEc5Pz+335tK96hTrNx&#10;/v7v//4Hj3v6bIyf/vSnz0bpk0QHPZslPv9jiE/9xKifvZ++jc2/eunm3HqcBXh54TMn0rp2v1qP&#10;7Dbprhd/nPz6cWcPm58mm0tfE1NcfTqsOtaOp3zLqR8u+47r0+UuB9vGhynGusqZ7LpaDy3BCU+L&#10;F2cOdL5i8vPFX1y+eGk+jfAn9en6+Yoprlr4q9te1qfd7m0Yc1iu4uPlK54NnmyMORlXw/pgxYsr&#10;F/82/o0t/tabl0+M2NbceNfX/PhhqxEHgU344dz/amx/WMzGw9fCNKbZssvBhp+oic+1wOmHR3n5&#10;+cjWIdazz6dPlhtWvb1P+eHUp3bhxPHfsa0TnH7X9QQ+XsSFKR9dPfD+OM0PFbDmYX9Sj33SfPy6&#10;ihj/fqn62L1XwvPfNRlnq45bfxxmY+tXc2N822+8tubLZg3y0fWrC1a7cdZHY8/3rJZs8S1//fLC&#10;kmJe84cPW/7w7K/1+Uj+1fXfIt6/xv/e8v4efRbDJia5Mca37fw7gQVYWDcRsRgaQrqFzx4ZzUZg&#10;NTdhsd2Q4ovpDQDGzZ3AELjy5Ssve306qS+WhKk+4/jzH+AL9lmfrflX+43bfGHEyGXu+iRcfWM1&#10;patXnGvALlbT1wjcLdnCpLMvPq60XOHompgw+Y2bT7Z7zO4wZrPUt0nKsfdVa2NTs3HBdm3kEOcQ&#10;6NM5/36fv9T1P3/4/33dL/0zMjY/eBw2TH8w4uviz3zmM+egh8dm6fCI36eK+uoT5/rgIu5J4g3c&#10;nGD8tE26h/ERurVo/ml5+GhcNnM/veMX1xsUTGsCW9zyyBum3OKqoTqO4fEilq0GW7+YW8srrthn&#10;tcRfvuXkq6Zw97i4zWFu2eub63I3xtdcwhrjy65ueI0drrmoK6y+HHxxuDbG1QNjLMb14u/6lT8s&#10;juqMIz728uBcEU/i1YfHd0s52ePbecdVXD5j/ERc9cWxcfpa66RfTDY87PjZNLUZa/lhkrWbH4l3&#10;1y18uXBo8bPHu/ny8/Vs4WX3/Nl/5DOGEWtNWncazl7U+sfPJ1Zuhyx7UjmaF40XTt+h0qGN4LRf&#10;NU84/XKrCQY/Uav9gt1Xw9WGD69G1GB/8k9h+fWWN2/enDk0bxi1dO/Kq91S7eHzsyfbZ3uNa69P&#10;ueKPo9js8bV2OMLy6fOR+OM+xsdL1wd2Y4t5xo2DnS7m5t2x/jOs2MXJGe4Zbz64/Pr/L1K+9Gs8&#10;z2qTp7hywp2vg9dpsbVu1vrG+ifopS+uN/mKkaQFpvnFZeOvEDreDgT53cAeBlrstp2AvDV5NJKt&#10;uhrHHy4dZ/qOi5OOY3X+25YdX/WZc/V40LVwrQebPhEXXn/jsxfffNRBrBtpXL86ja3zrq8xwVU/&#10;fLm3zq3JgcwnbH3KZx5i4dtscbvexPX1CaDNz2YH6/ddHJxw+RTPH4D44w0cDmbsNmW/N4jTp4c+&#10;/fvKV75yfi/QZul3/fzzMOLavPXh8ey8WkO5cbfp2mhbT7Vao9aBXVw2fWJe9ZubNeg+bj3E4dh4&#10;ceWThzTm28YHwx+2vPeYXR4SH0zxN+8BPl6yd63Zi+OLK3x+en07R/Fbi74WH11d1srYtarhVU9S&#10;rDFs8dXJr5+9uGzGOI23b8yuiaVJOLa4091T9jx+wreSnU2/OuKQx/PgPufDydec9cUZa8VXZ7ng&#10;4oTRLycNrxW/dbEl7J4HutziCK0+uvj4is/HH28ahr1WTFj5zDEO/uZUn77XZuPzt17W1n2FR2t9&#10;4YrTV2N1enZdUwIjTk24+PBZI2Lc3gZrP4ElxvXlNYYvFxuuDnt47IV+GJZLY3OwhLM/+dUDP/i6&#10;X3qvLQfe+uWnm5f+inoS/bvxLaZxtjsXu1z56fpi82VPx7tan4Qpdm13fr7F6Wsr+LLHvf58bLff&#10;OPvpzEvY9Lj+L558csFX4x2bffHNOexi4oPPDpfUP/9tXEaaA7EW6DU7YjdlD+Hi3JD8Wg8uHT97&#10;E+iB4CsGF6kOvhp7/fA7zs9H0mGO8ckLf9iNq89XzeaSxFtsmr8NgzZPa6Wv6YfFQYy1xS8m3AHP&#10;S+tU/Lhe7eKSZ2XngqtrE04e9urgJ+w2NBuUgxa7e4PdBsUmjt/mZe5+2nWf2PRsajY0B0h//Sbm&#10;p49/ssU/AcPGb0OF9+kdfty/93u/dzZK9XzrW986tTj8+SMRfMRXyX5nsAMerRbx4tTSfewwah7m&#10;KyccPyyMcbH1Wws4zVjDoVZ/KVwu9bMXk70xTmLMZ6y/dv7G+sS4a1QMuzkkeLTyx0HXhy0fnHq3&#10;Dr4wdHHFHOe88Jeve+WOs2bh8sHGXbw6iDHputDw7K5d9wY7iad+4+YiLlsaln25myObvladrRNb&#10;b+z6yfKuzZy0+GhjfH546fqxx1HfuPxijOMJaw58hG0bGx9MfRqGXfMc8rv385WzWumkPh2PeM2Y&#10;8Glscuw4LBu5MWHzhzHu2VKfdXNoqk+bg4bTNRLD3v6jPj52mqgPF1ziwGcP8fW/frw4m4++Vk3x&#10;ydG6dLgW757qK117EB7ar7Hg8X+V+6MUtYhvL/Tvp373u9/94Otf//qpu8MonFZetbdm1bA2ffYw&#10;xrfw3Zhsi12bvrZiXF350nDbtw7Vm53O3rMIk4Sn4Ug2ffG1xnc8+8Ybk8VVz1vPx79u3PKs/eYz&#10;Xr+4Z7Y788ZY53jTi4c9fx3cQnG2qAI04+welvXrI4m8GLqb0A0eRh4xtOI0B4IwxvoeOM24fpot&#10;kQf32vTZVhrLu7XCNA5frY3LEUf4xuE2bxg2/dZQ37q0BvrZaG3XCHfYND+BJdW7c2M31qwbrFo0&#10;IqZ6mwdda62Nq0tfvTa1OMsZxte6NkZ2m5Ga3TPeSByG+n0av1tjc3Mww+XQ55CoJp/q4fjJT35y&#10;/vkXfsLvXvFTMX5/9PGHf/iHH/zu7/7uicHla2O8/tFnWGKz1NfU7v6q3uYnL86EncDJv/O+fXBs&#10;OODipOvjsRa4eqOQLwzd9cCXiGMn+ol+3PTKPc6XnW5N41SLfrxhWxPjWji8bOpji4PdmMSjH1f9&#10;arAu5WUz7rkQH9fyx+EeEwNDly+ttvKWJ764+bfPXxOv5WfXZyO0e4q4rxK4MPrJzWNsrrDq8MdM&#10;3SfG7hX+BE4Mab5w1RuuORnjMybVj4MtO199OcQ4cPg/uY37wa3c8Oz44uGr7ZzLGZbOH778xsv7&#10;LBY2Lvjlqnbr2AHQdWG3Xtaz+0XdYrvX2LOxxyUHu1hcxvaU8OxhqqexWu98W7++X2PxvyGpA6+1&#10;l0ez19Fy2Ef54fAbq1HfD8lwPhE07+qn1Z7A1m5fGJpv5R7nyx7nbTcOow9Hshmbwy38YdS/cfrr&#10;t77Ls3H64ctbbFr8+rbf/XAA81I9cYcrd3rr0i9uqN7Ns3rosPXD3xh2tpUdb/zeB/DVAnP+xxA3&#10;mZuPdPPru+GaoHEC08VDou+mRAxvbHFb4ApocqvDb/HlYaux1cevj6f+xujzhSluMWzlprcmPpK/&#10;tTEm5pVvc/BVE52oER5P3MWF52db/2LiW0z8xTROl1csfrra44aNm64fB7y6m6/DlLF7g1Q3u4Oe&#10;jcqhj4i1QfXJIJ+DoE3ahuV3/Py063f1HN4+97nPffBnf/Zn5xBoLM6naN5ovRF5Y5LHVyS+Cjb2&#10;iZ8/FnEILL8NkZiLNdDUbNw68LN17+/cYdSu9Sav9tY5bJzGfPLqE+M2bLF42Gg5uzZsxZzAx0tj&#10;Wg6iL4ao75Zsxd68xon+7RcXho4vzV9ju+3VBqMfR/OUu3j91s5a4IK3hxC4dP3uQ/ZyuSfE4YAr&#10;Z9xsfO1jxmLDLpfY/OLVJCddvmooHq7cux7yrQ9+xRgXXOsj3v1O1+dzvzcveHHlLxZ3OWCJ/PzZ&#10;abxxHNDjBQaWmIuDtX+vDs5z6d5VAxEfn75crZu6wtR3PT0TsPloOYuTG6eYu14YscXzJ3g3Pzuc&#10;nObh3jCHzWMuzT/dusBVNxs/rT726tBng5eHlINu3B6Eh6g9Dn08+O1Z/XMvPvndfaZPBsXvPmgP&#10;4ZMfjz3Vr7/g+9rXvnb2VDHGNeNEna11a5svfHMy19a9+cHoxyMWT2N+Y5qk9WGMtfqLYdtxuGN8&#10;eYkvLPPOI3s2+J2Dca37T4wGRzdvOOPm05iNtI6N2WBW82nl5Au/2HDFbs3FV99y3HF8SfNrXL5i&#10;3D+f3MlJYAxAtgjBPQCIK6o+fAnYSA/JGby8xA2L3w2N1wbI14XTZ4eJNx7jeBb/zL+x+Iorf/Fi&#10;wzZvNvjsxiQO/fWFpePgr7HV1NJaw2s7xk3y6eMRv7j6fLDPpPy3Dz4f3nLFw+Zaauol8mkJHw6b&#10;nk3M5tRP4b2puQ9c5w5ANq03b968+396/cQL8/3vf//89a43HW9AvsbFYUN3cPRfvPE5/Pkk8Mc/&#10;/vHZNB0mHTbVBb9zqla25pit+yF8czIm4fSLx6HxtX6tV+sHm836tLH7Jx0cWq0DCVMdOHGL1y8/&#10;3bPUm0rXI2xcxuTW4lwbYo3ik6/rGxcfuwMBrZVPLZurfrq8J9HLCxv/zscYL+GvxbM6zhvzQn+4&#10;w1SneK31MqcwcRvzVwc+vh2z4VS7thzssJq4/HIZw7a2eIzDsoeJR3w2OPjmEx5PeerDViNcOcVX&#10;140RK6Z8ON2ffWrveYqfhsOhwVar577aygG7vOqwzmxytg5sxu0L8jjEscO4T/mMibEc5YPRZ8MN&#10;i8/zxqexixdL+Fu/1oktjnxiV/jjYzdO5Ni5NZZXDvWQchQnr73NV7oOg8bVZC586hHnnnJ9cNkX&#10;PZv2EnZ5XK8f/ehHH/z8z//8B5/61KfefY0vl7q7XtWtRnY5SePtN1+6fjhjku8MXsaLyc+WHVZ/&#10;JV/4fOpOyrnjePjiSN/44lYvJo4444Hny1+8cfXl5xNXs9675nHDE7446sN0vWDi3tgwccMl4Rp/&#10;nHa/nU8CJWxCjCWga0sEXythk1o7ruzL6cZjZ8vvZmaPj97+5tcvPsztb5x/8XGvrzriprsoa7tj&#10;jMXuxTCOz3qUb/vZijf31i6u8PIn8TYWn/DFmw1H9RS747svLk4+8Xc9/PF6E3Dt/P6dzcgne+Js&#10;VjB8Njg/yZpjn/b4gw+bmrE3nv/8z/88hzqHPPcNXn2fStjwPvvZz57/QN2nfvj+4R/+4eRsw4eX&#10;t3ur9dy5mBsMyd78miu7+RqrQ7/GxyYm3CEbvuXGUV3WQa19Fb7Phn5iDYmcYlpD+fSbV3ZanrWL&#10;zxZ38exac7L+raE3HnZYay5Wwx0nXSx7vKvLActuXP90Hi9x8BNjOPMppjF9207QS5wYAqeReFoX&#10;tvy4alsH2+L0+Xszx2mNrFdzPwEvL/xyiMFVXfHSzdO6wuKhw6JiI2xxhglXDji8XefNr273EBuM&#10;pu+e7Npm94Mbm+fY/MjWsfzV0Bqk41Ibkat6updhik/Dug/xWF99ePuDWtnjVIe4xnxyZIfnw0PY&#10;rYNDoH41icvPVu3H+HjBsXmMYXpGjPHRhMZD4PTlMI8EvoZb335pPyPGRPzOuU8E/bGcA2DiOpmb&#10;ORMHwW9/+9vnWxX/vZx1bA74qguW3bh5PfM1B3hirMGSYtdWP4xxkq8xTC1b+Ds+ezo8XDbavOiu&#10;RzzwN5at2MUVn804XDwbmy288eYvNn9jtdbKkS+O5mNMwtXnX9n4MPnl1+JQo/hPdnMYMBI6cFrg&#10;kui7aUtKuyHZ35E/xvrFVnBjD5SHJF65+TR1EZxbT34xSXzp2xdu7dniawzDRrZvvNj6rVsx9M5Z&#10;n+DKnoZt/taiDSKsNTD/ZwKjJY3pasl3j7NvDJu6qo3P3NRANy42ze+TPfOwoRm34eKykcvf1zN+&#10;UoXh++Y3v3necPyBiE/+/C4gn83Lp4remGxmDpDGPvljE+t3BuV1UDTWCC0fDpujunGy6SeN2W47&#10;HwlD44VzjT4uJv44Xb/4bPbm2l8/47KR9xxVO62ZA797oxri4+8NyfwS10oj1SnWOvXmbgwjr+um&#10;X26cyyGu+ptTvMU1Die3fuM0O5GLsMdZnw5fn1Zr17HY/IfslRe5qq9c6o7jriVMdMbwPomm3cd7&#10;zfJv3PbVLE6tYevLnY/mr57NX63i6oeLXzxhj5fN/QLjOlvD8uRjk9e8xHUY9AzDyEmTzc+micVN&#10;wrFp8Djdx2ooPzx/69i1peHl9kMIjB8QjT3L5sIGU+vZkB9v6xFOHDu8esKr1bg5lbsxvjjqN7+N&#10;Wwz7YuQsFk5Tj2ZNPFv2vI2D6ZrF1Vzh+rbF9TKOCwbep4P+OS3/U5J/Pobf3GDJ9o3FVRuMPq1t&#10;/bAkzNvR+1dxJP89Zr+lXGsvno2/Goyfcdy28Nmb38bno6uTX7+a8q0fJuGvFROWXV66ayjO+NaL&#10;5YtDX2zzMSbwy1P/rfft63Lo41getjDs5+vgCCTV3ChuRJoIaDIVIVh/CWE9hOyH/MFBi4UrVh8/&#10;exuCh6J+eBjSuH485WevT6+IvW3rL25t9bfm1sJ8SJzpjRF3S7hb4935FcfGJ9/ybR82PvbmyhZO&#10;vPHixMEmsDW2+jBdv7A0rnht0DYm18pPrP6ww+auGTvA8flHmvHhduDzv36Is8n7fb6+JnX/aF/4&#10;whfOV742SRzywHkzpsvrnuk+0S9HdvnYmn+6ORrrk1u39uJ782ju5dm4Q3K94GgNxZiPTzfNydfg&#10;apfXnMOx6dvAxZhL94l1hWfnLz/b8oRpTeDU3nxpvubFX07XzZswfjyw5JlWBxHLr5W7eg7g5SUO&#10;Pi3BE1cc/4exe1uZtivOPf7B/I5BRJS4NkRcI0gkuCFuuJVk2x3xSOYxuSEoIi5QcZHEuMJERTcU&#10;PIzZv/E+/88rg37NLBg9alRddVXVuO++++7uZ9FzLj72vb6IFbM8dLVUz3LCt99hisfdWL5y+pSF&#10;3XXKnqkjbryErdjiYIw9vrBw+nMMiqnm1nBsCU4+M8FbH2Gay8cvj5rhi7cPRjdY1enmIn17xCM2&#10;DvpyqQnG3LlKhyd8nc/Wzi+j89PNJz+cPXae88GwEfUQnHLIn9B7PvDDssHR9Y+nfNVWj/WCL+56&#10;Fcdv0MWS6skXh1ls55qbPfnZq0W8Wkj90qtdDdUqJy7HBo9riJ+pduxcQ+yV62i9+Hlqf1DftZid&#10;1K9566/Hag9nvX3HYRbTGh72lmy3v9z5i8veurqy3/hw8TermYRnj4N99cXwJR1j/ni353DN4Vub&#10;424P2dL5DGsiB10OemPzp8PfewOfLI7unOCn5wtvdp6dr4MtKigg0uydzDBIBRInaSc3bCd1/p70&#10;FW0NV44KZIMRx0ffGLnYd9z18q3gjPdZfPjmjWUTmyzm1qujHM3qL7++6q/e6m/xYcpvf+581WTe&#10;Gtf+zBfnHWNdndWmp/Ka0+8c6nMhIs4DN2hsLkq+VnKh8hWG/8vL752pi5P/++udqguUG0F+PM4f&#10;n5T52T975lPDH//4x+cdc58UOofw96Ks5i6W+Hw6KJc6jPZeT6/rXf31CLO6ODmIuf2ybp/ao+L4&#10;wrF5/sD2/PAHq/1WoIt/nwSE8YIBq+6Erhd2veGuNzZSbnO52cWywSdiwttLdRDcXnQdC3bHU11i&#10;q11cOcSUny4v4bdXZrFmwl/utaUf0AuuPReT39wxCGuu32LWd9vCwsQbvvrE5KN3HYNzvurBvsQF&#10;w2ZNiqW3t/YhDL+1ODHWcdEb4eGScrTe3MXxwYln6xg4to6xY9nziB+HWQwsKefmC8uWPe4T9PKQ&#10;r3MHhi7eHLe9Ka99FQerNrUSNvWy6ycbu9hs7PGyw+vVwFcNng++sXBD1XGNB2d7gQ+3tZnPIPDZ&#10;N2ex/LDi1G6tH7pZDa5T8HR1lNu89dgjNvXDu8HrPyj5u6ekGuBa+9Nafm66H89RS33g7/xlI2xG&#10;udLXfoCPh/I0wxDrdGs6/rWxJ+xGPM38y7X667jE1F/45eZfWV97YB/FxhMmO59BqqPYuLMvLk4Y&#10;XPE5po4/jnKGtQ4HUy3ZrdPLZQ5XPWzZ79rK+aYEiiFAAe91ZM/sbPxJhZQ8e02xK0DecoY1s5t7&#10;8tJX7jVftrv+GmWX3zo9rFl8HOWyDpPNHD5951uP8xkPrJr42g8XCsfEyPcs9ua1zlYNrfGQ1mHl&#10;vEWu8sLRm/kaYt0suGnxLt6nR25oXMx90uVC5U+1uNi48LkYff3rXz83h/6On08GHd9+qxfG16T+&#10;5IubD1+d+kFnN5P41MHm5k9edXQho9u3+qlPdbmZaZ3/3g97gOOZOA7ixS6GbsS9sWvXozoXb8+6&#10;EfR1uX1j67jXizjPBRzF91zVg5rEmNURRi3VbK5fWBIHnS9+frpa5K7n5RWDsxEHTDZzOdgTfCQb&#10;3OrP4qsdH90orr6LWy66fsJuDdlwVedy5xcjB1+1ty9hsstX/nK1Lgd7cem4wxVnxmvkE7frZ/Fh&#10;+ei4u56o236oxfF1nOs5ro1hqzb2eihH51Kx9SWGDk/vE744zIYa4Aw1FmetT9cRN3AEF1s5i8ND&#10;r84DfjzAEnG44ZbLDWB2uOUpzlweejnYiJi1dWzYDfywanZto7tuWcNa2xt6b8TUWwy7G0A2fIQN&#10;l2utaygfXbz9SnesXV/93PXf//3fHzteUt3VXi3Zw8GuXg3N/AkbrLF+Ov61iZGbPPOxlxcuPXux&#10;1snyh4+7eTF3XOeCYyN+Y6wNe31LPvb2c22bkz0JY5aLrM262PxsydZy+8UZ5aPDw2VTq17znT8W&#10;nZMx0jZkbYqoWXaYDkrrkuHMx8bv5CQ2vY0vn0Krw1zebCfw8bANxc8XThzJ18yWjx7+mR1uRzWG&#10;jQcH/rjM6bDJ2pd3a1vsYsrVDBdfuP/Nxr/x1kn2rTteNsc4Ya9mLyIuai5UjqtP8NzoEZ/2+aTL&#10;BcvF3lcWBj7/t9e7YL8g4Stgfp8QfvCDHzy/1fbHxx+I9ksiYt0gOt5uBN00OWfk791951rnl1kt&#10;aguj5s6Z+lJjvbSXbEl7YcYpZ/tgbRAcSTxr41NPefc55cLt001f2bjphXEhh1G7XvVByi0HnPz0&#10;7JszH9vmqxd8fAabvaHrUb57j9ngjGLo8TTnO455CLs4dcGrlV7NYYrZGUaNBrsZh/rDiafD8iXW&#10;hG3tsNZxt584V8pn7lySPz1ec/nFwzjO9rCe2csD22BfHut6ZC8XW1zsai/nHc8O3ydunmvxOC/5&#10;rMWRuKqPjb9z2JqUjw9HPNbOXWtc3ZzgM9iM8Hg8z9XXucdPwrthY6um/NWMgy73ihw41UNg9C9f&#10;57iZHTYMvvqKV//y5ysXv3qqgW6ws+Etxl6Q6ncDKD+ubvaWtz1qxiPGddM3J3LozbcfePjr15rP&#10;tyi+jXFzyE/K5dqtr2quVpiw9ES++spmhs2enh9nmGbY9oAtnT3BY/A9s8Nlh0uyWWc3szeyF9P+&#10;mmH4i0lvFlOObO2bY7c+Ol89WBvW2Tqn8eJjJ8tjHZ6+cuOsq6tZLJ2sv3NGjeePRQM2GLtA9ITu&#10;IqDofHBIe5JVXMk3oRj2cjhZ6Th6IljbSCcnW1hx8HxhytVck62b8ZP8ajJIvq3zOF584bI1hzfj&#10;UBORI85s7OHis4dw7aO1YR/NcNngDOv0ncPGrQY6zEp7yUaHM3fiimkdFqY9F4cTzrExO06wLjDv&#10;eMc7zsXFDZ6++i02WH8I2p90weem74+Pmzy6i5ebIDeP3q3C4ZLTu1xc1m4suwGUz4Xc+UCsiXp2&#10;3v7lImaDz36KdWG2DnOAj4eOg1qIdSJXI1t8ePiqi98aTz6zUV43ftYdf/rG10szLvng6ezhxZaT&#10;LrfZMdkaD+jloV6amcuF964/f9zWmys/Gx4zHnM+9YhvrTbr+uAnxZzFyxqu3OKI9R4r63z89M0R&#10;R3VVp3xG+dtbse3FvTfxm2HKFZe5eBi569OMj43Akc6X/D3n8i93Op64sjlHPM/wdA3FXz52WPzl&#10;zGfGJycMLBudPTydNC8WXvweb37rcOryPMRPykuXY9diDMJuVBed5KfLg4PwqwXegLNmj9dsrRcj&#10;TnP9HrIXvmpmiwt2B55w2eWprtXLCUf4xOL2RtHPEfvWwPEi1Ulns5diXTP5uka7trr5S+Cqtzr4&#10;5ONL2id2Uj27Zg9X3Tiz8bOLuQcfW3F0cUkcz+L4qn1xdCNpHQd7enWG3fxbc/5i4w/TfPs39+Yq&#10;T3WI4w/TXLwZlmSLo+dO9rBx794eghcOfueAXG/96uk2AlxwgdZhEOSXtBOKTqw7+enZxUlKnJRO&#10;XE9UcxhxLl7WRs2Iudds1VI9Nx5fPvHqqQ4+ejzmetyYA3h5CG+Zbr71uOOBZ9t66EnxrZ/Ny3X7&#10;b9/WdGNbi7Enjsnmj2t7cEHxLprPu3OzY+dFxuy/dfSu/V3vetf5n70//OEPz1/Dd+P305/+9Ox9&#10;+byr9bN/vv71KaF3uD7xc2PYBcvNpLp8BazG9ssxtO5Y4qxmdrrBTlrjysYuvnMwTv74srU3+uSz&#10;Vktc5mqTn1hvLcf4eFCL+Djl90S2Hwa/vTbL1wW7vI6BWHGeJ/xwhnzVArN6+TZ/NfPRw+CqDnuQ&#10;hLPGncRpTcdlLn849bJ34drnefvGrzezOjo+OGCsiRzlaS0mUWv9iIHVC0y1s9HDFQsTDmb7hikP&#10;O73jzEcXY6x9Y8QZ/O2JdX3jIdUntsGuZmvPE3tJZ8OnR3H5PSfLF4d1fdPtszi2uDvu9dM5sX55&#10;CAyxxpfQw9Ab8PTqgS/34vPHYx1HMeHFxxmGzf4SNgKPhzRvT2yOA7w96BxsH8TbdzhvSM3ljpOt&#10;Guik9Vk8HqqDXTyRb/FscPye534cxvFWS+cK3XVDnf21BMfcTaM333/605/ONwyuG7vv4jvm8hC5&#10;th56vbRH2eDTzQQ2vLV8Bl4Snh7WvHXtXlZPseYVfI34dh32WV42svitPXu4uIqB7djQd3+KjW9n&#10;8bDhl0ecNWmOK1sY/kaYYg7BC0c+cxxyJ+xv3QQG2qBsBWv6TlQzncAwXTDEh0+Hc9DZPUHZnZBi&#10;Ohlwsj8b+cQbnWTlqblq5t+TnU6qJ/0YX+x8iX5ItjtP9jCtm9Vr6I+NTjqBwrHx3fWVrxluRfz6&#10;6Mu52Gd6sWZDXfbMyNaNhni6Ol0I3QD6tM4nfD7R8++P3MTJ7+f53Mx8+9vfPsfZsXaR8jWxn4OT&#10;x02gd7e+PvYVMG52azkM3GrBaW/wdH6pp3rNxLlE1F4P1veeWBv13Lr9l5vIpy44Nnlg4Onl56su&#10;etzF4MqWbsaF2wuK2r2LdwG3dsGX31zvMHis6WINIpdhDUPSn63Z2rew8hHcfNVvJvjoYuPOdgAv&#10;D+0RnHMEX8cD3tCXPSNxlcdstD94jDjErC6eVFfxff1XPFw9p/PBqzEOmPyOf3a4jT+Ox0P84cTu&#10;EAOTP10PeuTHTejbmzUufliDX11m0rkH56aA9KasOrYGOqlnOlx11U81WctrhiNhYeQ38BVjNqq/&#10;Ok7wS7z6nXPrw1tcuhj5w5n5qql9gMu3/cI2lqNa+e694CsGb+virdW+djgxJBw9W7MYUmz61twx&#10;6lrb9RGHfs36j8v+s+ujm381fO9733vjn/7pn85NYT2yiytWfvGtcVcrHxFDqguWLSyd77blF5sv&#10;veP3jKv8zWKLO8rjQT/8fPnzlfe2x5F948ulHnrHI3vcYtnsN93cvrA3spUzXjPhTzfjqi7+eMxr&#10;j7d4fhImnvId58tDWEvxb66BvqPi2CIVSBds7iDC0J1IfMWYWxcLl3ghgDEq2GzgX4FJbn3XYZrr&#10;wzocbnprM1ujdXNc4V+3Xru87ZM5uXNnN/M9k7WnN1dja/Fsd63xwoVN7xhlb/+tHVPSie7GzQ2g&#10;T/DYuoh7p/rnP//5jPK78fNJHv7ODT8D6MnrBk+Mn3HxW2/WfdLlvDB2D+lsuOjlUBubkeTLpg+2&#10;+ssPvxcSeOcnfoNvz9flw8XPZh9wwrKLNRv88Vlv7tYu9MR+2Sc3TmxupHHix0HHVy/i+eoBB53w&#10;PZuP8eUBBl5O3D0f64ltObb27DjUlqin3Hitu5GOF7Z9gW3Ega8eywkjhtDZ4egk/Fm8POxeqAMG&#10;h5hyWN991k/c4cuHJxEbPh5rvHCLpccJ2xo2brpayXLEE7Z9xseHz37r2aiW4vDTq1Vc/PCt+a35&#10;DLJx1nHEXU/N7PEVWz3xs3fe8cnJZsgrvn2Qk8RBh9u6i8EvrhphSVzVxUY3CHy561uM65s8dPnN&#10;4cxkediMrbUcB/zyEAdfMdXMpgbXANdE1wN52WH4WntuwcHgic+1Q+2+pfnABz5wrtn5lABL8LGT&#10;6sjXzAfzLL645jDbCx52dce5PbCtnV48XSxpTi+OfX388a3vtpUjPvMKfzmyLwcb/njo/I4NW7l3&#10;jjM+8+awL/GsnS3J3n7GCcO2ArvS2qzOcxOYEXATpa8/spJVRGtzcXyeCOLpCpXUiWndO1V6cXzw&#10;XoyyxddaDTDxVtPOfPLhphcrP5uRvziYeM2keHo89FuKZad3UKztQfnz403nS9LLVR1ba75imovd&#10;dfHZdobnb7SOp33yqZSLteFiYw8dO36/2ODnVFxwfPXgU7xPfepTb/zsZz87vx3cTaALlIuZnx/8&#10;yEc+cv5vsJs+f8qA6A+vG0ZC7wKvPnl7gYNVo3XHUwxcx4sdpn2rJ2s40rnJ1/HoYl8sjHNyP3UR&#10;G0+x8uHNXi3VYV1e8Ql+ueHEWqvBzXE9FwdjqEfebqzy46nubGa27OUNy++TI7nlZWerFnFxiWUn&#10;7R1f/rBqzOYYkeWlG3Biyltf7KS9CN9eVUP5yiWGzk7ito+4iVh8+XDS7SWfenGogc9cjDgS/+Zl&#10;i5c9X7WKY4MzwpQ//+YKa3/g9KAeg88aTzcBMJ6rbHSzWNIexsmXsOEk+rdOLz6b+opl21zqyCe+&#10;nGJ2xMUP37UeRh1qN+Kgl6tYcUb4215sOWDDNMtHmsuJ0xCbDa64Zvsv1roBJxdhw0M2v3V4szz1&#10;zpeIcTztq+trGJxysxPHyHFTK66OA27C54/r++sLvmmAh+OX4x7Zi2+GW2mdny/dnL8YNj2UTw3t&#10;c3GwYcztPz3OeK1xWG/84sTV69rlaU1Pbp4wm6P8zWFwrK634tjVQdg29hgfD/UIa5CwrdnS+XZ/&#10;io+73q03hn15/scngYDGbhq94iMNpwAJ+NOdgK3DNbM7AQ1cnbg4xMHRDQKfHoeZLO4YHg/wpJid&#10;izuAxwOsGoxwxcMsnh5mfWzrs15c9WcvH47kzpN95+LvGUZ8Y2P+f3Wc6iKOYRcIx6Z87YuTuneb&#10;/Y0qN33i3ND5Kthv9H71q19961M+fMQPJ/tNtU9/+tPnHamfEVQ3Tp8C+mTRhc3NpRdtOTun6k89&#10;xJrgztfeVuva62N7jQOPWLnYwm5+PTs/YYgXLTdObGLLSRfvQmvWSwJTTr7qq4c4cNoHuVz47YXh&#10;Brp89swgci4v7mzmJLt1tZjZ/XJK+Tte1nKoA09+eHp7VS681UHPbsbDh4suhzmeuGGLlae4uNp/&#10;XPGKhX0mcPx4SPFxs9Pjg7X36rPXfHGnwxLY4uqFrR5WL4c4MUa8bOn5musbxvORvXMAPxHr/CBu&#10;GGD0qQc+/Sz/AT4e4Aic+GLKWX9iDfZymuMMxx8GdzHxnWQvD3zywYlXA6EbfOaOG5+YZyMsTD3j&#10;NfhItdDLoS721nxk415ZXvGWp5rgxLPjSthxsq2dv/oXG4aPbP7wcurNNUA+GCIPsXZN4ne82cWy&#10;i3XO+HNd73vf+85fYmAzcJWjWT0bj8PITyfWzWHysePIHm5j5MmvN3r98IUVm8BUB9uu08Oaw5br&#10;9lmLW7nXcYQtT/Vtzfa0NZw1gbXmKy57vs1LN15Xd36xchR7463LY47zruH8xxDGHQUIYm9O5ycl&#10;f7X6a5KKaUOanXQuZj4dcuBdfJy8Gmmwi4dlk7NcW0e2cpvD5gsfJn91N+cPHy6eZ/PanunLnW4u&#10;h7kntHzW7VN82a1J8ebXCd/GbS9/K4aviwLdceqY9EmRn1VzkXGj57hZG//+7/9+vnLg827zRz/6&#10;0bkgye1GxlcRfgHEp1s++XMD6QXLDy67+XPMfQII300mv3qcC/alWqqNnc2Fj78+m+Ho7Yc12T22&#10;1ieusPxxi1Wbr739zKP6XVDVXP96Vqta9ENwwdk3sXiqA65csJ0DcpLqkVcMHjG+grc39okvnLhq&#10;xrtivXsj1y3llUO+Pe70ao27PsRle5Zn47rJsE9EH3rAIS/BGydd3TD2FyYcu0Hgq+cY5qGa9Nwe&#10;0jdWvHW98zuu8NWPUg6YbNZELFuDjZ7AtZ/Z2ToObGog7PGyw+hfDjpf2I6LmpxjahZTfLh623V5&#10;+PDIUZ5y8JH2hb5x6sEp5/YgrhrE8LEZ1cf/uphiccutLrkcD7PBFlc5qq21meDhq/9w4ol1XOb6&#10;lYcUR2eDyRZvPfMZt8CRctHD4lpOPsIWHsZzgNA7N2EcPzY1mHszxy5eP3yE7psaf6QfH6y9hDPE&#10;k/iqga1a6PHxJ3GYCR+cES6+uFqb0zc+2x7v8uRb/PLK23prpGfHQeJqvf0tP2zr4sydM/FYE1h7&#10;Wb5s5YkrTHnDmTsmaytPvPHBEPZqsq6efPCN/Oc/hliQnPf8yvsqwRYP1wWJna6ZEu/BYNOUJ1Pv&#10;aFy8xDnQfPD8Ztz9+Qz5y0vnI9ma2aodRzzmfNl2g4/z5WG56Hcu6zDlEsq2g42/i4d1IvfNyxfv&#10;6jdnmLVni7957eVbbnr7UK3qJV64XXDsl+Nq7Z+Xu6ljF+c4OkaOo1/28KddfDXM74YJ9jOf+cwb&#10;//zP/3xu/vC8/e1vP18FOx98eggjXl6fnJnhXKicF3SiPv1UnzWMufOtfs0Gn6GHzgF113OY+GHZ&#10;+OlyG3Q3X8XqD86bGXvihdg+1Duf2klc5Vdr3Gz8bHS9lUMsnuLsE3EDBWPP1AaDzxBv0Ika+BM+&#10;fPJVlxmmuNb1jUuMma962nO4YrLFJcZw8ycHP5+61N/xg6kGGEOe8vLB1I+ceLZGPcKslBMP3VDr&#10;5oPn70aVzyimWsQl9ZtNLfTs4un6q0Y87EQd7VF2eDkT+q7hwlafmu0JLsJP+I3qqhd52eUi1ehY&#10;sHcs8/Gzt3dmOYqPl616q0Huu/6T9PFQvbjVXw681Vg91p5vajPw89VbMXGb4+Crrvxit352NoIf&#10;PgyeuLrm8ctdHbiKN6fjE7v1xb04NlywhC6mPXIO+WaB33GyX+rsGsQOy7YxuFwzXKNx4nF99a2L&#10;v8SQ4FNDe1I/asRdP9UsDwlXTn56eLH1C8++ttZ4ylOsODaSj85OiuXbvcunjuK3r+XFsTy7jgdH&#10;+cOaV5YzLD+93qohv9kgN6Y8xfPLsb2fwJdYvcKIgzHH6VhZ5yuf9dby6og+vBEUJAAQUUVtrHJQ&#10;AABAAElEQVRUGB+bA7AnheRsfE4+XNbsHRg2MU4+drqLWbFOVroTXr6GuBV2wp4eVjx7I//2sbH5&#10;szXjEYPHbE2y0cXmgwvD3lqP4WCNYo/yeLBPPSGzhak+cyOfWZ6kPO17vnKa+RLHpWPBVlwXEP10&#10;IfKplhsdn4S5kPglkB/84Afn0y43fY4ZjAuUGyOfAH74wx9+4z/+4z/OjZ9PDf08IE51+ZMwfTqk&#10;LrUY1cdmwBrtgzrpbLBiSBgxRF9Evnhh6F1ED+DxIAYnPv1uLF918uFoX/RL2Hou4E6qqZ7lLt4M&#10;67lSDjrpONCry9676TT8+RwYHJ03crRHeOVqnzoHfaLohtULgvj86cWb1VTd1vUnJ9/2wW9kEwdT&#10;beqpBrnsI4lHbLmq29pIqsd5Zp+8OPLrp/rjWL6tC5c1iVvN6jPiKR6ufumEz1APfLZys/PHx18u&#10;c3tihiu+vWttLrc89MWzld+eyRunvabfEgcetYinw3duWsdnr+unWuql+szw9WUNg8cgjne58JHw&#10;MGxijOoob88JeD6ilmqsruz4qhFG3voOC0NP5KoGtvRq3Dh88dcTPj22X/A7cNpjcXGKIfXJzgZX&#10;bfD9shh+/nKK0x+M4RrVtSRu1/Gea/h9GgiTv+clH4mfXg10Ip/+Etgw5urP3xymdf3qY3ttf3YP&#10;5WjgN/SDQ/wtcumJn4gl1cdOt1/x0om9zAenHvsXDmb5YMVk48fFvjFx8pcjTLnDsxNrNeTPxr+Y&#10;/PainuO2D3T2fHDLgfetXwyJjDFQZGxEYTamwSaugtklk8jBEs8W3xbD3pNGsXjYiJNAjE89HAQ6&#10;vzmJU+6189cwX1J/sA5EtcQLu5hi4djzlS8//q3lPsjlD1OtxVvTG/D5mouJI041qa9Yc5jmfHEs&#10;P91xUjMuGMfOxaQ9dAzcpPskzL8i4nMT4pM/f3rAV7ty8MOJd7PnT8F87GMfO9x8PiVk53cjIkbO&#10;alaLnM4BdqPzqB6qqVrVu/E42OLFpT9iLideXOH4425m4w9nj4pn61yVr5zmjdva8jXD0T0HzJ4D&#10;8MRNttxdcOn53Qj6ZRzHwA2oXlzU9acuXIZjUYw1v9nxq+9iTtKXBxhiTm9P5CJ6V2t7eowvD/Vg&#10;KX73zx6Sm699Fru6dXxbS/vhjQdOvXqhhFVbfZ9kLw/LxRSfGR8JY86ebf35qvUEv8TT+fWoFrpB&#10;2IptDqdmtvaoYy+u47t9ORbwhho7NnScZudWxz1cNWSXLzwMncTXmg3n7hW9fPywzi+cBr8Zr3zW&#10;9sRsEPH6Uqs+YfOvDmdtJnKVY/F8ccPow1qc0THZmLjb0xuLc/cDrwFH2kv14Y9HDrjq4SfF1Q+/&#10;XoptzW/gq6ZmPHxyt8fZ7KfnhOttr5/21s9se874sRU/tuPNEz75qqnarasv3myt9ZYstp7DW69f&#10;vtZ0oo9y89VTuPLAJcXKUy3LLZZUT/oxvjzEYbnHEad95KeT+M5i1p2H9VlM+OLN5QhTbH2GLV8c&#10;uPmss8GsffOHEdOAJ/nM6nnrJpATOFI6USxbEqaE1hopziymuHg6kfFIbsB68sN20WOHVRxb8ezE&#10;2rAWJz5hy8fGn8STHzZOmHvNBtu4++En4soTdm16TMrHZlib7Z8LAD0OepJt53yvq4sfPqGXP5tZ&#10;bhcK+TpB4TwB3ADaXy+w/muHP+Xiv3v4SsH/pfRpoB829qnS97///Tf+8pe/nJuTf/mXfzmfBLK7&#10;8LhR9MmgnyV0Q+j/CsvnwuRYE/Vt//WqlupON4el2wNzMfeesGcTRw+bT3znaDWVZ2c6Kaf5mcAZ&#10;+HdO37xqIs4B++6YqCEdNh/dp4Buwt0I+jQV5/Zl7bnDFjebWnHS8ZmNamxf5CfFtC9wYflI/Rd7&#10;jI+H8ua3jo+tvHLFJXZzhy9vM5ya9KgPduep85e9XOa7XrFJvnjNK/m3vjC3z7pe6i+uei2Wv9pg&#10;tuf6cJzgPUfg9UbExb85O0btBzwcgTPUAZcNFoYP3iyf2d7mq35xdDVUh9qL5xffm0h2gqcY+XF0&#10;/nlD6DrBH0+9WFcvnuqIl43/xrCT8PT2Yvc6HjMsyWZtqKuZzzqcHuqVrefrATwedv/Y7hxsao/T&#10;mohzvfRJd2/02HruLq8aqpFdPY4lG5/rhJs9sfbZ9dcvibh21Hd85s4Dtdortup+Vd1f97V4dhjr&#10;RjYznvWz6Vt96motVt1mdZBqy8eOKz5+Ut5dH8fjAZbA7Ezna//CWZP2gs6XHw/dLJ8eNi8fDrb6&#10;wVEce1y7x/zhYeIvV+vF7fnDDlstcsZXTTCGuLDnZwILikRwUjFLJtggmnAwyfLg4iNid65wGDHi&#10;O1Hg4oFbgW/IT6+O1uH55MVRzM7l2L7EwuwcbmPlMvLB3/kPyePhjmPfnMWVt7hytM5vbj+zhYnL&#10;ms/61uPdWPvfMfEO0snvxYjNRUifbvx8veudpE/1fv3rX593ky4o/C4wLuif/exnzyeA/vizm0YX&#10;G7pfrMAJ5zeK3XiS6sGx4zgfD3plXxyf86V9UO+eK7DWawurV35P3Pq2xtfeimv/8smpDj3Aqr8Y&#10;Pvgd4oz1ncVg8YlphpfbRVu98dP7hAWH2l3MvdO3v44JHrh6tia4693ai7s8ev9bUi8wOMXEgzOp&#10;Rzb1krD1JRe+cuMx1K4vvvZ866522PZi+WF7Uehmyd44h/noz2rGwZ8vfnXXW34zYc/P1tgXigN8&#10;eYgHt7h4uMvHpkYcbIY4Izybcw3GHlRHe11s6/xyspmTzcEuFt7x4SPF09lhSDz1fYyPh/COn3y7&#10;/2KsqyMMOx1/xx+fXAZ/9bDT5a0GNnkb1ltXuI1hg2dL8LIvbmtVIwwbjLW5a6PjYt1or/DH3f7A&#10;VFf5w+HF6bzt0zk3gG4EXX+rHVe14Cfxshv1mN23Cl0r7Dc+129vxN/2tred56T84orFq5f6jKuZ&#10;n6hBDGkfYYzsMPiTfPDlba/Y9EDozeVVv5jd58Wkm3FuLnr+9GpsXU41pMM86xOXuIaato90flx4&#10;wprv3Ke44WxtLnZ57MXtO4bHA5wcavD8I63P4vFgH+vxrT8Rw2BUfADrCPJFZGZTEHyN5ZeIfzni&#10;NTfgszsAngzW8iarh62ueMKogw1XucNYk7DP+NnKEQ+bmOzWSXVY87emlz8bjPo6sD0Rdu/EWe/J&#10;KO4WOHuPm+zMZ7ClN8eTz5Ndnb3Y8MvtxIahu2jA9ZWCfw3nhs6nhH7Bw2+dfelLXzr1+JTw24//&#10;FOLnAfXHp04/Q1jfauFbaQ/4Ok789Hzqoe++1Rdf9YqDa+iBD9aMk965ywbLRvQqxpMoTDp/uGpr&#10;zYdrZX2rwxnZ9CTn1sHfExnOYHOs4L3TN/oZQbXeFyR8RJyYONjZmtvzMGLUY4hhJ3BxmUkzvXzm&#10;sPbTOo74xDXYDGJmF5P9rsM6rHPRTbGbwW6i5S52c5ygx0Pc1nRSfvrGsMPUD18Yc/HFmIsJWy1x&#10;WOuh/YaLJ0w3zo4rgQ0nPu5mx746y3cCXx7gwvLLQ9isxSd4FrM6nxh4PfR8USdf/j0fYXCYxboB&#10;1F9rPvaGOnC3F/HC7chf3c3wNyfu7Hx08YsTny8umI5VMdXdOa1XQ1+E3/7gIs1qoJe3PYMt3jXV&#10;66BcxYpZjnjYOodgs4v1DY7Zddpzw7c7bgT9aI/rhlj1Li8OfIae85kb5Wk/rYn15hfffrG3V/T6&#10;b65Xa7rYuHCzFR+nemDiyw9PqjdM+HzsSRjccIQeJi72bNWRDaYYs3NATfGVA34lf7Z7bU9I/XVd&#10;yF5OmHKYnVO75sfdsD6fBAIRREk2SdLNJUVirZhs4ulOZAeQ5Gc3xMEV39cHsPg2li2BJ+Z0+N1g&#10;/mqEKR/7CkyDffnSmxfXRmfDn2350+EcBDh9mYnZ6CSPr3nj2WDzmVfUmW31xaTXU2uz/VOji4Ne&#10;3HDIF1df5crh5s7PpIlh9/WvGD9j8olPfOJcZHzK59NBL8S//e1vzw2iC5AcPvkRT7cfcm1f9M4b&#10;Om5SPWfxeFCbwW/mD1NMfnni6gmJh+7iBy+WNItVY1xmdRl6X7s4aznEJWzGcuY3wxN8MLjbe/Zq&#10;UCcezxPPJXFiiBq9y/cJrE8N3AjBkmbcuIzVrVesqyk8fzpfx4YNv8FmvQLLZlY/6TjYc/Ub/Uxf&#10;OeKFF2vcNWeD4YvX+YbbPshpr6pNDKnOe715cfKHaa+LxZOfbe35cJD2qHV4dseu5wFseaoZpmPP&#10;L1ZeXHzw1WrNby0+Dvxk620NW7zzLv6wZjla8yd0OeOgy+nvgHque6MYN19v6ul6irs6W+MXh796&#10;4uHbGnYtvpjscZpxELoa0ovJxq7n8sCT/PGwqV1fzjkCE3997f6FOeDHA2x4x0kM6bjK5bgksJs/&#10;bnnFWsdD93xQnzdG7G78cNANfsfKtUO/9Vh+eeWvl+poz6zxkdvGnk0uutrZ8ZNn/RbDTw8jbvvM&#10;H2f85vqAIdVy69aw7elylK/YxcCtbBycdQNun1vWxeMmzdX9ulzVcoJeHnCxizXvyBa++PKzhz9v&#10;Ly2SHM0O2h6MsGYF96SOVJI2l+4iXUFxiovXJoXHwW6w4d4nQjWa72ZuGz+erRdG7mwwq/Mn2c2L&#10;s862B6w4WLUnvUjBlltdrfmzN2/ueJ7NcLu3i6nOta1ejo6Pi0IxjrebQjdsdDkcB18Bs7vY/+pX&#10;vzoXExeRj370o+f/BvuFBTeHHT+fTvV1hn2hd1wd270J0zuMkdSbGu59hRHTRaZ+2IvLBsdmLD9s&#10;vHztxdr1AqMGfNakesXtOv5yVUN22PT6whWHuHJlt7b/9eHi7pNA9bLbV8eBnU743AgR+dRRrenW&#10;jgM/3eAzyi2e3bp6rdsHscbi6dnMagzXm8JqYKcTOqmG9GN8PFQfHN2sT+dkX3upywufGvbrOtjl&#10;j7PcrZvDm3FtT3RxfO2DuOpWGylfXGx3nPM3G9zq8thzGJzVARMX3R6YYdRjrga+8i8WDi//csGK&#10;lZePzhYmrmN4eVCXrxb9MphPnqzFOu7Vgk/+jr/QaqxmccvPL6b8zeXma/Dd8dYGgStfdnnVlR0O&#10;D+zarQm8vpxvpE/j+cttTz2ncNLxJHANXAQORl589GI8n12XreHqxVy8PS6/vHRYfvnd6LGrGT/B&#10;5zrt2x1vLgmsGsQm9PjbFzY5rOuZbhC+nYsr5jgfD+WRl29rj8ucn16+uNqPcpjjzVc+PlJsOHuR&#10;L6w5G7yRLfsxDK59CZu/mq35yhuudbzwxfAZ1mYYerHxZS+nGZ4/Lphy8C/Hm8Ak0ALpm9yGCW5Y&#10;J2y7ocWylaPE1k7SCixHF404zeXK1rp62duYag+Dd2uEDUN/nRSfX0y25mxyVz986/Q4irOmw21t&#10;+J7Vttz8z3qKMz/++Dbv1lIMvr0AwPt5FDeAfnbEk9MvdPj6oOOT3VcWn/vc584vh/hU0M8A+mPQ&#10;XThcaEjvNtXUJzTyEPvgwmoQmBXnCSycefuCK44eZzg2vYWRm47LDWi81vLo1SyHmThGOIw9Xnww&#10;2XB1rKq1GZZUH1y56QaRX564wvHJY18Ju4s3bBfPvg51A+RGMB41bi694TKrrxzVhp+d8MHytSdm&#10;a3bcy3GCXh7EEhgx6im2XOZ0PoLPsBaLxxqOLVxx/F7oHFfnmRdNwzksvpuOzXUSPR7E4ltfdcNs&#10;jnKbF1P/1VXNYu0RKabexJcTnh5PNelnvyWxxuMcwNv+w9Dtb8+7+Nq3U8TjgR2HGZ+4amnmI7u+&#10;a8SBm+DwC2L+Hqg/Gu885LPvcKS62Q1rQ64dbOVSX3vBviIm22LUks9Mmosvr7VYzx8zqb722p52&#10;POHclME6v7LjL6+4nqPZ66c65KAXL2aFHx+/a1Q1yStuZ3GOf3vBT4cpTzeR9QRjOD7+XIznib6q&#10;ux66fsS9Mx1HYp2frRxmteiHVBd9z9WuDez6jl8PYghb63K35q/f8GHw8VUfnYSrDrYwdAKDpxj+&#10;MOwGfjNsNYRhs5/bE2xSDcufrxnG/pnx0s3lxbf2zY23dXO8O7/ZJiHbYkoKXCLYCupJXlGahTOy&#10;1SSOiqbD8nXiOQmdCOWEVXS2amNrZMNH2NnSzdtPazngDDFhsrdx+fKLJ+HEq5PEtbWFqy7rmzN8&#10;c1z4dj/F2gv7mrTHaxOX0NVeXnY2ayJnPrkcTzm8kHrX+JOf/OStF9P9qtGNnd9IhfviF7943v3/&#10;4Q9/OF/tsfuK753vfOd5McDnK2DchjxdSLsJU4cenAvwalanvW1/+eqFrT7bN/Fs21M9xmfmzw5v&#10;iFVXOLp87PanGlqbq0E8nY1sDjrh17PcPWfWh6Nj2/Eopxjc9aU20jHMJ77hEzEXdi/G+bthxIPD&#10;C5oa1CMXe7ni3lmN9UbPF3818a0fZ7HF1DsfPd56hq8eetzm1qvjhfcpx75QuzF03uLVJ18CL67c&#10;eLe+1tUojt/eseHc3tmqrRizY8Jennos1rpYMzspTj7Hke+uD85xxe98xSUPCUtnrx/ruHD36VB5&#10;8VSPGtjNSTnix+vc9s2AX/7yxhGv/Sb1TsdbbvZs1cxHxMvTMcsuxpCbn2SDoWePExddD/GIw83u&#10;nBCjz64x5SjOHI9Y+Ts+fHhx4IqXnc4nltCN3bvjeDzAy088f4nzl6hNXCKPtX0vbmtu//CJdY7Q&#10;Hev6xCXe8fLJrX/piVMf6sahTrbsYuQj+dpz9u1LDN/O4oqXB14eoxxmY3H1Xw7+JLy1fH9Lig8r&#10;fzY88tTX2sPHH8Z6cTjYGuLY9JpYE7OBK7w5e7bwnUvxrL/nKVvcd43rizOucww0vxKoRPzpZusG&#10;AhtRErO1gccGwFp3MaEr0mCzTtoUJygJ00ZakzjYNzeftSEvUYchhr3++IpNv9fsz+QZjs2oVrp6&#10;6ymebNYw7YH61Fx94eqj+sXVUzn42KyJOR7r9J3pBqx4w4XC3vuEz28Ce6foxs5NnU+Y3OzBu8ng&#10;94PF1l6ofPXrN4jF+uSwJ7eLlouQUU96plcPXX4x9I4rbmv4dP3Ako3nZ2+/xLEROrEuxpquLvnu&#10;nHeOZ/Fh4sVXTroBI0e+6rMm/PFUp3U88OzwzeHFq9vacbNPfkbQjbffxnY8ysfvWBjtv+PoU0P7&#10;joddHjEGW1K961u8eqtPjJpg9Z7ANMJa1xucNcmv3o4NezXhryYx1mLqjc+NoU+pvNj1pgNHcfC3&#10;ZIszbHHWfIb+2oObh5+YxaivuHqL24yrNaznohsBdZfHXhA5+eH4xTUO4PFQrmYc5a1HLy7OCxw4&#10;21tY54RjJwd7ua0JvNh3vOMd58bFj4fgwQ2jnnovnzW51/KJyU4vFj698wAevzWdFB/HMT4e9JAt&#10;XnzV0r7Zz61fPIwe3Zg5l1zn7Ith7/CJJ+Wwpldza7XCqzcfHJu9rB555DTULg5OTpieT3jo9a+G&#10;ctHZjfLyyYXLsaTL5brtZ7pxl8sM38gOY+DgKwbXSrmyWRNxxbS2j4QdLgxO62Lv87Ne4IvHQdZm&#10;jSO8dbpZb2Rn9vJW1wE9HuKGae9h2c3FrQ5XTn3wWcdNJ+zxW9Nh6outY1MMG85byrF8MOzx4XDO&#10;v1kjJeSo6BIJovcEoLMhJMXSS8IfJrzZgHEiytNJzY6/i02xuNu4ngg1LWbrL7+5msqHj1RXa35S&#10;L/R89Hj4YYuvzzA3T3mLMTd2f+k7wuOvpnLy3bI4PthsxbeOJw5re+rEsu8dXy+abiDY3Ah6t+gF&#10;yV540n7yk588fx7GTeGHPvSh81u/fQXp38L55ZB6woNfLjaCh+hHbfx0/rtWNZHsdHjCVox1/cUf&#10;Bm596cVbh4mn2LDZF1f9Yc23dP6EFU/Hq49qtSbNcITfEJPA8Ivv+LHZC88nx8ontd7hO5Z8jpsX&#10;MS8u1nBmvO0nfhxbs7iOAXs5xYVVCx/BSfLLJwaPGTYMHJtB2PM1h8fjfKw2fnHVhB9WrdXlOuGF&#10;zj74ZSU1weHhg4u/fOpga1gTsWujE3F37HE8HsKY5VJb9bKJY2+v6oEdVu1mtcIQ8T7dsR99Lbk1&#10;lBO2HGLSw1rLh9/P8srhOexFwb6qS55uSvjF4qoXbzT8LKBrhHOLHyfBay2OqN9a3mrBk+2AHg97&#10;LsARNnp7xZbPrKZkOfnat8XLmajTc0Hf1dJ+6d/eeCNsH/h73ohrL3DzsdE3r9rV4JxL6pHdCMO/&#10;50B1xCu3/ggfzmquBuswemKvVp+MV59+iJtA1wg3umKNjhl/NYhbnQ+2Y8NPYIicxBouoYetFr4w&#10;crO3N+srfzOsPYgPls8gcayfvVzVwp+un/zZiwlTfvxhzA14Er79fObv2IeFIWHl4DMIvPzhO9bs&#10;t8DUD7444Oj5z5GqqUABmgUh2YL5FFDRxZbUweGPI78TmVQ8uxg1aJjdpq0NpgMKR7K1IW3WcT4e&#10;6ol9RVyDPT3esPG2Dtec3VyO3Wi4airG7Mmhx2LYiNiGdXY6ad38yvo/L67ZwpjtY2ItbzbrLiRe&#10;UFw0/OyfT5Pe//73v/Hzn//83OB5wfE1r2PnJu8973nPofRpIK4uKG4+9mbRRZS/XsX3hOgioWd7&#10;bew5Uc38yfbV3nacyhGXOPhibo7WxS9eDD627OHM+eD4V1qXuwv31ge/da2vfPnrB+ZZXvyOD1y5&#10;8Due9hqPY4LXgHFcSDcBjlH1ytH5gbM4dsenuqoTD7s1fILD8AmLc6xzQX4jbDN+Um55nCPlV6s4&#10;ol98/Hq09gLXdUMMPtxuTnxa5abYi7la2au5uosRJ3d263zmRK4w5vavGS4ePeExyPZIF1/tXR/q&#10;lR0PEe/FWoy+8sW79VUbX/atDZ998LzGZf/8FwnSJ6dqEIPDMYQ38Nk/vxAG482g4wHnWPBXW7Wz&#10;GcWzp8sptvp2f+TJbr451oeHwLSvXd/CvUK8OjZyOq/UQTfLJ9ZsP7oxjteMi8DUQzHWyxP2BMwD&#10;TDW1N9blZ2tPcNPtLeGDrUdzsXAEv2PQ8YDxXNSv6zyBdZ3wvIALyydHM27Yeqt2fvZqsa7WalKD&#10;nlbg6wEXYSPl4Dda821v1oQ/bHgz2brClOcAHg/Vudww4aqveHHx66247OHiMMsRT/tlzQ4fFscK&#10;32LWV9/8xDqefNakeu/ajvPxcH4xZEECA5s9yXvBroHIkXSA+fKz0cna2PHhxYnHvI3CVAP7Xois&#10;bXy8eMqzjbM1YLbeE/zykB1mhb0a4s9WTLO8MHHoh37nzZ+vWezNrZZs1VUe9vYoX/Odk719aI8X&#10;C8/uRcA+m7uJ84sevtrtxdfFUA2f/vSnzyeBX/va185FwztJLyR8OPBVe8dOTrbq63xyLMNWX+cO&#10;bHFHeeFI52/ErYakYxI/H3x263zxqCFhI8udzs4fp3UCQ/jp+gn3ut6qqTrE7bhzLTfdPpu94MlB&#10;d6E3rN042Os+1cnvhX+PkTrhjWru+Wlv1seP0wtLsseVX1/i2lfxvdjIK56vXO1X+8cvpv2Jx3nq&#10;xas90g+M/IYYAs/nnPabkN0Ys1VfNbJlT8chh3VineB4JvDFhY/DOl95mtVuf9xQqTXRj+ehvZbT&#10;803d7Pbozrf88NbwpD1p3R5744fXjwj4etC5xGav2TuHxOH0n4PMv/zlL49PbfYZXzeq8sGQ+hff&#10;ecLGX//VfQIeD9b8YujVvueEfckfj3h4eepPjFFOXO2deIOUwyeAjoE9wIMvrmqJrzj2+NP52Eh1&#10;nsXjITseIgZGz3LFAdeAo/OJC1f9YvXAb9gf5xS/PsxhPQfpjq/nBx0ePx5ixpPEWz1iwsLw52t/&#10;s8UVB3zYbNZrP4sXXHnCvA7HX874y72+uM1xmxdDb79un7VjUC48nT/04uhJe4KXlCsO6wZ/Oekw&#10;O/O1jg/mmX05YZbrrb8TGKg5cidOTwLkmtx3V6eKx0NxNqUTA76NyG4m2fHhd6LS20RFwsS7hR+C&#10;xwObHGGzm8XhKg8Maea/hS1/c/HFZi/W+q6zfYoPppMlX2uxBsxyxysPnka4sOzJ2uQh2ehsjeJc&#10;CFzAvfD4Gte7+n/4h39449/+7d/OV8JeFMTg+dd//ddzsfjRj350jpmLvq+KXSzdUPi5QT8PiAs/&#10;budKUs7m+1yAq97mzgcxu1fW1QVrbdD3eMDIw7f8YTeunAd4PeTrWDWLb0/ZypFNXMeajz3MnVs8&#10;v5hGe2QfqiEMPI7y0u05HFuzWDyeY134HSMXJLJ1tDbjiLucsPlwbD+OtRwwXkzk5bc2s9UDXs97&#10;dfEZ6qmm6sdB37zywxP4OPH3qXTcamL3ou6THW9acLYPdNJe0eWKMx/b2qupGT5MHGb9hZELLmw9&#10;wMEQtapdfaT9sdfiPNfkgd/eYflfJ5sLpl4cr3xyeePgj7qze+7bN3vYjxXA+nr9PY9vA/wlADeJ&#10;auFvL9mqUU38Zn52M1u6vNVk5msdzrr+1BBX1xc+fEZC5y+PvSWwRnUVZ21PnSdq8tcO3NAWxxZX&#10;dcW1vHR+g8R/Fi8Pxe0Mpzc258AeF7raqgGN67bj1b7HLz4uNVh7XrDRSeeZWLxETpgVeLmLrSdx&#10;1cdn1HMc/GzW9PDVhDv+zRlfcdUc79agjnhwbEz573h2NtjixVYre+ek5yE93+bY2OzmzVfNa5M/&#10;+8ax7cjHVr3FLd/t231OL27ro5NXX9y/0k+jL+pbU8EdOLNBOikVUbI2S1wD1oZZt7lirbPTcVjb&#10;eDNZPrFOVCcwLJ2ITdoc6/Sd4wsfbjnyiSs2XL7W/BurLutscdxz8fsEZNtYa7I1vLK8wmUv143N&#10;vrhsYe2Hd4Iu3H5+zy97+BMw1n7Wx42drwv8j2C9/exnPzu/eIDHTSOsi1FfITtG8I4fXX/yO1Zy&#10;lVc8G07CB8du0PmKyW4mfEbnAPyOcOY7BxwJD5Mt3uJ6kVEH2z0fouHCA0ea7QO7vcBfLhj62qzh&#10;DXYc9J4Py8sWF5xhzS6XODfnvYjpRf2eX9XSTVvHq/757a1YMQbhJ+Wl88E7j5wLbh7k9QLFVm1w&#10;4qz3Oe4GB57dixUfvVzNcrE3b/8wuPUM0x64aVKH3vE6n+OHUx9s/eHe3vLBZpcrPH19dL78rc0d&#10;k3KwpeM22OTsvC4Xu1ph9IJLjjgO0ctDtmpgrk77Ux52uQzHjc9eiTfbOzl9nY6Lbv8+8pGPvPHH&#10;P/7x/JylOtnFwuC2v3Qc7M8kLD8O64b8+lMzLvXhhTWsSX3AN9jwWJPO37N4eYAhMLjg8cL6pSrn&#10;oje39tkeeI6IUU9xdDHlYc9WXWa96aUerA1rsWKKi1s91ZhfDFvHvXrxGHD1US3Vxmcfxfs5zt1D&#10;GD7Xe717LrJ1zahGsdWUvnXKuQKTPz1/PNb44zNbJ3QcpH2oT/b88VkXD5cex+LKYS/ihy+uWort&#10;eMHGU2x5mmHSYXEW05wfbznYGjhWcJBmPLBqMG/d4eIyv07kPn8iBqDitqCIzcZi0iUQ09rcUOBy&#10;wPZC5AIhDsYJ50Qku7FiE7FxsVl7QrQJ1km1hOPLVm3Zqt3aAQkXVxzNxVunVyeOdLz4iuNrHOPj&#10;AbY90IdhnfC3H9UVR+vmYviry7wn72LK45MRn+iJ88de5XMz6Otgugv8P/7jP57fsvTzgn4m0IXR&#10;zaBP/bwo+PrI1wlyqdncRas8ctcPW1g1duzFFM/u+LLB1xMeutrM8MTaIGxhjuHxgKNa9ErU4Hxs&#10;T9niCx8WN3wY/PnocfPHl00cG5x+6PLwl4+9+tlhxNHVuHnFwMZpJvjji8Nzi99e8slTDfbdwC+W&#10;wGw/7c/2IDdMNZoNOeVzI8cv1icpcsgPU45irL0AiYH3gtvXiWz4qqmc8rRX4tNx1r/ZGicO5zmc&#10;XHKwOW+d885nazXWZ/XhkY+UvzzmfPzFmAk8vo2Dt26oCd4e0bsZlrchpnNBXHtZj3LFu7nLW43w&#10;K/yEv9qdG/g7L8T4RMwNghvFj3/846eW//qv/zqxsHjitrc43EzA8+EyqkOgfGI6F+0/rDU7v2OX&#10;X/9yGUk5xW0PccOx89cfG71a5FBbuZ0P3vwSGMdEDfKXzwxv5k/wEr6Ol3o3HzvBXW/wDT74uNnb&#10;E3Xm9/rJJ3+9WIuTg70hrjphHEt9u84Te+/HfVzbvYHDXd348Ndb/OJwZjdXNx+Ri0083SCLxUeq&#10;j75YvcCzqRm+NRs9ias87NnCmIuny7uYYusZthz1G759x5OteDay9b+y/LV/6xu/GLqcywFvVJe8&#10;9PJXY34cq1uTbPDnozTNSBS5E8CGB3wV9qqgTkjYnuRbQAn4ccbTkxcnXU6zWCfp8opxYsaLK95s&#10;HQB8JEy41s0H9Hgont1ozR82m3V7kM+cvrk3plw2WJ3xFCuOLqY9CrPHga260q3FWePPH6d1ejXF&#10;udhsbvLsdccJ7w9+8INzTHy65//++jMb/lew4/SLX/zizF5M5XEMffLnRpK/2thx4pPLC3vHWxyB&#10;rUY2dSTW9RemNR9e9vZXnDydF16MCE72OMSqg+BTMymOLe5q5xNvXV9xypPOD2vIY8TdGpbAspkN&#10;drVsfFg3KXGZ4z9ELw9xqV+t1kZ1Z5fDccFhti5PdfHBb3w5zeotR3axbISNbq/w4/L8Xtn4ONXR&#10;eWVf9xNFN4TqKZ8aSLXsvL5688Lml0OcD2pRl7956UYQtxrlI70IwiQ49QOnhkRNya23H9WAg27f&#10;23u2+o/bc0ksO5sY6+0rXW55rcsnLp1dfBg6G95y2A8x9Qvb9Rg/n3Pwgx/84LkWfPvxf8GJY8SH&#10;r/z2SKy1PgibXO0PHzHzZWerPrqYeK3DsZWXnTyLK7Y4s9p23d6ow9fczj952x96+4JPrNzEmpTb&#10;Go85LD9dTP2wkeoRz2fd4I9r/eqK20yqVyysHkk5+R0rfm/c+9Ne4uVwvrO7EfRJYXxmAiMWXn68&#10;8pC7ltZi6Z1HxW8MHRccfBgzfnb+hF4t1ageUq1i4+KzJmIN6zDsraubjbT3ODr+8cJWs/7423OY&#10;uNLD42W7efj1W6/FVSf/9slO2JvrrdjXre9Y6/MnYpBZLCBd8ghtjItXYq158RUkrkbhwsdhw2Cs&#10;nZi98OMy+Nno8eCWx0axk/KdxctDtmpvvRg6uwF3Y6qtmA5OB8E6DrY4lqf85tU7QBtHjxNv+ymO&#10;HW9x5TA3qq88YTa3Y9C+xQnnBtANnnf1vv5wATT870+fSBhf+cpXzv8Adlz8rJCvgRwfxw6nG0Bv&#10;BuJ3XIma1VCdYqpRDfoWw589rJlkp+MTxybWPsWhP/ZysFu7uJHlsVajgWN5+Qj8vedx5INTZzVZ&#10;k3B0fjxGUo9whnUxamqdr+O1PnzFmNPFkjjo+dnsi1j7onfH0N510wMvDylH3Mf4xI4nwV/u4svp&#10;WNOdK3I6Vu0dLNncbjrUBe+TCy9cztdepGHF4VTj5mUj+WE7N+TG45Mq+d0A2ofOfbHtjdxqUAsO&#10;dnnwmsWvsBmw5vaOTqqT38DDhofe2qwOcV0v42rmgxEblk1sz6vW5o1TS/noarEPPY9w1gM//vc8&#10;fgbQTaC/GMDnhhpH1+v42hM5DdiuDbiyqYfPvLXxEzaccoc7jhdfnPzF88PiiJd+81gTPvXquxze&#10;+NLDxI8P3prkZ4NPrIn5rmHr5Mdh/1aWN3u2amzNXw48/M5Rtvan80PddM8D4pxP2OH54PjY5Nmc&#10;PdfzwVaLfhr1WW3mxeWXv/1sv9h2P63bKzXSHS98cYYpP7sa5Yl38dnlaZ/gqgUWpjqztxZXjfKI&#10;FbP5083FVSe+tWVvLra1efH52W5+WMK+81m82G+u89vBBXBGXKKIatqmORnamPzmYrPhgIftomvd&#10;Jrdx/Pgrjp4NpgOKl4TbutP5q9282Oyv48henDqqtd7aB1gS1rwC38iOq3g+ut7MBhsJV71xx8ef&#10;b2NvHbcR3nGju2A4Hi543v15kfMpiJs/vxGM29dnX/jCF86LsHf0vv71dbD49773vedFE4/jqa5q&#10;rNfq257qDUfHN3wcerglLvbFZXdRaB/5u5jxW7e38hpx0MOU03olbDy4xJnDmm8eHPHHF6513HCk&#10;3ndtf4urD3ENfRcb3zE8HsQRfHzVbO/ZvPCzOS/soVy9KG0uHHHRiXV81tWTnk99vXjghkvkxKMW&#10;A7YeihfjjQasHz1wM+iXEJyT9bE5t47Oi2z6c0PpHKeLd5PXV7B42NTBrm7PEzHqYMuPM13c7g8f&#10;jvbd3B7DdUzFtSf12x6IgWM3cLKRxaqPrxf36oDBZVanWD4Dnt2gEy/8fOp0LeCji/XH4v17SL8Q&#10;5u8t4nLuwMNZxwlPz4bbGnaFrZjXYavPTOCaizWTe4bVv3rquf3AF6fZcfVVqDcC+iqmmquvtVzV&#10;kq0cfNno5XIsb4kXpngYehzWcGE2L37Dec7eeQXLVi3W5Xec9Rcvu7VjTaydS/KzxY+j3PDW8Z/A&#10;l4e77nppT8HE4TI/k2LCyWUQ9RnWeqSX0xyWLkc9iLXu+VWMuuQx8sESGPaw4fjSxciBOxy9euNg&#10;Wy72jYnTHA98Eo85fz7z2quNTR3LE7ZYvnPkbxBAG1LxG7x4SSQLV2PsNriLXCeqWHgHjy/eiuXv&#10;JMNFzOoxSFg6riS9+qzTb2wx+c0bn64WogZ5DQKvns3BdvPFU9wJfnngq0f+nohx8N8jXzWUM3tr&#10;vHS8HQN7zu5YsLnY+wTQzZ8nvq/HqtcfgfXVwDe/+c1z4f/j4xNAMT4BsCfi8NHl2Xxq27rtkzo6&#10;fj1p2hOx5S22PuqBn07MamEz15ObBDY3CGoj5aDDkbjKi4+tUR7Y1fPXT77Nka05X2tz+enZ2Z6J&#10;eBg51WudrditM1t8Ytis67f4fLgdR8eFrz2ld8xwxJ0eJ5xRHezlX9ti5DbKae5cwl+/dDgv1D7B&#10;g3NeujHzJsaxDmOujz3XOxdwuOGDqWf1dXMH5yYAD1GvnJ4vYozs+oODMTfY2Yz2oVxsepGHrpd4&#10;xPPFY+ZjgyVh8dGJY5W/WD61qpuUl5/ezEfHZ19cA+jtFx777G+G+k1gPwrSG4dqiava8TfwV394&#10;c9h8cLfgCBteLoPdgGkv6PXCF9bMR4oziyP2yY+quBZ64+uY8MVXTBxbi/jqSd/1HQvDVk3VcMfI&#10;Fa7+4mevlngcL7obPPPWL46Uq7707Q2EWD07V+iNjk05cNDJ62q7/bB44F8n+W9MdTaLh1FneeJk&#10;N9jxJRvLBpONnhRvLT4eM/wt1cy/z+E9VmLK0QwfZ/ri2Kol/+bPdmPiKM/uAVs9wZFwZtePt77L&#10;2c2hAzQ05+RwALIhq6jV+cU7yQxrRYjH0waKgftbGxeXWS5CN0g2erZ75lvh37h8xbVuVu/2Es5s&#10;8JObky9bujnhM/LFY08MwhYuruLF3bGL5bO3RP29WMC4kP/mN785th//+MfnYuDTQD8A7k9C+FuA&#10;f/d3f3d+Xsqfi/Fi+9///d8nHx6fCHrhjBunfGRrYveVmj7UYt250flQr8uBx5qoPclmnS4elxcw&#10;Nhc24slZjq0N3qjO9si6XHjix9W6ueOyvs3BHn+Ye47DXGz8sMQ6nsW98v71xd369osz9FSu+r7j&#10;4eyVAe95LsaxJnddbGJI+0eHIzjk4jOXX0yY7HKwx+e4Gb2gOc/4Or64vGlRo5tBnwz6eSY88sIV&#10;c4p5PJRXLMFPh1UHvDcQ2fJ7TsgDhxsPvB5gzWx89XwSPB74DYJDHIFzjsZDt08GfLpjARNOLL28&#10;8XTTKod62t9yZ8NL2A11k+xupjcGvxsj1wJ7+93vfvfMxfOrMa7ytMZfjpPo8XCvNz+f/ggOfK3V&#10;aF282WAj6WHymwk+XO2fOYwe/FJbfwcVHo8YQ5/hq0ss++YXF2czWzHP/HhvEVs+fYepN3lx8sGa&#10;2Rx/561zteeUmEb5O6/6RLA4zwGfsPvFGMfdp6KwpB7Ugs/ayGdmb67/5mooph7h6yPueGDWb71Y&#10;a3x6T6pt13Bxsd/r8vKJz4+XLufa4ZJ47VM6n1hxJL6Oo5q3x+L4+VqLZdt1XDvH1SzudbJcMGKc&#10;B2/dBG5xnBUNnI+drkGNOunYGsVIlm4ufjcWL1+cZuuNU2AX9PWJXbmba5Ng0hfzt3S1rqhZ7mLU&#10;+TqByU/fsTFy4LSP7SGbId8KvjjXni5He8Zm3UwXK8++4LmJs7fEn3vws34uAHL7GcEvf/nLb/hf&#10;oF5gfQKAQ20uLnRc2XDUj3zbD18XJHO+zh9PHjwN+ASXUW8wa2sdvnPL3F6axazEUU6YmyuMORwd&#10;lqhJno7h8tPFJKvjIOVb7uz5WptJsVsvmzrE2FPzYunhq12MumHZ0q3pbG4s4ByvXghw3fzFrw+H&#10;OLNj7lyJy9wx57eOs1nMXlTDeWFidz2oZ59GO4+ds+J9bQzPVh4zkUstxM2j335fkZcUK84LpLjq&#10;1q83Nfoj7Cv86ihGnYa1ukg+OHj53AgWB+NYlt+awMZvDVO8vuCtiZydD/LFbW7AxQdPegOFS59u&#10;ANXdDSDO+qCvsJdLjpXys61uXQydVN9yyNW+hTGzV/vi+Ug2s3j9inFc6Y65bzyIm0A9wHadYrde&#10;Hnp70H6vX57izOU8xuuhnmDiah9B119efsen88MxM8R7brQn1WHmiyv+8rUX1p733gy4KYb3yWhx&#10;6qnPbNb0Zhhi3XhlefUIS5rpcNUS1/LRSTGwenfc99iH69hYLw+ObGHN+NqTcqy/mGqoRmtx4tvz&#10;xdCLjZeNxP9q9Wr9tzCLh1vs3e9iN9fGqRmOzfxmG2BjE7onQg3eFz12EjEiPHHxsdmcTeig1QC/&#10;J2E54ixObDq+m5svidOafbH52NObizezNW57dfDrAT9hNwgfnS97vrXBssMTfRfLbh0/ewM23tWL&#10;ZVvdmoixl57sXiz8WYDf//735xM/T3LHWs7+lAcOP/9n9oejf/e7351fHMGlrvDWzgu4ejB3zPlJ&#10;ueEMa4JL/J53ak1gCX+x+c3tk+MBw4ZTj3J4cfVCZt1+xi3WEIM7vjjCmcVmFwO/fNUJQ8zpWzdb&#10;a3O45hN8PRTDfOcJqpbqynbPHac9dvatvavHeMrl+QljzWdf1USqOx4c9FscB3EdI35YA2/nQznl&#10;McKpQS42MfiKc0574fMnPfyWr0+xfYLhDY0Yfli6WOcCvz8GzF7/ajB87ekF1SeNbjDFEb5eLNVD&#10;LzdeUs1nMQ9y5qtnbvk7/+99s5YTvnx09jj0jbt9xZdPvoaY+oBht6Y346g/fr53v/vd59uAb33r&#10;W+dmILsbBVi5CI58rav1AB4P1VUda+erpttvbajHIM3sYu8YGHxkffEUA+NY+wTYj8HwV4cc6eEP&#10;4csDX3XceVqXr/Xi2XAksP8bvnhxalK7Y+u67Zj41LrjyO/8KcaaXk98sDgcS7GEzWuCHwEQw1dd&#10;Ynou8pH2ofrZVi+nuVoWA4trY9LNRA3yytX5bx0fnNpIdW2+agy/OLHZcbQ/bHKZq4Ov2Gq2hiP8&#10;5YqXrz0rzwG/PGSDv/MsV3yb93U87MubbjZwxZPvzRJscHqFmdMRODAIbJxGm8OUUCNsYuhOMmv+&#10;4sRawxQHA+8iR6wNErZ1M3v6Ab7moRzc8G22Nd/KYvOLMW7sxoUxk9bb4+r87RU87mLumX+lGuFI&#10;sWY5DPtuuFjI46teX/F6QfzP//zP80LqYuIPQn/+858/Px/0jW9842B9SuhE9umJeF+9OXb497hv&#10;HdUiN6w1vV469tUX/p63z2LZwtWrNS7r9tGsvoQvCd8MRy92a/VCzc6W37wXJrHLXx42ccvf3oVp&#10;jkMM/ZZs/JurtTwr8EY3GmqA6XhYx3NzF1vtOMQRMeWCw5PdbF8MuHjYyxEPDLHG0R7f3MXttQM3&#10;vFh41yM/u2f4xNAng85tn2qQMHxuEJ3rXgC9+MXD957Hb8C6+ROrZ9I+meunGzvraqerqyE2vzqN&#10;4vnan/itiXrkbh/Y20+2OPB5sbZWTy/kMGJwbG24y0mPq/7Lw+5m2r+F+853vnP+IDxfOG+s8Doe&#10;auATY8Tr5wu7+XdToUY4I0xz/bQOU+3xh6tuePn1Xv5iYfOb1V69sGKcM66DbgCt7RdctZrxZxMX&#10;P066mHI1s6eH25nOj7dewsffGhaO3aAb3bzxO1edH2ol8VrjMcTKRcpRz/aBz5sKM7sB5zjitnfx&#10;mh0bEmfrY3w8iC1Purm+qsusTvwEBqccYdXFbq/DhIvTnIgleKqvdXkP4OVB7WGXhxs+DrzVBWdk&#10;U5se4qGL5S++fsSlyxEX/ZZ88OnmBLdc9nD9Ycq/+YqFEa////OZz3zm/wKTHM2aMyRprlE2J1AF&#10;iI/ULHEnR0W05pdTHhcL/k42Bz0dpph0syHGwGGQ6j6Ll4e1hQ0vXv3PJEwxak7f3BvLX03wpBj7&#10;176Utz2Eaa/FwBXfDHPrYkg+c2v71slIdwPnBdB/+RDn05Df/va359M+vPbcH4V+97vffX4A3A+B&#10;48NhuJh7oVEzPjHG6nJbV0MzHqO9OYDHQ7b2s5kdtznZY748i2VP4IunE2ujY66ves8Gu7nh42Uv&#10;9+rLvXg6sSfFxcVXnmKyidn6xdeDOsWFyY43bnP2uMtlNuLEt7GH+PFQDs/x3jx0DuMU78WCdB1g&#10;cx7hgzG23gOeh/JWYy6110N1wxD2BK4+6HLJb7iudJMkdnn8mIMbnW6cvKj67VBfCTrP3UzC42t/&#10;8OMsj5730/Nw4tS4+fjEVXvc9c2vZhg2ullvsHKpEc4x6IW6/VeXm1gY0p7Qty52vOUTZ7SWyydj&#10;H/jAB86n//4bEHx14dMDW+eCWX3yG3R413E3KOHr2dw+4CNs5VFjAsdnkGdrcflhrBvlxqkuz3e9&#10;Ev8FRY3e1O5+8RUXt3U28ezZ4K0JGymuvrK1j/x0oi7H0XFgb/+qE2dYfPRq6bUST/hq0ZNjY52t&#10;mq3bsz5JxNE++YpcbPsiLr2eqsPa4Cet+enmzV/cAT8e8ld/9max9mRrYLMux/aTbuaPX31iqo9O&#10;ymtNDxe2OsxiCV84/KSaitv1ATwe+IwkTGuzHOzlYisHfTnYw/MRa32Y40iPp56zn08CLQAMSZyQ&#10;bBW8ibfA7Gb2fMXmd0JJHMZBdaHzpCynBvhrwNpGsxFct8THfuuLjSPbXW+bE25zrS6+2NWLj397&#10;0o8Ytmo02yM+PYYRz14dO7PnS68G/Hed1dIe4vLi5k889HMwbgK922P3cyCOk69/3QD6MxreJTtG&#10;Lu58vehUr5xqKffWC0N6QaPn33rp7AauxZ3F42ExcfDZ0/KENd/12YP2H5ea4tRfFzw2sdUjLuFr&#10;sG291uuzJmzbv3XHMHw81uVTA5x1e9I5pd7dg40Pg4vdKM+riv76nGInYpJs1nGo3/6oo+PvZoON&#10;yIFDrWKql6960s3x0gnMxryy/vX53J7UJz+OBrta9lqC0wsku0+wCZybWTafEHoT1I2TGx+9+VEJ&#10;zwfXJ/GdC2w45fBJmHrx2Ac4tZB6k6tYs5tNeIKHXl+utXTceLcvsfmKl9NX33xyu9HSl5zqxmfg&#10;0dPWh1+coQ5DnGPMJ84ngG6MfANQjXD4YIh4WDXR1S6PfcVFwqqpXHB4rMPgiP8YHw8w+c2t09WM&#10;f+2t2QwYQw98cqvV2ifF8vaGeHnkSMSrLS5z/DB4F2NNth85xch7c6nBseuY2UN1kvLghxNvWNeH&#10;4ysW7+ZsLw7R40EcEVe9bHD9yIw65DY7X71RIvCwjiN/XPWqTnrrYsTxiRNDZ4Ort5Pg8ZCPXw6z&#10;WvV054wXT/sQD98t1VVOMdk6HndMOarLXMz2T2fnx0WqoXxx7zoMH47Wzezh2XbwJeXOf/djbcDB&#10;NNMT/vMzgYElBmwNWDHpzezhKoIt3cxv09v4/8fYvexYdhRrHLfEeQqQUTd3CxA2NwNCSIARCAFi&#10;wgyJV+GBmDHwBGGJERcjjDHmMoAWE17j7F92/ZuPdXZbJ6SszIz44ovIWLnWytpVXW0zL19FLKYL&#10;Hp4vbLLjYhQPhq7eePHH8PCFXqsgzdc3/ytnPKtf/zizw1uH+TZrDKPPb9eM955vPOWiTxcnXTXF&#10;0Vjvpn/33XfPw9rhT/NC9Cmgl2DNzeuhhNMniOWIuzXr6RNYayPlwh4+vXnj7dOvjv/WZW1itIf4&#10;br3g4iun5psbH2LveaDCGtur8bOHi4OOfdcXhi1cD3Bz3PD4za8PcDZiTVoY+nKJNy4x6dLzb33G&#10;15zg2OthyK4jW5xi4Qnj5UNH7vHnnx9cvsbFNybFMcZXLPOeGcWB1fDhjwvOAcm8Zq/T+0TQy80h&#10;RV3l79ch+OOy130CyI+NnxdhPHo8rpu4RM/PQdLBR34w9GKQuM2vtWCHxU1w8ecDX7NH4PCzWYd7&#10;Vo4Og+K7T+nYyxMnm4ZL7taGB6fGT+5saud/zKDzjWJ5wRuXH166OPVh2ORgrfLg115ni9N6mvPn&#10;w5YeX7r67HHwz9ZYT+gJrLY4B3rfGPiU8yr55bt+xaUL11gvd+vOtxoVP30+9NbOx1idEhjXCmdx&#10;q/HuETZ6jYTR42huTOCLR2fefmd37c19Iq5OMPDxy2evd7z6coU11ufHbowrm3j54FyRl/3Gx5h/&#10;MRa3XPSwCXy+erHjKR59PmwEp9ac3TxZfDZ8xaNbX37mq4MJd+VOn495mPziDJs9/fZs+ZVD9rjP&#10;t6cbMMBewMAIYdm0/EqiIHo6F9LYBsdB4t1eEdldKA8lPnyNKzCdtsIn3vRXDD3MVb9+a4czT/e8&#10;IuKFbR3mhB+f9MWth8mvdcM2VgMSj3H41Rln0zc3Fh8f8dIoHy9Bf+fPi8GffPHdnpfJ97///aNz&#10;APQvLNXdJwy9gOLC17XcePSJWOVLtzefOdv6whM1YMsepnrAsF2FrlpnC4eDbXOIt57dOr0Eibmx&#10;pl4EViu3o3z4Uj3ShTUP3ydJ6oq/GqmrefnS86cj5nzorsInP3gNbjmy57s8O2Z/3hyHPLUOAl4U&#10;5upq/fpr3I2Ne+fGzfWtFw9sfPJaO5w42fWukz4sf/WWl9rJ2b7G04EJj/3dnwZxIPSNDh73gxgO&#10;Cq4/flx6XKT4xvB+pOblrCaw7jnxNMKuZgQ3vV7jI+e42YzpqgtOYzp7VUw4/8LZ3CHXj7NxWQeb&#10;HJfb2ol1e9mTDhRsPg21Rt8gylU8c7HM5aDHTeSyzVoSGLH11pIPO95s9PziMW7Ny7W4uPgQPZ/F&#10;WLu5xlYO9Orkpxz2Bgl3JpcvxXgeBjdM11GN1LRrWezqaa7JQ6PPX691zdi3HsYaqX4w5ZA/e3Hi&#10;hrMGUm+Mx15wv7Tn6NsfdMXgZ22tlS8Ro3jlSwdL1MS89eAxT8dOVhcPW7mLUe6wxtnZVhZHX93o&#10;72HLRc8ODxuPHMSyZuuCMS4PvUbY+JnHQ5+9vjzuYeBXrpjyKgZsMRvr5d0ctth0zXGfHwcHLrHI&#10;EQPV1rHxifLwBb6NUuL1JV6R8nMzdjFtOt/RVuzyghWvvtjpjuHhS7owxQ1TPuZs4erpNLjlyj+f&#10;5vk1Z0/iaW7t8PRXHpj01z5/+sWtPlv2bB7iXmYefP40jIe9g6D/BcCPQzwUtddff/28UDyYPPzV&#10;3nXwQGiN5urCZi3G28NlC9uaW7e8jEmY+NOz8ds1hbnWZvdI17aYXcO44mhur3qJpsfNZs3tyzjk&#10;RGA3h3THOF/waPKLw3pbU3a21sCeD135bIz89e4b/nzCmDeGMdfnl8068qPLTn+Vcgljf2wcPHLR&#10;CFs+bNWMDcfGcA2sm9BnK7didlDHLQ49X/tV79mhmTv0pcfrWhbXgcmhR0x/E82BzY8/vQhJL0AY&#10;vObFlhveDlR4OwDKCxcdP1h5wht3bY2tzbycqmVr5U8Hyv7lkAAAQABJREFUl44f6Zs610BsMeTv&#10;XzT7pk6T8z5HxZIXTtzlh9uh0DPB78j59Q91qBbl3zVUB4JHPlr5HcPtS9cte2uAC5u/nq61hTVn&#10;S9LHwd49kw02nvzg8Wjq9ujRo1Mrn/raK/GVw9Ufz5UfZnHs5YpHXub0xuIYuybFKS6753Mxysn1&#10;wrF8zdmIHPitlNe1L157zpyIH5+++6rflbXP5W2/xMGH7Fwe8mvflisM/PrnW472MREfD3w2+601&#10;0qWHL4aevnwawxB2HOzGagxD19rjgC+eMVnbU83T2tOTeItPV55XXXP94s7k9iW9OX7zuMLc68sZ&#10;trXpcbTG5nFu/s8+CUQeiXGFo2t+DRZhycO2Eejg2wSSCb+cXXQPSxhzsg/u8qpnj+N54+wWm9+O&#10;+a2EyU8P35rDZm+uT7dYuuoSlm4bfTnpNYKn2HGsn/Hi8qOHr870biS19Ivwxm5wPwrxx6K9EP0L&#10;Of9C2L+K9CmCT0ccGnG4Jh5SXQt8YsivtZaXfFy/zQFHaykvuK7x2lsDOzFnX/6nlv8cJLItbuPA&#10;m9cb420d/OXnQWTsRaHvwW1MWuvyNLbmOOny0dfUb23VU5zVqws+8fiWb2uArS7pwpYDfa1c+NHF&#10;aZ5t10a3mHjy95JovflXy+7jOPgsFlc8+vVfvXGCE78fe6qVg4396xnjmuG0P2HoNTnidhjyaw4O&#10;OdUbLw54Bx2HH/s9XtcfL7uDpE8DjcXpZWiuWZs8xBJTHfnDyrs5m/g9F6sJO525MZ4wW8ti4Wi/&#10;yMU9CsdHY6NTA/e133sztrYOIPDWB0/4+AbQYdhBUq7sYmnlbk3yk6d8Ezo2YnxPrvrqp5ePZ4wx&#10;HvzFwrXceIoXtrkex/osjxgvvvji2Qt+0sFmbdavX784j/L2ZXno5EiKaa6J33VQIzFhWhMeGLpi&#10;+2bcGJbYy+rfcwhei4NvnPo4+eKhK4aelB+seuvl195xn8DaI645Pbv7Rj445UTPTow1XImx9wtf&#10;PrDFLFe5lGN5iF1j37zzLwZf64zH9YMh+sZwibGcEvx08ne95JmOP1v+ejbx4MtNr8klHd/yEqv5&#10;lRMmnT7/fIptbgyj3ZvHc4y3L3Gtj7w3r3j0cGz/I5AiBWQw58xGXwtnLmAkxrX4slUoPiXARvjA&#10;6z2w2oRsbgy4Gh0suerM2bLXH/DDl3SwpLnY+dM31rd50vHJL10++iTMldtcy15d+VVvY3a4dOY1&#10;9hU4ko+8avTq6B+A9AehHfjU2k3u4e9/BPGHoT14PAjgvDwf3/5cBn01wEXMxey7NGsQL2HfXGDX&#10;Hm4xdO2P7PVwV//WDLM2Y42PRtp/xuXq4cHO5kGg1+jMraF10vHTa/Hjg4GnJ2xhj+L2BcZ1JGLE&#10;Sxc+Tjprw6EReHZSDsZ06c0Tunzp7mHYr9clvmqbn/XBb+xy2npUg/IIX7+5LLa6F7d6wjioeQE5&#10;3PgGha3/thBevexb+cD6nTb70sFH/q4zOz9xWrd9bv7kyZNzWILxqQc8LrEdEN0n+Oj1YvKF94J0&#10;2KKXH718+HuO4eDn07qea9n08gujNtVYDDZ9tRAjHmvD22HN/Y0ftk/w/Hibztw/ArMOTY56/Pjc&#10;5x/84AfP74DhkQ+M2A4HBB6XnDUYfWJOcLamdGH06axTiyMfMcPRwWTL92qvVuoOk88hun2Jxzpd&#10;X89BOHg261pufvRaUl7Z0sft2hjj0brH4cyr2eZoLB97zKHUWBz589EXF588SXuw2uGBJeVcXuns&#10;lTjT1edjL2nm9oE90Psh/vKPv9rr5VUtxQq76+en0a2vefmcwe0LXXtffH7VI2w81Wr52ZrD872n&#10;Y0vgyxu+uNn5axuPjY4UT59vMReT7jjdvlxt9OmM8RG69V1M48XyMVfHq8Sjt9b/+nFwG5bjFh0J&#10;B80Cd5H5sBE2G1cCOPT5KDLd2nvA0Nuw2WCLg+NeE6+4xjDmerK21bPv+sLX8zXOXx7wzcM1L89i&#10;mJONYb76OOiNt4XDdy8uHzYNtnGcenrNH4b2oHGdvCT9CNiPhf04+Ic//OH5r+K8YH3q4XeMcPWi&#10;cHPHz9816eXjupmXNz+5hjd2LelhzLXw9daS8CVs9XwSY3wENt7s+vIIV456+5pPNr25tbW+OOxF&#10;Onax+Iev3/jGWlKu5cmnFgaeLlEvwlfrwUqXr75Y+evv1S5cfPrWlK36iEE2n3jLy5wdz66LntCT&#10;5uV6lLcv5tvoe7HxkVs+etdLDfA6/Dm4uC50mhz486Nvv+LdZ4n8HYh8uhenfezHn3zsffFwOuDB&#10;xicv8c1h4EmfkniBe2myORTKxadqDobiepnyMcYBg9PLlg7eNTAn1kTfXm0d8vVpvhr4caaYxnIV&#10;K394WPlYr9hiylcu7MZE3HfeeeccAnHR43P/y0EufMVSm64Rm7me0MMm5omxXJLm9WprzD+cefb2&#10;J3uYYuUbnt6YHpexa+sg7K8eEDaCF0b9CWxCX8tWzNXT4cFBj0NdxFDnfPR0xXRNXCN7jW+xjemr&#10;q9hx48cDWw7xm+Mm5REOhk788MbN7YkwrjvJZiwfOdDZk117PmKwWav4dHpY+nIwJ+bF0rfH2YwJ&#10;P8In/l2vWPHJxVjMsOZa+eE1Jngaw2uuBV1rLFYc9OUG35iPuPD08cOz0W/s4sFdc8j/Xi8P+vIK&#10;U9xi0YfjQ8zZ9XRxHePtC5s1nE8CUyIOWKJsgASZsQthgeZ6foRvfiWwnOx7kWHNYcOvna94J9Fb&#10;HBcdrhyNkx2zlxO7OOa17Pksdsd8YZNser549ekbm7Np+ecDoxFrrX5hu6HCwBmzsxF+arLrCA9X&#10;TY3p3cge5G+88cbh8B3o17/+9fOAdyD0j0QcFOUIywdeXyzxSPrWCGMsF+OEH109f3atvMszbr7G&#10;XmiroxeDtCYcmnkSrxjh2NQ4iSffcqDn15ydnz2XLa5wcmTbWDDFMIaF0xO8hM/ijvL2RfxssPnp&#10;NT41PnKEbz1ieRHZK90vccOR4i5/Ophihg2n14g4zVufOR69h6s8yi2/1mGd5edluBw+hbIP+eLw&#10;o028PgXrX/Vat72oF4vdp9heavzxsRMY9fBjZb8ba26Pafa9gw+d+8KvSsgLXpM3G375dEC0DnON&#10;Hx/xrMsnTw5U6eJhk5/c+BE4c81arYWfMT49m/he0uz4Hfwc8hxCHXLUpcMbf3k6OIsD6zDErxzk&#10;bNynhupQncQTpzqVq1yM6bs+1VF++IjaqFt+enatfVCfT371sI31zfXyy5Y+jNg48bve1uwTQLnT&#10;aXzkrXYEnh9hl29zWGMxNePssHzp4y+3bLBhyt3cv8BVY9efr3uA3f4Qo7gnqduXasiWHYaEhUno&#10;5GAvuF75iG0utv3lnrJXxOcvfz7G/F1nPubZ6eVcXNyEnpg3bu30/M3L7epvLj4caY4LZ3o2c+ug&#10;qzfmk9249eLlY05wNuZP+MOspEtfny9surDud3Zt1wMXll/rCpMtnPxxEr1562uOIx5+2fmkx0+W&#10;H866T58Th4RuWwQl15xP/hbMTleDa1yB9LD8jEswvcTSXfk2p+K2MLFI+qez//56xa417vfCLL7x&#10;xrvna12L4bfzjQu7dny1Y7h9Uc909W7oxmoH44VAh9+DBcaLwEuQzk38s5/97Hyq4PeCvFBsXg8A&#10;fj4Z8PKgI/HH2Rr0dG16WPHp9a5ndr15Olhi3cu7MbcmOIv71PM/teR/rTUsndzikZNG+GjJjvPD&#10;kZ6uMZ9s+sb0i/EQZev+ME7gtHTycv20vQ9Wn601uM78+1SBn2utly9caxdra8HPPiiPcmnOD8ac&#10;4MSXnc1cj5fw0bxk407HDtvcWPMylrOxg4ua2bPiEQcVPsVqP3t50dmzGj+HG/uHD5wcOvD4JA3e&#10;77/i4+MfVHzoQx86P252f7Bbn95LUl6avPCqN07XQb7G7hM+5ny692DkJA59MdWG3px/Byl4Y3Gs&#10;TU3Z8XlZm7OpC/8Ogw4U1RBOvHKy9n4/0CGZv/sdvj8Gbbx5WIt86cWRF05x1RS3sU8J5Uknb+vh&#10;a0zE4sefTf4aX7jwB/zwhV7t+cDFBZtenfHAho9LzHR+8uEnIdbGNz+hzPOBJ+xJOvN88dDLTSsH&#10;PQwbzuIUAzaO+Ju7tvw1fhqe7K07LnOSvjzXtxh6sePrfulasedvj7dXXbOuN97W29r4FQ+unOnL&#10;D2+xjYuzY3jrXrnicBN6fMUyryaNq1l89NYlxhWDB1/c2zfumhzQ7cuuLf+4YexXc43A1MzLH09N&#10;zgROjuE31gHMF5j8rmse2DOudBsjHf9n/21cwSVCdl5yHAoeiQWvPns8+haMkyiGVgGL1cLZ4rTJ&#10;4soPR750SXkWJ3385o23Tx9++9ZD17g4dOVmjLO5cZIfXWP5h9E3VoM48q9PjwPe3Marvn36YM7u&#10;YOdHvW56Lzv/x6oXhwfl49vv/HkAvfnmm8cGX25qag5H8FXvzUX8YvHNn28++vR8w8G4Qb1sCC5N&#10;rjDGVwlDz3974+xsmnl9eYbJRr9SfuzZihWOjcSt1+C1uHHZv3Tt492v7Gz5qrfDt74X5da9AwGd&#10;VjxjD3gxXNPyohcjoSfl2Pgon/PFWlrv5o6reXnsurPRyct6+PRCdsCgg7MPjK2b3Z6FpZc/TIcr&#10;OocavYOvli9/LVETBztcauHHqOL6RwIOS7jlJ6ZDnjhehPjYxGDnaw3ur+6x/OxXcfokBa78cbL5&#10;xgsHLG4ifuuFSdTSWvGxO2j5ZJNOw7/19GkXLgdbe0dMhzSx4BzQxMbFpsndJ3/s1qk+rZuNXk06&#10;3MkPDofas9tn4eQsNl85ErWUA5/m1g4DLydjIn5ivE1cUn/1x4krn+r20ksvvfCPf/zjrEEO+YtN&#10;yu9Mbl/yb759MevD4sRHj4+wkWorPzZYPSwbP7WqDnHyhdEIv8atE09x+YUpdv6tNYw6sLm2uPKj&#10;kydcebPTuQeScjUvFo7GeMLQa3Joveak3M3FIHw3X7rm9fnDatVBTDlo9KRxueFo/WHwxVmM/My7&#10;XvjMtY1tjNM+Z4uvvPLBaawvXnXSE1zlal4euEg517OHwU3S1ZcH2/oZNxf/XAEKRBkiiVjiCLUW&#10;sbbw+riMXeAWWxHY2cyLaQ5ns2Sn05Krfm07Dn9Pl03P/v/BWG+x17/xe9lgWnf4raP6sOvpw+Mk&#10;Ystxaw5/nduI9G5ueJvSA8ZD3NxLyY981djD30vF78h4cfj9JXq+4nrg96MKceRVncRIYM2zh2E3&#10;1sIbw5VjedK55l6sML1IvajlZA301aPYerpsem2Fff2qZbhscrhirzzm+WXL/zq/6q2Djn85qENz&#10;8TVrVxefYKkJ4bfYaw7Fptd88uH3OvGIS8e/nPI333blCVcO5bh8YeIxt77WGCd7Byd5OSzYYzhh&#10;2WBca4cZPB2E5e7gZh/D+ySPr/3dAcMnXWy43Uc41a9DTQeZ6uFecJDxr4L7o8juAZ+O4fDSk4s9&#10;6L4yFwOfb6TE/8AHPnAOQbjl2P0Gy0c+8NZiTcbWSK91fdVIzvwT+dPJRR6uJ385+Idc/N2fbMXr&#10;x9/yEQ9W28OnvHwDaN3WCyeO+huLK04iJ3lq4sGpSWtTB35w8kgcMuWu3l0rHOZiqIO6mJOuC53G&#10;3p5lM+aXjV0j6a1NTLlZk092//3vf597CYbIAUc54NX4ELZ7snGNw8shLn7mYsPErU+nTuZw+nxb&#10;C45yjU9fXsUz32Zd+JJs5sUwVp/uo+LA8sUhT3XsGeyQz8feghMfrnxx8K0eYpTjYrofYMutfIsf&#10;vh4XCUevlXdz/l3zuNtXYXE0hjWPNx+x4mwcRs9WH64+fHHp8YqpV9f2MY4aP1Ju+nzp48dhnO4M&#10;xl4c+tazPHTPk3if/Y8hKSIqOL1F2BDGJd3mNq8VLIx5PMb8zdlx2lSEbgsFVxMHTvwuBJ9i0L2X&#10;4CbF1u/cOMwxPHyhW31+zOW2dvp8yglO/nJlK+f841wbHkIXrvkxzBcY/GrjQQwvhhvPDe9h76b2&#10;IoX1CYEX7Oc+97nzUPfJID83PF/XoN8NarPiXsHfevjsWsNd83b9xE+MNfHcmHLUe2n0ImLr2q+f&#10;2PhJcZY7G7vcstXnw946jBM4fsuTja710jXnU4uzeXucvtyzWTMxJ/Hpw4ddDLuWDx7X1uGml395&#10;hIn7OD18iTuuYq6P/UFPqufmcgy3L3Ty2Lj5wTgcuL7EtXWdHSrsUXvOJ179OFYcegdie8CLSMMn&#10;1w4jcVVjuaqD/d51sn+rMzwO+90hCqdc0rtv1A+H+8fBB87+lD8R26dvePnLR65iwOHjp3fgJHKx&#10;Xvde9p5p6mbM7lAFW756OYnlIIZfnRyG+aibteBQW3HFlLs5rLEcrUt9+q8i5c4XJxsxF1/N99CH&#10;Q264cbDJK37Xybrk2+FRTrjgNGM5t9f0qzPWCFu4rrk5TiKOsUavPuEfP/yEw09BwuULH598jUm8&#10;Z3KZy2ntVw4+8RSPjxrq7R9jOcAVv7z5lHvx9fITq3h6WPr2dHxsOK5NfNcrPte6XPKxT/BqsPSu&#10;k2sud9eObvMRBzecHIxbQ7zp2OkIHSnveLIvV9dn61MMHMYan+b66s7Gt5jF2DmdNWSLJ269PPQr&#10;dDV81djYtUnikaNxubI3jn9jNJbXNd+4y1kPr4/TOHt4fbr6/P7rH4YEXJIc9IoqkGZckfWk5NO3&#10;WdPHxZ8Ojq6F0hnrNTY9ybf59tkO8M6XsHCLpW+uDxfF6ta248U2tr7WRHfF462O1QKePlux+eaf&#10;HadxYuPbTATWS8wD2ycXbmIPaQ94LyH/ObyHvtq7ATwYvIDYSQ8J+TSmLw9xypWesG0+YfXFgWtN&#10;jfVxwXqBxNXNkU84PkTdspnnZ0zMq+1TzX/W0Dz/uNuPfONja65P+OZP11yfhMdB4qy3RviNEQ/8&#10;+uUTJ3ux4Ix98tPfeXRdYbeF3xjs1q1WJP5q0QtcruUb1tx4W1z2Dt/2kHxcXwdV8X0K7XfU7D2f&#10;wnkZ4YPrUOGTTXoSnweuGHD2uZ5ODg5/dA5qDm0OSb3Edl3qxS9e94GYciMONw49MGKxO4SxW0P3&#10;Ch9x3U9iWpMDkjUZ6/l7DvKBl6u1mBvLpfqJTUfUAk5vDTDywCsX9zIsG5EXvPjqIHe18+kfDvXw&#10;qaI6WBs/h0l4c2LdcsXlGslRTHE0vvJ1QBDLQRKvXMTskCjXsNvT41GT9HLDKa5mzrZy3a/wOEg2&#10;18AntA5/mvzi0ZdTeDocuIzDFhcufpjG8cDH1XrM6a2Bzhye4Gi+uatvXBuDn5Y9/2LEqS/3+OmI&#10;uYNc8ejwEdz0ciXlba523TflAbP8cOZaNWwOy15euIyvuOz0CY5yWD52eI2ebE34kHu2ePh2XWD5&#10;l5u5tRI4fOzwei2pJtnKi13t6Om21nxwlGc+ccSd3rxxawrTnD1pjdnEM15MWD09u3zPIdCEU0ED&#10;6SWeHk5bvUUQiwt3FA9f6Ai/uHZcEa5JF6ubAEdcxRGTH4G/2ukIffzpjuHB1nj7uOScT304c618&#10;8rnXF58Np7nxcsaXLns+xdVn8+CEV0cPWC9BN766eTA6GMDQaS+//PILb7/99gtPHv5Gmj+TQU/4&#10;eHF1ndS36ysGPSlPOVhH1/5q51t+x/HhS/zVhDqdsTzO5rxtUOOV1l0Omxec+WLkdpUw4boWcjBO&#10;spsbJ/zD7RrC1MNbB16NtE55pcNRndPBxo1PK282Y1Ie7F78Dghe/h1U4ovrOD18waGJzY6j/Mzp&#10;zeOwluLSxdmL3QO19YaVh7U6MPikT37+TBGduUOrOB0iHEDM/YtXByuCV7OX2t8b3yHGPsEpJzgH&#10;AXr5ysVhh+A2xxeH/PmUv0NNByI1wQ0jH/n5UWOfDLrH6NQezgFJc+AjdPG2BpwOYGohXxi9mO5F&#10;uZAOiviJ3FuHOrhXccnX2CHMetUUt0OwsT8I/5e//OXYccgZzqHQwda68KmXsf2DV7MuazGWv1zk&#10;p4bqLTaffs9SzGppXTBiWh/Jn07OJHucfFwbzZjwlwMdMbYGdtfCj4D9iot9pEbisGtXoSsftjiN&#10;r/idG2vw4subGGvW27i8YejE46e1Fj178eGMxTAm2c1x8lEnc60c4uCz/mHpCX8Cr5njLW5rpLP/&#10;8MOUT+PiwqczJrB0pBh0xmszLle2csg33qvPIX74wkbkE1+c5sVPp9c2nvFK8eKuPuY1HMTcddfk&#10;UB6thS8MvPWws6VnM9cTYy2B58sepnmcsMYEZsfV8hhvX+JezLND4CoLqC8JJCXYZmfTLIh/AXuI&#10;sW3iOJrD8omTjU6jK4fyqs8fni69+T2JB+d7Ya+2/K7xNgZbfuXcPNzqqwdM64+frlbs6kGfDm8+&#10;xjgJrOvgweph/c9//vPYPBh94uLl8uqrr57fK/Kw92B3k+PuO/uupT4+1xqGbNzNhw3GA4ewtW7z&#10;1qGHk2c3ATtdPnI3D4eHlFM5pMeZrzEx13A0L4Z5Yxx489cXB659TZ/wzT9d9tYcRr/rhA/bWM4w&#10;5U5fTmGXNz/cxPWpBnRewl7iXsyuc7z68uJnXhO/GIu7rp9NTpocXSsvXAckOvzy8QLWiDzYid/B&#10;k5+Dg79T6RDoR6le3Hzx0TkgiWU/8XW48QlYB0p6uYllX/OVD+lgQe+AU2zr81yC49sa7H2HIpwO&#10;Tg4U6mZubfwchORL5JCPT9nkj0s8sfFbO87uqw5NxeyA4tBHxw4rV9dODyNPNjkQvSY3TSx+Yqud&#10;3OEd6PCwq92f/vSn89/CmXsW4K3W1saHTc7Vxlrw4lQHcdjoxTYm/NlcNwd9WN94ujbGsOWtt7au&#10;mzzlQQfrOsLIR4MTp/4EvH0JByumbxiskQ8uPvYPaW3m1qje5W6Mixgn6cxhrYHAiBmPcXzlJE5j&#10;vfj68okHLz0uvUaHs3lxzLeO9OHKW6+J07hY/On5qGVzPazrRy8GbnlofLSNlw9utp0Xt9zY8STm&#10;K+HxE375siXlUh5hxI7fmIQV68qHM1zX1ByOhIcTC4d7ALZ8wujpqqd9R8RPVz2vPmLypS8fvnSa&#10;uPpkMasLU7+2fDYGXfodv+/LX/7yT5eEUQEqgoW4USWWozG9B0IJC0bC1edTgmIVQ7EUWeE89DQ8&#10;Hiz8u8B8Ydn46zUYEideoi/+zsMXf/FwWwfj5vmJmU8xywkmPK5y3FyqqX5z4EunpunVPBw7mz4+&#10;MfKjYxdfXAc8LycvXc2LC/a111579h2/TwHE8MIjfDU8mtq3HvwawZOUS3Hpwy5+eeQXN8zajDXx&#10;q6u5OlylPLLjyifs1g++nLIXX58tHznyKRc+5sWILz95xFPPBx52Jaw+Ma7xwVGMetjlhoeVc3nV&#10;93I1N+YH3/pwGcfBvnP6JB8POmMHOwcYtTF2b3qRdCDA5aXO5iVIHPTsSwcz/0uNQ4o/UeJQCOcT&#10;KwcOMdp/rgG7X2vA39pwOkCI6xnkUClf3H5fT45qVsPHrufTXCzPHzo+ej7xiSF+teGnielZVY34&#10;WjsczmL5hxy45Osa8EvExYHPAcraiqNXH3h85jhhcMlT65s4Nnxs8ndtYOWFH04NxZGTObyc2cXq&#10;ICCm62HtuHDr4aqR69JcnPLyLOEvjlzK1Zph4lETMXH33IfFT3Cwi7OiDoSf5no7iNtHrb18+cJr&#10;4uZnXD3Xbkyyh5fT+i+fsXWpBRET9sphjie83hxeq4Y42GrprSmb3hzmKlc9TLngsmfS0duTcrcP&#10;2OnUkcjP4dp9uXu6616OOIh5tua7bnwa3TY6vuUeJi5YdhKfnp0enu89zvCtM059eLzsuOiMm7Ph&#10;h7cnYVwv87jKV09gNPads4dZfXHzk0PjbHTWSIwTMVxTQr+Nb3px44SJ1zrxPs30hmZoI+SQzsIR&#10;bSLI6AsES9LBwxB++ZrDmOtL3EPJWGIW10OhnOiMiVj4zcsxvXm5NN7Yh2C+wKzdOL94sjfPPb15&#10;43v+4a89vtYfRzFam3XT1cLnW33Uq7p5gHvQwtgkcvrwhz/8wic+8YkX3nrrrfNpAIwfa7kGHrh4&#10;ccDrl1+tu2by7Nr24mvtcmkMtxxs5eoaG1+vsRyufsWKO37cpLkxLJErO58kfHN+5ZdOny9be84Y&#10;vhaua7E5xFW+rSm9Hp/W+AwuX4qlxwVvfebqRorPrpnLmbiOPtnx8PJyZmcrV3zWSlwPnB1K8MDR&#10;ewE40PFn74DBF7dPmtpj+GHpYR36HChg7De/s+UQ4pMiNp/iOLSJh8MhUExYhxK9PSY3nHDm6uDl&#10;b9/y03BZEz+HHLnwkycf66HjKw4su3zZNGPPIXWDg2m94vNXD/7W5U+QyMmLks2a5YKHnqgbHzkU&#10;f9fDx4+u8ckbNw758NW7lwksjBrJjRgXE04sorcW/j5ZdZh1WPJi91/FORQ6mPv0U25yFttYzdTA&#10;dcNfLcQ0xyuXXZsxO84+ncMjrvVqMHTGeBzi8Lhm4lYjmOx0YaoHnXXYO37SQa+26iCH8sXTdVAT&#10;taBrXA+jbc3ZcNFdWxww+RUXlphXE3Pj8l/euOjI9rjw81uBCUePo1ir56sW7PTGhD5e14JNrHI0&#10;V0t7w7Vp7/OBw2ccl2vVutMd4+0LvVZei9t1GYfbfORcrsUMJ0bXmk9+xdJXF1h++bZWnLVsejr+&#10;1rr1c1/FS2/ty81PTsUyLtbywMGo8/oXO59sejp28TWCP6EzT7ccizGOQ/7njUEReeAFsmlkiUsK&#10;kcAlFk6fjn/F3sLSEb0b2abE1eZkKzd6vvksZ/kVj58x7Nqy69MXY/twMF089oTd+uMPn11fjLVt&#10;zDB6eg229a0++9U/n2rK10vfzetF6wHqO/Pvfe975/DnBezhrr42dA9/PF4wmoesPMofhweBGBvP&#10;9dLo2wtyXoHPh964jb8x2IrXuJ6+jU2Ho95YbOuxdu151wU232Lr4QlfcyJHnB0+igND4mndzfM/&#10;oAuumGyLa3zlKGZ2OYXBYdx65ZmolbzsAS9z19h1dZ16YPPFGxbeuPWxubbEfnLAcNjhJw8HAZ82&#10;20MOY+YOTGwONfRi22+4Pv7xjx8+eYjloIDfWO4dghwa7D+HCSIfhxNx5QeHmy+dZl18XC954HSA&#10;hAknR37Efq5ZlzoRXO4V98fi1QxGLuJXaz8itlYHEjH9qFUe8K3Ti5RN7uogV71cW7+cjfG7Z9nl&#10;tdeKX+vBJx84Pupc/nJzvWEcuGGs1bVTU9dMbfyjGzhzXPi7lsbyUI945UNvfdZi7lrjxmMsJoya&#10;mNOrV9dELuzWrs/XXnCN1YofHB/NdbAmMYlcrQXe7zlavzz5Eb7GdNWX3rz1wNTo5G1O0uvDs+94&#10;sXzY5JHPdR5GHwbnPSkOW+P68ObpyqX4+alX+738YeGqJb1rAceWPbw97BqIZS+ys4UtljlhKw8+&#10;5sQY5qpLz8fYniDN45WvMT2BNS6X7Md4+5JfPs35EXO++V/t4WBxt5/io5erOWx1lhN9tvTiwNHj&#10;0+PU26OEPZw+oRenZk7M6xdzlA/2fOrZqm04/dMMRlOQVBUekbFeki1gLwA9DB0Jq0/iKXGbsEXb&#10;aB4MMG1MxapQyyc+wdPC2DW6+OOGzRYPDG59uDjgSdx60hrhCN+V/K/6MPmZG8NddXEUO9/t+Wlh&#10;PCjVzgvbi9TD3XVg9x2zuZfU+9///vP7VV7YbnKfCGge7h64Hu5q0nUJZ91qjtN1akxfLvKrTnTV&#10;tBzpSHn3ktv1s8dZfbrW5vGXz+4NvoSOXYNf/sblYp101kXXutoX9l829vz1Wjzpn2bwn5uUvbaY&#10;fO/5X2044ayHbA1g5bc5VhP7wQvZJy5eyH0ieEgeeKxPDfi458Tp2rM5YDjs2F8OEQ4H8rB37Kvu&#10;T3vHS5zdS91cbPvJJ9A4HQi9VLo+Yjl0lac9iNchhThAyNs1sWac1ismLD0snfzoxYcz58sPTs7i&#10;yK38xWC3DiIvGBw4NdhqU1w++NVc7x9XuYfUCpa/9VZLOPNeqA4wuNS761ac9p9a48aHp0OXe8Z1&#10;7LDai5o/Pv/oBtbaxTRuLXztBf5yefTo0Tkoum4aHMElj/KvjnI2lrMxbteheskXrxo6rMmdiCm2&#10;GASvGPKTMy5214YfztbDRtjVvX8x/re//e2ZL75t1gHLt2uohyHGNXOx1saXncRrvD7N1SksHeGD&#10;s/EZ3L7A4WbTlu/Kkc/Gp1sc2z2OdPr2YX7iE75E/V0ndn17FY4vPZ3+Oi43+s2lOd11nXGxGeur&#10;d/dpsfRyILArbOnyz158+nvXB67YejnKQ+Pb9YHDAZO+HMO3V83VT4MJh6MxDK44xbFH6atTvDAJ&#10;f35aePkksM3xkOLQL5e5GCTb+R9DUh7L7UuJmCNtk5Q8Z3q4TQA+4mz1JQdD4tg+vQXwY2tsrskl&#10;Mcd7XWSx8sUTn3FzumLi4HfPDhcWfsdxHaKHL+HZkh3TibdtL9r6L6bxcsG6kauDDQPnd/68bB49&#10;enRq6BfrHQ7Vz4vT2EvZCwHeQ9aGdtN5icoHl5cMfjY4sT3o6dg1sZ9XE3bcYXp52sz5x6su+HHB&#10;y6F5Oj6tnx9ha1+IZSxHODzEGB52GzxOUh6L4188folxen3j4i02G99ii7kc8S4mLj1s601vbq0a&#10;vvZQtcVF5yXtMO8l63q7xvR6vK4JrvzYfIrkExcHMT9GdNBhF9t6/DhWb6/YT/YSPzGK6RMyPA40&#10;DkniOSipOT9iXzk04JAnsW8dNspLzPLr0MNHPnKw/uZyNpeDtXUowYXHQURshygY0v6WA344Ocof&#10;Hkf1Z1cTHNWDztwniB2+1Dsevg43SXuYXQ5yg5GHdaiTgxMfY+tRN3VxyDO2bmvA4Zo6cOMVF5c8&#10;5K2mameemPum0NocqsS1JrFwOBRvvtbnwIeXD6yc4en5q51raT3yVRt7Qo6uv7z49FOIaoojLnlZ&#10;Gz52uYhZnT/ykY8cbj8CloPYcqupCby2oka4V8Kx8UvMNevgwyYPYrzYdHHjZNcvr3FY4/ILe4y3&#10;L3HHV88edxi6zS9OuvzspWqYTi2N2/t4YKoxfQ1OvJ6pxdQTfruGYrBda0hXjnxaR7Vhs2/0Wphw&#10;+cdhzsY/7NqyW8vaFw/DTre+xjW26rDr40t6DsDDEnWHpVNX/Yo5e9zmammuta78yl9PF6d5uWUT&#10;Z/GNi39vfk5UBQvYXK8VQHAXSlM80kLM7/nlC5u9RMwtgm9FaNwDCZau4phX4DYNbhJ/haGDJ/yJ&#10;OVzYo3zQ81sJQx8n3XLEv37G6fWNw1zn4dPnc+3z3x6m2svNPwT54x//eNbr/8207m9/+9vngexh&#10;+ctf/vJsUg95eA9gtW+Nrc9Lw0vHg73alad5L93Nkf2KxVcrRjhYtmpLbywfgrt8jOnNSVxx2AuN&#10;YdnVJQ5+2fnTZ7PX4NXCA494CcHTh6s/gNsXnFq50F8xi90xHKkXayXu+NmMCR9r09yT6eSBp+sZ&#10;N72XtJem3w9zaPBixlfd+HigORQ4uLnuXuJeuOqjLuI55KmT648fDyxfepzw4mg+fbbv2Bwu2Lzo&#10;9fjYHFTk10GHnlib69DBysFFXLm0FxwG7FM6sWs41EJceRrjM+YrLl6HFLkbO6jqHULwydGnoHKD&#10;UT/3DS7fVOFTK3ytQT6f//znz6GZv3i4HILwyweX/NSNH4yYHdhaix6fXF0LuT26fVP317/+9fjI&#10;Ry64rcPv+Prmzt9dNMfrD8LjaO1qJZa5vB0eO3jZJw55DmpwcmRzzeVAp76ugzXgdX3sIevSw2ld&#10;Q3sNh33C38Ha2Nqs3/UkctXkZU3tSz2swz1e65OnuHLBqYkj99bZPoA1xomfNNaTYsPKG57o6djT&#10;HcPDl3jWXox844Glyy6O1j6mjydc2NawObDR8ydhYcqrmDDsmvq4VvZAtc+HrRrgrJbq7zqQcisX&#10;+OIdwAPmebowevlUA3hcdOWjZ0/ihAlfHjB05Go3J/nzKRb9jmHY84l/ueFJPObG6rW6cNlxuBb1&#10;sOqqL2c2jU4zTmDoSD6N9ezbFkO/mDO5fZHb+dfBGQtwDA+bVJIuROTZ6BvzN+ZfYPjdODDxGLOH&#10;b7PtfDHxKIg45dLmpKtl05PyNL9izAmb2Em+6bI3L8/w5mFWZywGm9ZYTmphXk3027Lp81ueuPXq&#10;Er/fkyEekn3652XsBePTQQ9KD2IvKA/h1nScbl/KBye73kswfnPimsGS8jNmrx58rHVj8BObZIMj&#10;4czjWD6Y8ghbDvnAi6HBFMP4yiXv4rRuN6n8+F9jmZdD4+Z6XFq6MPr0x3j7Us2yZY+jOTusRuTp&#10;AW5d2ejZra/DGTuBhSOupwbrxelFTrzM7QmHB3gHA5/82StqAZePF4jc7CcHE/Xir4mJ//Htf21Q&#10;P59ayceBRDx5OLh0fbzUxZC32A6J1meOXxwHH4cGL3+5yAPOrzU4nBg7ZLDhrzYdTnB0TauRPK2D&#10;Hx0/n2z6sTX/rj0/+ciZOADys0bi0zprg/fNl1hqhd+hBbdmnWzWhb8YuHGqnWcZ7n0xtw/hYdQE&#10;xrj1GjsAiake4uCQu8Mh6RNKtaTHJy95E3mUK361w0knv/aPMV2HLmO1EQevuuDGJz86vnKyPv5q&#10;oO5weMoVphysxbz8HLTxWL8Gx67W/NnkbX18xa3WZ4G3L+Whbwyzc+Nqw0bCnsnDl3RyIPX0iRzN&#10;w9I3ZqvmfLX1XY789MWp5yNP82pnvPb8N7Zaia9O1Yp/79PqYm/79NU+h4+rWGqN11zfOHu6eno8&#10;4fiHpd8WRsz1g8lvue6Nw+prGw9P/PRi7ty43BuHu/bVXA3toWrTOoprvnnlV+ziFzf/7PG0nvTl&#10;p2eDI1d8fvR8Xetnh0AOJQQQuIK3QThqkZREgQvaRuKHF67CNBeT2IjdfG58DxBYOA2nPs5ygBGX&#10;bE7wJN8zefhS3mzlbkzqH6DP5vFtfBj+dI3jM199MfVatdKrz+rCxFX9zWvhzT2Ey9tD1o/u+sTE&#10;JwNu4ldeeeX83UAvDDHhxFV39cZnrMdJh1NzXVyP5uH5t8ZTgDtrxpefuHHr2XC1P+Dw6dmJcRzm&#10;9OrBx7iWDZZYC2mOhyy+WPRdDy+U1kdfLrvOdLhInPTLeYy3L3KAKYf6coOjS59fvHBs5q5Fh4z8&#10;6GHiU5tqWm9NaoJHjsZemA4+j28HNn3fNHjJ2h8O/sSLGnex9faXQ4Jc2lMwOPxhYoc/Me1NOTgk&#10;8GuN9pMDg8NRnxjCmYtNXOcOieYODj6l7EfU8nfd4OQstuYa6rtvrFdu5nKQl5dg+crFWK7+8Qp/&#10;94184OQsRzjx8MmdTR3Vwtwhmo2Y9wmp9ciHzRoIbr5ywq+O8sKvntYGb57NdcZb3V2XrhUMThh5&#10;4aVzmFfDPsmzNpxisTtAW7uDON9qJsfWxy6OPNmtR45qKR91Ca/HI389G796foQfftwajPWqib5a&#10;dL2tw57iI2f+xHr4w4vXGtS5/PERNmLeWFyCg9B3jeVCn3/2A3zApouH/47Z+dPhyq5vvJjVGfPh&#10;G15P6FZfjnIPkw8OewNGc226D6obTteWHl5dieeCvyrRPsG5e6Q11fOB2blx88ZwxLzaGJPWFbbe&#10;2oj5jpvTXcfdE/TlFUavkWz11bHcmrPX6NTCvJqEj7N+eYsLm2wesKQ6mBc/n+b8XNP4zXdcrHt9&#10;cdTofV/5yld+GlE9pxbZuL4EONs0ElOEfNnp4AVyMxF6eNINxs4vH/qSi4/OQwRfDYeYpAcOP638&#10;Ngd6voS+eZhjuH2hJ/Rrk4v5csPSEdww4dYWD522G6fNE4e5GBrO7PzM4zCuqSm9GvmO3x+J9qnJ&#10;u+++e/LzXbQ/zfG1r33t/GjIH1XtRctHK/4ZPHyp/q5z16vcxeYnz3Dc5EHYYa09O9vysNFlP463&#10;L1cOc9hqgsOc6DXxiD6b+AR/ggtGH68eBi+JK2z4OOTBFpadv1Zs9hpcOa6f8caFMw9jvA+xPj1p&#10;/cWzzmrN18tvH+5w5jDG9stnP/vZ86kXvR9R+kTPQcV3/HovWThrs14vb4ccHL7JYHcIaW/Awjks&#10;Pbn9TzTiyIPuU5/61DmIOLzAd9DD2QvdXmpPup9hHKLUzQFGXvgc1PTsGnFAcYiRm3z14vCrfvKg&#10;Vzv8XnLWLm98+B3mfIruXlEDh+Dy1cu1g7EDlJzNxcbLR4PFJxc54lMXuZurQ706umb5ZuuAJjc2&#10;+bcGeVtza6G3Hk0MefLHq8Z+GiBH+wdWzuH0cOxdHz7ykqM14CLyUEP1sz486VxvPvD41AZOfV1D&#10;Onm3Dj2MWvGFtR5jjd1zy/rFYcMjRzyuLYwxDmPx+Xav0cudLV7rYC8nfSJH+a8Uly4bnTFeffFg&#10;xMGjFYc+nZ7fVejUtl7uceMkakmKfy8G+zUuTnUi6owbB131YsNXXHbik8CPfexj55s4+ZVj68Td&#10;2rYmfOnparDGxDjftaenMxYv/uscho2+cdh6tch+At++wOLNJ159fnr2MPX0RF+d9fnB4YkrrLqm&#10;y5eNjn+x8m+ezfW48uYPi1NPrr5X/ebKdnj7Y9EZl7xiAUYerg3TQkqkjZVPRbKQNg+dRuhL1EPF&#10;w6FNewC3LxubTiy51cQyTszLM7w5KZ8zuX0p9lXfHBcpX7129cteHD7lENZcnji11mWsnmx02a89&#10;/3w2J3X1wOyX7x0CfedMj8ML++9///sLv/vd7579YraHfIKzvFsfW7pwHkR0eLWtg/lVit+1Z69O&#10;YfHVssPQtVb+5ZV/cz7sBJ6Y57O5HuPtC+5kx+n0m1P6jUknXnHMy9mYLHfjzX/rs2t1zaq1PeHa&#10;2h+9WFtv96D7BcZLz2GKPx1O8eBIn/x50f/rX/86L04vT1gHAi9ZOXn44+LnhcvPNxh+v4+u3KyJ&#10;r0OBPNnxwHh5P759ymgv0snDgYTNgUSee23khMuBBMaexQvrmWBNYvCzfs8KuVkjXznpq5F48tPg&#10;cWsOS+ZdOz1x7xjj9cklnHh6MeXgnrEuNXNINRa3a9onqvKAd03g5OBv89Fbm7XIUxzrw0foNbwO&#10;evJxgJSD2PLuumxN5KyWcNVFnK5FB2XxHK5wycm6rJEet0/c+Ln+coDRs8OpHxw/seRAr4kvjjXK&#10;0V5Sm669WsgNv3rB62GsU88GpyawfiUBhk4MIqY4cpMXO3++8lNLtq43vXxg+BL27XHU2pMwfM2N&#10;84FrrmdfueKy5bNz11o99WJVy/TlK2Z5Fa98ixevfjGN4+YnZnp10djFNWYn/ThYb7+y8ydwYtfn&#10;m45eI1ddPmzWne/q88v2PI6rjzmf1nvPD6bG/rxYxV5s/OnyrcdXg0mvv/osfz7bH+eHL3GpPwzR&#10;4yDZ05lnK05+bMb2ANv5JBBJgAgBA0cYWTbYDYSjDWTMJpDxbh5+5iXB7qZt07PjoSMtvB6+zYOj&#10;fLKXE99dA78kPR+Sb/Z6+jD567X0Ya+6cOzG8tqWzoZtPfIKU47x6OlqzfF7KPuFcb+b5CHp0x28&#10;fs+J0Hl4q1cPSjzkukZ6OvXHa86PdF3kGI6+tcRpTuSQrzE9bn164/DXsXjtqUP48CV9uek3H7By&#10;Wb8db8zVG2crx3Tpq1l9dv1K+HTwSbbyZrMPvBDZNC9AOVivuR7ei1I92b1otfDtJdfI9fPi93+r&#10;8nHI6tPifs/O4YWv+F6YxLX36Z9cOpTQ4xCT0D969OjkZ785tLmHvcD9ryB9wljuXiYOB+I45FlX&#10;9ehgQu8gQeSkddizf8WXm8MRnPzkoyZiw+NVAzh7XR3UCrf10cuR8FE7/vzEsC5YP4708sMB5/cQ&#10;9RoeGA1GreRhHe41fGLKTyzXQVzcMKTrCke6p/haR34dHunVz5yPaym2WqixWooBJw4+10QtiAMp&#10;P58WOpDzgWG3Hjlaaxix2HDpy09vXfKXp3zoiPo5nLlm6tT11Vs3O18x+IgJj8NaXF+6DpH8uqbq&#10;q7FrRF7dEzisXd3kJo6YOOKmM9/a49eKdYhvX1pf14MejoStpwtHlx7HPcEDr8G6blrXkR89iU9f&#10;nY3zL6f64jXXa7jbv/g3Xz6uiXqyaR0C7XG2eOTAlzTOFme58bsKLDvfq1+2/PUkXPbmG399Gl99&#10;r/6H/IH/6mMefnnClYP+Xh6rW0zXFY/6LF/j4jXXk/aAOU7zzSM8bD5h4Yz/T15+HFxS9VcwR8nm&#10;bB5xwcy7GY1tIngNbz70RAzSg4K+BeExb3H0WhjjhK5Gv3G6oRbP7zqPS19exq0jXX04ccOdwe0L&#10;TPryCVM9qiWs8T5gxWxjsPMhxrV4YD04zNXRvwb2vxj4lMeLze8D+p0Oei8AD0Cf1qgLkZ9xcfTl&#10;Xh1xw3WdzNlIPPntdbAmzUPbejRjOv71xvzFKLZxTZzyM07kkd4YH5+uOS5zceGS67iY7Nnq6XBs&#10;L1ZztmrB54pdnnzKC4/cenHhqVmLxu76qhtuL2j+cF50XpQwdA4exYDVPMQ//elPn5c+Hi9EPmw4&#10;vfi9gL2YHSjocYv96Ha4U0uHBYcATa5i9WJ9+eWXz54SG5c9wuell146nyrhcpAi9PzsQRxqowbp&#10;7NfyoveSF08usPyKAav5dFJsfg4PYvGxbr1mfQ5oDsLW9Pj26aTf/YPlByNPB2EHJrzVWw7qoskD&#10;3jdVai4fBwsvSOuGNccjvt9ddGikg3e9rFUM68DHR2zrdX2MXR+1oiN8XHf1f/HFF58dRHFam08w&#10;ceOTE538rdc9z6Y21cI/DnO9HQRdBzV0YBOnH3nT4bc2cfHKofrjMsZj7dYoZ3GJw785f3kZu4Z6&#10;DRdRT2sm8lYD62HvmuNUJ1g54lQbdrH5aHKkl4tryGZ91gGrDoQ/LJvYcLgJnHEtnX4x5gQ+Hz2+&#10;65xfOH2Sjo+ayCdpXm2Ws32Bt3j5XfnpqxX+Gj3f+Fuba+W60quL6+x3fO0fNlxs8K3LvLUUf+dx&#10;w5WLMYFLtz7Giz/g25di6RuXU/N6HGTnxuGzN2fbVj75H7Lbl/x2ThfOuNqE1V8xzZdnOYxJ+YWP&#10;q549aQ+FzZedzlzfNTF2fzz7hyEMkZQMwAHdnCOIjN7G4JPNmG9zY5gNumNchE4rQTeBTagneGsV&#10;R5/PAd2+8I/Tg6FY9+x0YevjXp7GcdXTN47/Xp+/mlQXvfqJ18Or2OHM+YYzT1cvvjGx3ie338dy&#10;E3sJsXkh+V0nD34PVn8uwgtNXTcv2NZCLwe81TwsDJucs+Py4PVwFdeLxNiDGE7+HuSty36gY6OX&#10;r4dNzRwGf2vjK4dy5A9Dv7nLpT3Id+1wbHhIfZzxm69tY4c9BHe+5JepOb986bTy01dPa/dCFrOX&#10;mHV6CRJ1hs2mZmxaa/Ppnvr48aPDj5e4lzK9Vh70Hu7EYYHgeHw7JPmzKHT2DJ0c7CX52T/y83uF&#10;/gGFfdcLHIdvPOj5iS8ejBxdbw3e/rAevNakGfNRk17k1uqw4bBnzNanTOpor+GzZi96hyixHGQI&#10;vH1BJw+1cNAoH3FxOGCwwxN5W7dDmz2tyVdN4M3FF89a6eBxyEWOaqyOMHh9Ylf+sGphnfxx83NN&#10;tGrCJjd87uMO3PKwLjVTF/OuLW4c/sW1+K47HnvC4dczwXUUWw587SU85tW8/MSUjzzocFm7nKwH&#10;f3tWXHY+dK6NvKyNT77G6qFurm97pmtLZ30arEb0ctWzyVXt1F0cecrRXlX3RHyxXRNi7bD0/PJn&#10;q45iGGt8ifVuLtbIBkOfDdY4fLbm7ETcaoKLmF854+dv3fnAsyU7zka3/ji0q96+UTfi/pCP/WWv&#10;07O3Dpjmran1xm+uvtn5EHO+a4t3Od5LFycMWWzj8shubk35rp5u53Howxuvf5j8zHecL5/8ssfZ&#10;9Yorn3p+V5/mMPf86QmbGpvH1zrZGz/7Y9G76QAiMr4nAvAh3aiNBdZIm7VkXXxjN68kjPnr14c9&#10;G44wfLQWVmy+cBpfQsdOcNXM0xuT91ovvyum+NnWvlzsFTtMebYxdj3xhuUPvxg2OlgPMw8SD3Vz&#10;D30vQDeth7Nf7PXy6BMdBzVr56NXq/IQK/3GE6trIza/HrYe4vy8gHuR4ihvWNe8NVcLdvnSi9+6&#10;2WtisJvry41vubMZ0+VXrLjljJ+9uPXFNa/R5RMuX3rxkuzLc7XFW37sxnxwydP18jJzPei9DFuH&#10;uRrhYVcX4+rBxt818GNfBym+vZz9rhcsnbhe+vD87BcHHXZ/384L1q8VENfNvurF7gDlxf2Zz3zm&#10;+PFxoMBl7JNBeC8NccS3F+VsbXHqcWpe2GxitRc7YLVWeRIHC7z0Pm30aZuXlXzFsT61qaYOEuqE&#10;W34OAGz2KcFlX+PvYCGf6kwvR2vk74VorfxcE3V0nfRy4lsvH+tXM/UVh47QiyEX+bLxcy3My8/1&#10;LD92sfjAWbd1WaPDnpzwy9n11ujtBRzy91MCh8BXX331hT/84Q8nD4c0aywmXvW3Jnmye2Z0EKxm&#10;csPp+WNPiC0fTVy/z6du1umbCvui6wLjWuF0UJOzubEauhZEDuKEt0/gxKWD06sNDqIeaqjJS1w5&#10;8JN79xhcHLDm4uGGI/I15k/ice2bG9PXjuH2JUz29PnV4y93OeKhy78c8t84xlfJj96Yf+MzePgS&#10;T7WHtbf19gA/vcO5T5XtEXVSM/nJdXn5lU/j7fmQ9TOG0UjjctPLL16Y/BdPt5jloxdbT79j8/T4&#10;4ghTfsVqDXGyV9/n+cdZL2bXm85+t+fiwkcPV364YRL2mpz4aNWBH6l25Z2/5wF/cvLxD0PO7Pal&#10;4CUJDISkhxFbdjZ69nB6EsY4W2N9i5V4/LjciG1CODnB4oiHTwuGIS20YrDD11e0Ft+c73XM76oz&#10;Lwc+Cd1VFpuP/DR1aWy9bqpqmD4f2MZrM6bXt4E8hL0cxPYjXw9PtcBBD6e2bugeeDhapzqR4hiz&#10;43Dz08MYezE4/PXi8nL1AMdf/cuvWrSW1h+/nuCWo2tfw7+cfNVK64H01PvpfsIhvpjqCl98/T25&#10;6qut/AlO4xodH/r1DZ8NLl1j+bR+vRxhPAiIa6aWvZDZveist1jWzVd8soerj370o+fA0fXwAvQP&#10;hEh4tcXpBUk61Lz22msnl9/+9rfnxcnXi1xu9pbDDD+/6ye/3/zmN+eaV2eHAYcG+cnJS8PL38Hw&#10;C1/4wvlR5ic/+clnn0bZQ3z4w1qjWLu29pxr2n52EHMosTee3D75dtAwlxudhle9cBu3X/QaHR69&#10;uvBXB7lbW/eRfByI7G05ysPBRVw1dg/A8xPX+vmwwaq1OV9269HjE9fY/iZyUTd49ycxlq916MWD&#10;Vwsx3S/tJ+t1SNRncw27vurtcOZwKGfXBs61xdc3AmLKy/6Qp7WUP70cxbVvrUEMPOKIjdvBsxzi&#10;d2CXXzXr01jrbG3yUF9rwiWOXi3lhVMtxCBsasq/fOTEjqO9hYfenB6fuWZN9Lhx4NSMtauwkWzt&#10;0cWXF134eMxrdHIg6erT6eMpJoy4Wvbi17M1zi/dcbp9MVc7fOrSN1/V17WuhvZP9ym+8oyzGMVM&#10;Xy9ma6XTcKyEjYONjqTbnl7e6eK94u/N6cJf+zjpcdcXRx9ntubWxI6jGtWHKR6c+hO6a9zwcPEe&#10;8AN+9cZx6Ikev16DKQa7ufY/viSNC+iirc68Rg9HEHeBG7u53FgEThI9GEskH/Z4PTiN4y8X8xqe&#10;YuNtHF8xm+dH3zhb/HGwh6NTRA+RjUkv7gqdln9j87CNw5R72Pjial5PL29+cbDJzUvwi1/84vkf&#10;QfzjEA/17373uy/4PzY9WPm6of1+IOnmL7fW59rQsbt+rqNrQjwk6L0YPLC9rOTTuuKqXl1n8/aF&#10;OHDySVqvvnXpm4shDyRr6pkAAEAASURBVDHpzOWG05p6AeGWKyyceWJ+lbjk0xr0xWbfcfMw+Bqz&#10;xadPjPFr1YPN2ItN/vL1wpWvdbU262VTPzovZvHo+TkQsHnBPr79GLffD6N3gGOD1xN18yLGo2bw&#10;DkPf+ta3zqdEb7311jkUwLH71Mg3FGrqBeDTN3m++eabzw449hk9Hn8OxZyIYX/Ig9g31ofboavD&#10;jzqQDoUODfaynMUifMT3DQweB1uHP2vpUy88MOq8fmpV3cXnbz2auV6eXnh8zYkxvfobO+zIw3Vw&#10;kIGHxe3+8uKE9SsXeB2ExFZHOcLCdL354Stf95Q10/tdQvHg+YeTj2vtQI5bDcW0Jo3E2z5Sf/mY&#10;uzaPHj069aNXTzV88nCYxm0tro/YvqlgkwtfPa7i2FuuldwdYuUqJz7i+B1G18I17e/8ydO+t1/w&#10;WUf3kP1mbXIwtm54MTVjdbRXHLjVyzXnzy4P9TUXVz7ycr3oqr9rJ0/+9O2RDuJ825/dy65T97f1&#10;NzfGUQ9znR/jwxf2MHBxGsdp3WHC1xcnbNxx5RcOV9cMRiNwxP5J1AMeRh35qYPr0V6HpRffXtt4&#10;ccIUR0+/uPzEc013vXjJ4uPNdgC3L/k1X3s+4pcLXHpYehzJ5nrFmV8bv415r87d77DlsjHjwFNM&#10;dTFOV574jdVP3xxf3HHQtUYx4uv5QGcM8+yf7iApKIfIDuh2ofQaXHZJCFYSerp4SlLAMC46fzyN&#10;LTouiSV0YYupT2BhSPbykYMxvZ4Uj0/2Y7h9qYjlWT26IJsXW5x4ktZdX667Vn49qLoJ+MMWAx6G&#10;lEfrg6Ej+VQ/DzMvHA853/V7kL7xxhvnoetBzNeD0QvBC0UumyNetYEx9lAl+3AUowdvNajHxa86&#10;m1eLat78EN++5MOPbYVNix9Gs45y93CisyY1q/HzgNOME1gSN3z86bLrsxV7bfCtxzhM14ivsQbH&#10;bixmOtfB9YNVt66P9bT30ns5eSCLBeeg5e/wmXupe6F7idoDxVAfdhwOJvLgi8c/kPDi//nPf35e&#10;1LDykKdrLJ6DPy5Y3P7Rkd8t82Nnhz57TFy/cuDA6M8Qedmquz3nuuPA28sWtxezGjgIyKXrBCc/&#10;edLJxYHh8e2Q68eZmto4fOAR3353sHA4qG4+zeOPn83YC0291YNOLz+1YZeHuOpuzIYbpwOzXGDp&#10;NOuEF5edH1FH/91eeeFpXTDN8cojPr5wWlx0MOLIXV7Wbi5/NbUutS4X975r5uBV7fk5OIntmqsx&#10;H1y3nwadbw5dX3tELej9ColfJ3lyO9RZk8MpnetdDeUJqzY4xaWzB8X27LCPPEtcb7nigSeuj3jW&#10;RnxC6W9R8nfd+1SWDY9aW0MHQetPh9810eMXU6++7WNx0smTv2uK0xr54uOjZu0RvevCV53hyfbF&#10;pYPpGq4eT2KMT7tKuI0Lk14ujevZ46LTzK0PPnv4ehg5W69cjensT37q4hrp6awt2XG6+nLZeTqx&#10;5WUu5ubSGDe7ds0fhp0+TDi21W18Nj7FgEvyYQtH1xwu/Mbu+maPv/ytMz57ojhxx5V/9uqCzxiu&#10;vYrHPB9jMVw7eDiSPlw6PcH77BBYkpwkoW98rwgI2AXcJFtYfJJhN99i0a20YItogeWg50+KJY5x&#10;8djKOy66xq0hHja84hG+28Kna37AD/j8ljP72uSp7Xoaw7ERtRKP0JW7eXkYF6+c9B6Wv/71r89D&#10;la8XZL8D9M4775x1wnlQ4/LdvpcAnRrE5SFu7GHqhveAxwer9/L2QPCAlS/sNTc4Qn+1p9ezEfjl&#10;MGdTo/cSPkT+8vWCIeomN/7lb0/VYPiyd/3T6cUuN7jyKR5Mkn+5htHLQw0b6/eFjoPOtdKL6QWk&#10;97JSZ+KaWVuHcmvzDzD8S1W/D2fteB3EjNnh9Q5qxNg1lBOsl611vf7666dG9MRLuwOCevk05zvf&#10;+c7x9+nbD37wg7PXvLwdCBx+HEBx0VmvF6h94iXuJUtnPfS4rY+vQ4d9a132nUZcMwL7+Hb4M/cp&#10;pfXhEgtWrRy21M7YGtis1WFGkwObF5j85CEn10194c0dbPrEyLXEgVdz4IXDD4cDJ516W486eYmK&#10;I2+c6gxj3fA+TbNWa5YXnIMNLJ49dFi/WGLKGwbeuh3+HZLk0X6Sr+vld7hcZwd1e8ShXQ582MWW&#10;j08BPQN8culw+OjRo6N3TdRbbdQan7XZZ9bJhsOhylpxqpuYcmS398S0Hgc+sV07a4U1huuAWg19&#10;E2GNfPwZI+vu9wu7F/qRu7h4xeBv36oxf3WRg/zFdK3VTa30roHr2tw6un/xEjUiuLo34HB1z+Ow&#10;TqI2fPEY0+vjNU/XvtLfk/SLS4czMaZfHVtzvdx3LoerD4y61OMIlx5HOv6NYZN46+mrB3+NrZaf&#10;nu55Er4+nHnXZnVyI8t5HTevL7f86LX0cZqHsbb0R/nwJc6ufTVg7nqEyc8cF34152Of0YVlK155&#10;4KNrX9JrfIpVDH1c6dxX5+8E5qgXfFsPQ4S17OaN9Rsg/frTiSFhY4ttric9mM0b0+dLL46+G7a4&#10;6eHjy0ZH6OPYeXi69UmfTq/Jp3G29c0GpwbVqvHO+VWPePU7jrvYbLg8yDwEvYi1fhzlT4N4Yfc7&#10;XB6WfD3UjF0DD0mtQwg+vOru2tDDwROx+HvY81ObNm753dMd59uXreXWLF86GK11Ps+n2oRrjktO&#10;9oZ1yN+8elV3frVi1pcPn3TXPHYOn5RPcXqIqp16yssLMxFDTfnBqK2XH5y5lxuMFxdOL6dvfOMb&#10;50Xpf7iA93J6cvu0xthaXS+968lmjNM+8VK1J3yD4H+PcTARG05+1coh4atf/eoLP/rRj04e9hbe&#10;X/ziFy/8/ve/P3vNoVDcYqqJnAk+9Zc3Xy9jcRwy/LqCXk58xbUuB4Nq4IDidwmtwa8wqIFaOkR4&#10;2fs0Szx2B10vf3M4cR1U1NlhSRNfrK2pGtMVG7exPYMPF34Htq5Rhxc8OK3PWuXDX93wWlMHKjY6&#10;96ZcHMBdV37W1PXFVUzXWpOfmA6EcjF2HfJ3HxL5tvfMcZs7aKmLvWGudupiPcZykae14BBDrmog&#10;l9Ztn8DBsMnNfgpbjeSLwzXIX00J7O4Pa2LDBa+JYW3qh18s9ZM/rHXRWzcu+cidr1rSyYGfPOIW&#10;35xdz969pT5yUx94NvP82Qk7wU/XXM+HGLMn5hp8GDa1EYs+/vp8w8HGs7bVGcOFXdyO14feXN00&#10;+Viz/Kuna+RedP3tJfUWA6ZYOJLGxdl5mO0X15hdLZrXF686ma+sPh/2xvqdNz7KO1+uOYAUI066&#10;e2O6zZff+q4NB8m+tnJuz8EVr73KptHTVZeuEd71Ya+x/defiAkYAKG25AWBydbNsv6NYYhgLfIo&#10;Hr5I1A23CbtZavnW74KMW7x8wtAl5VFfDvr884Mh24fTx1FfzON08VsdnBrp+Vavenp1CtOcTstv&#10;44apTh6E7L6b9tL13bTfB/QJiu+KvYA89H1y44FKxOPD183uJeahT+9mN/ZiMrd+DwY9qS5dXzo5&#10;lWvz6ma+Eg8dDnm4bl1P82IYEz3+hL0Ha3zX+PjCwbY3yjXeOOs3Vtxr2zGsGu21Mtbo1V1ctbTX&#10;xfbQJV5oXm6aOGrMz0vQSwp3L3R/s8uhzEHiz3/+8+H0yYg5X378XTuHhWrJ39gB0L8A9o86fILm&#10;5UrYPOA97Nn9ePAnP/nJOUj96le/Ogc/nwR58Tq42VvyddCyZ1qrFyyMuXzsK3jxNfupPPXWJ0+9&#10;Omn8HVLl4UDw5HbItB51UBN93OqpfvLArbbqgQcvLmsjDk7uAznKDxYvLtjF8NPkZc/g654Rp0M8&#10;HjnhsU7XVTw+8nJPaenCuj81GFjXTD4OkK6J2poT67V/5IKfsMkbn3XJw7WDM1Zra3VIx2XNfMWC&#10;hzNXX2uzL6qlT9esnV/rYWtP4ZSLnO0Zc/j2nbjZ5ahueGDkLbfWhrfDB4wxPK6+ObGH2Fpr903c&#10;8uq55dqYq4E1E/Xj0z6wXmuTj1hyzQbLF4bIs3hsRC7by4MNR+MDeMDmx0bMcdRcE8K+7SjnSzxU&#10;xrVyD5revHziFfPKQ2e96qVv7XitXa3cHw759pj6JvHFuX15lEM+zcPSh20cNkz2+qu9ef3iqvPm&#10;Gi/8VZ+vno0sPvsxPMeW7/p1DeLLll6fsO3cuP0Fk6042fPXx6HfFmZ177v9Y4KfRpqzxXczANsY&#10;5vTb2PiyVzAcsGy7QdfORtwAMLvxeih2c/DbAsRZbPHj5hMnfe0Eu33ZeTmwGddgSNiNQ59ffbir&#10;X/N4+ZLqWs7m93Ts22Cab2x6D1YPVP+y04OdTnw3sReWPwfhpeOh5yHPH8YNTqem/NXOjc7mxeol&#10;tddG/nj5y6VrtNcnjJ7AVws+m/tTxH9qGi69nk/Ct0ZXLnTG7Y141jcdv/ZI+dPB3sPnV1/+m4d6&#10;aeWBR201D00vXrnVYMXWe7m5TuUkFw9kD15418Dcj2R//OMfv+BH+/4LQNfVgYe4pl7ImpgOHvi8&#10;4Ojw+PHgK6+8cj6F86NYeocOPzL85je/eX7k6fBFb61vv/32+ZGc3O0NPxIVz8uT2B9+3GrveWFb&#10;B2EXG4f1tRYHDy9rOdlTcF4sfB18fJrH7nfQ/Ctie9Y6Yb3c1cjYWqzXvhUDv6bmDg94e7Gbqwed&#10;a2Puxa7Hg1P+uIh64HLNxMLJpp44jOmM4dQKR3uj9VmresvD+jQ581ETv1/pPrN+Orl0IHK9y48N&#10;p3qqt9jyr4Y45W9tbPKxb1pPeGvhA6d3TQmsveDgJkcHWSIuDnHlaH32m3V1gFNXa9fkrmZs1iV/&#10;MflYr3i4YOyTrgEO65UnHhh4a4VVFznjl2u1wk0P2/0hf/GsRQ742PkYi1Fd1VTs1uh6ilUu+K05&#10;H/M40quTfIlc6DXj2jHOF3qcGsmnsR5m+ziP8vKFbSXu5TC2NrJxd25sjfnj5VOd7Rn3hv2mbnDX&#10;GDjIPT3dtvzLJ9tThv/7Nc6rhb6cw8Slt46rHUdY463hjrMtdrnZE3618PVxmu966dvf8cSfD71x&#10;+jjTd13j1sNrYnX9jN0LxeefDvZ9X/rSl35KuQEAIuasRZg+fOTISir/EuILR+iu0k3YTYkHTgzj&#10;eM3TeZB0E8Iaa/Hr8zVunr0c4t4CZdOLl3/x155tdY3hWzeduVpohG+10bOTalodN266ehzW4JMd&#10;nwh5kHtoemAT30l7CPdyMecjhnpruNTTg861gDEvt2LgMy6fev6bT5jVtbblqDbwxDycPt58Duj2&#10;ZTHWvnM+V8FfDP1irjbz9gSe/yXtXlo1Par+jzfmdQh34yQDEYlOPG/jMR5AYwSDisaICoII4lTy&#10;EsTDSBEEJ2IUkxAhHjvEJGo0EJA4cGDPnrfxXJ/a+9u9LO6d5w//BbWrah1+a9Wquqrqvu69u2db&#10;f/c1+9rG4OCRR/nrTQaZ9Zm+Nj362g4oMnPgwNM2l3Qefvjh9Zfe/sjH3Dr4HfguYfwgcfOFqsXu&#10;YPTHI772e/nll9dXwA7id7zjHeuvyV1WXO78Mv6rr766sLW9MfZHFz5UOFRdAo3HW0C4/nIUpvgd&#10;DjDJxeuNpTHJs7E0r+TG51LF1hisM5c8b5SMh68///nP63fRYBkXbIc7XVjisqbLsQuD9S5nDiy6&#10;fPODL7fFU47FYu2zFZOLBz3+2PJDx4WBjkuGvpjFIwcwXaL0+UJ02MLmSy1uukh85GI3PvE5WI2H&#10;f/p0tRs/X7D0xUIO0zowH+YYnnEbi/zzQY8tUhtXY+GPvXjsG3RhIXrGKSeKSyu5deIyYA2yg0HP&#10;euNfjI1NfF20yOw/yBgmJWMr92zE6kOrNpzGZi3JL7kakcuZcYtJ33oiV/SNEwadcqfGU8MTV/Mm&#10;Dn325PriY6/QxyOTK6SPGof+XsimfjbZkadDr3b85eDKR+300glfP8pPvNmnP8dIVk7I5MgzaW34&#10;QGBO8gE/zFnXzr/+5NUPp3rGNbHJp32yyQtz8uiFrT0pvWlHN1/x2RSX9uTrR3Suk6Wjplehv2Mn&#10;i189MbTZImtxp2SNfY6LLrm1rqy2fydQg7MAp7EHIZBq+hVyxD4evdockbWw6JLHo6fd5pdcLZ4W&#10;6ORnS5Y9XYUMqRVy/uKlF3b8abeUr35MHFiT6qsr5PmdbXJxyJeNRLs+WRMy2+QTF1526nJrE7bR&#10;2ZxtgC4P/kFfh6WDvTdG9B0uNka1B9qhIN42RDI8BxuevtJY6PKNyr8YUfmng2Ye6qsbkzrdMJKl&#10;N+200cTVDiNZvMkPt9jpzniLJR55PDjZx9eHRaaWq4r5xTcncj4PE/jk8hvpIwePQ7V5PZ1ONz7z&#10;mc+st3V+F8/X+70FdAD7vT4XNvNvzs2HwkdtX6vCp+eNm98Tvbi4WDx/SORrXn6tEV8LuuyYfxu+&#10;C6DiDaLD38FsfYnPJfH28VVt681lyGVC8Yv/+MZv7C5I8Lq0itVfrvrVBbG7IBi3Q9x6tRfw4VIj&#10;HvmFJadiJIePb2x8aLMRu3nAow/bXJVfFwk2dLT5pOeyR8845MLzgW88/NFV9zzImba42dITL2re&#10;xSIuuHRrmxvjhsdOXhEsscFz8IoRNcaeQ30YrTd5hSdmmNZG+V4Axw97g5iR/JcjMcuVmOXKP/cD&#10;Q6wuqHg+YLpYis+vlfTWzf5BLjfWiXFae+Jgj28ssOUCLn98G0OXvOaHDnt+xOqDgTmli2fOxYr4&#10;MHfk8gIXXjGLhx86ciXO8tVcwOIPwQmbPj6/xaZP3hzia1sjSI2Xfjx1vGq6Ux8fVqSfbvz8hJc8&#10;rGry2tXhVk9/c0zGK0eIrZzIn3NE6QNLeSqGiYtXmfww4aJs091jjU+3HFxnFz9MfbT3L7mXP4tj&#10;8s61Zxw7Xv106sOOl59ZJzeu1h99/MrEKq4pC98caVuzu5wd3qTsqs3leqIyzkBNCWkLNBmevgHQ&#10;Sd5DNPnpkk1+eAXSAAREZtPwoHrQ9ZV04PCpFKMav4e3mLIli4qZDtrtwk0+/YaRDiw+JpFli6/N&#10;h0IfnnGVr3TgzAcyzLAaY5NOnm92Hl4HswPMpzZ6DgYbY7r5XYzjh40TvkMalsOhDZJdb53ImkP6&#10;FZtGMexx6pMpYq/wrZ2svOizaZz08CL8fKiVbCeffhj5wZs62cenV8FrzvNPhtKpbl7n5tm46MMh&#10;U1fk1QFXDOTa+Ap78+bwfNOb3rQOwueff359jetyZa7DdCjCYtP8FKvN+z3vec+djftDH/rQujS6&#10;SPq1AWuFP3/8YRx8wnIx85bwySefXHJ4Lo/eIhoDHeuCT31tb6IQXZfbanbW2P8cf2HqsmNtid9h&#10;r1h3xu5wEW8XWmOxB/ABn44x800Xnn6HurYxdAHQZ4tg4cMQL6otHheT/InNG08+EUw+8eWqyxp8&#10;8bnk0DVGbfGUI5jw2Sva+XUhge2SA8tcy5nnkx+kDYucf/Yd0MY2sVz4YLr4kMH2LCM5VoxT/OKC&#10;x55fb2RdyMldHn0okIMutTePv86m79cDfFXfrwXwaR5asy6t3hrShSXn5cmawBNHH0jlb86XeIyB&#10;vbGTGUtzxB6etSbX9K1Z+vLiWZBPcXkzbU7IrSv6xSXP8sMHPHOjjRfJER7/7Oq3ftg1NjmjBzfS&#10;njyx4qlr082mOvv00lXDq08/vGyq06lfHNOHsSpkijHqy4V8yV3jj18O4GvLBUz2aOLT+f+hxjYx&#10;p4/4avFF+uLhvzw0zmlfzJMXxqzzgxdmNV5ytUImL/mecjnDz652fbrFJWZyhR0iCy8feK1Jc0g/&#10;XvgzP9owlNr01x+GaGSUAucUqzMS0OSzK7hs6eCzxVN7mPnRT5+eNpnaQAzKIvTQIzb8VeevRIRV&#10;n3wWGPqNUXvStJv8icFHdtX5ZaNdPz/xygE747B5qJUePrr0bGbqdLXpTKxizIauzc6G7M2Qw93b&#10;En8dbCP3l5g2R3GxKX5xyHv9Dl34NgAbstwgsdIrV3Dw6pPpT/x0yLSR9t4PO530yqP+xGa/60xf&#10;Ex9fwYORrzDV5/zSQ8XQPE2cfDoEFTbyJqflNhy5xTO/NlrzSpedHMJyKaKDz+6BBx5Yc3/7eNvm&#10;4uZy5tCOzDm8YoILh723Np///OfX18DWgIPTV6ze6Dj0+bJGbh4HvDfGLoVsHdDeHP7hD39Y4+Dj&#10;ve9975K5KPhdPbnwNsiFwjM6141D3htDuPBc6qxJFxLPtHwarxzBjicPXQAcQi4NdNVy1SHuouEt&#10;FJ98uSjIgTGXN7ljU02OyPmez5TcKWI1Lr7lETafMPgoBnJFvPSNYcr4aN9qjPDp8K0YF3/mGhY/&#10;fLJlY26KA1/8xsumsYhLDAqCKx72bGDrl1/Y/OK7tOobIx5s64pPfHKXOTx9a8Jlnp41gF9MxoWv&#10;FrcLkdjI+e7yV/z8iZEsfWNgY3z8yQc5HpJjODAUJEZ6sORb7MZb/LDhWvcuh+R0+SgGMeMpcqbP&#10;DwxzJldqJBZ6avJ4bNgmp1/c6fCJkrGJh6+dn7099ejCNk76xqGfrbbCJjvrAg/Rw+cfkemTwzIO&#10;cwvfs2ic2t7AyqfnzrzSU08/+YVbPNXJ0q+mi2Y/GzEWZ3HT1Q5PW9zsd8KbGGyUaPqc/PzTy8/E&#10;n3Z0ii0MOUV8001eu5jFXZn4bOsXCz2U7epc/Qiff3r101c3DnWFjwqd9TuBOcJImLEBZRyvmq6F&#10;Ul+NCkiffPLYoAaVrr6F18NKR7uBqVH6+ZZ4eupkdNNfRlc/4qvTFePkU9WH16TqRzN+PDgoHf2w&#10;k5Gzk8uZL31UntT06ifPVl8hT9cmaFN0+fNHA3Jh4/QVkQvAv//974WJLx7+i8v44CDtxqCuJE9G&#10;txxoF6N2No1h6mnXpzf7bCftvqb+bpd//GlX+zo+f+Fq00N48fHgN5/lXN2GmLwDykEi13TYWdNt&#10;nGzo4zmk4Dts8B1U5lLbH4H4nbvnnntuvYFxuDq04bJxSLKzObeeyG8el68PfvCD642Nt0K+WnV5&#10;dHnizwUNn72Y7j/+qZmnn356HX7+GZaHHnpo/cPR1pNN35tI68iF7+LiYtW3bt1alwG+xdoh2x92&#10;GBss6643Q8bMnxjEqy/HcqTvkujgka9y1u8ZuoTR46/LiFzDYzvzISd4ZPhdbvD4w1eaH3NlDGr4&#10;4kLq5kXu+RMHW+3mVpuuPvz6/LqkdDlpPbH3nMm/WhxqRYzmUI7gySOePh9swzM2OviKdSN+ujAR&#10;W2MQk39qR+1SpIYjBjGKzTzB8AGBX3OKR8/aMT8uA7B9Xc6Of7W9xpyJib55JEMw5YIPsegXIxsx&#10;Nu/0UGtTTozZ/FjD8PWNVxtfTLAbPx5ycRUbfXjGY/5aW0vp+FEe8cUsRmPQN1b24ihXcsM/n80P&#10;LGPim25Y+Np0Fb6ypYeMn+wc0UfVtfUn5uRrTzy6Yoj0w6stFuOWL+Ogb7xq8cmHIj+wtekZS7zw&#10;q8Oujj9ji1c8e78x8qGkV7v+bjd9pjP9Jq9OVr86fnV+Zp1MXZ7Z6yvX5WfHYLNT2JM/edr5olM/&#10;rD1P+Ar+lJnHe47/TPwxAASBTcXaTXoA1RaQNrlFo12w8cMtwIJRtxFKogXp4WKv6JOThaldYa9N&#10;R6GDp8aP8IohHp2pR0fhM1tjohOlExZZPPWk+HjygPBmHrXLW7mjW97oz35tNZk4beq9kbBZ2+gd&#10;9g5wG6y3McaU7RxPsZCnA3fq1I+nPwu+gldcyeOnQ45mv1wvwZWsNhzyqY8XTXl8tcIGzXZ2sxYT&#10;3eynHR7/Nni50td24JovfXmbc4hHZh1rO0j4gOOyQd8FS1/b89NXaXC++tWvrkvcL3/5yzuXenb0&#10;xFYs+orD09e+b3nLW1bt8vTKK68sv3196RD0VbLDUSzsxGC9+MeEHez+Qljt3wC8uLhYvwPkQ4Q/&#10;KuHTQfzMM8/c+cpRrHBczOQDFnzrzRqczzFdOg4Q+Sj2LgTkxiFvxqhuX3A4yZMYXDRdyvQVxA/7&#10;3thp89E8zvnF78DWFpNY+KPX3MLQN39yHyZ/Lkdsmltx8OXgFDM7z53Ltli1PaNITY8/vvkzX2qY&#10;sOQOnjYdumRiaEz64seDqW89ya8ar3HLDyx/+Q1bMSb2fbiQOxd/8y0ecyFOsbuYmgN9+GzoxbOO&#10;rC+YcmsNlBu+YZN1WZQHeuXL+IzDh1iXUHHBa2x0teXTuFz84ImlXPKjbcytB2M2Dnh45gaWHMLD&#10;E2c51mZDn44il2zYInbinT7w+DUH5hHBYQ9TQeFp49Wvne6s6U7ih3zSOT/kU0+bLTKmfOiL3xgV&#10;OmIvN8Yqh3KN1xoz92RhikG7/sTnY8aij6YO+8mb+rvelO02u+7MTbK9njriP4e/86fOde2Jm8/i&#10;rc62Gv86KkdTzm7PeXphmjNzrOCRz9i07/x1cGCcNGh1ANqVnNfPZneEb7GgHK/O8aMge2DwBeyB&#10;U1cKWh81EHbpVC+F48e00UZqerOvHZ52smLLbgEcP/CnLH626uIkS7+6fFWXWzmqrSafNtp4YdbO&#10;n4PJHwz4ig/5i0+bmU2zQ1le6aubE7rayc75bWx0i0kb7f3iuZTenfOZdzZh7rnCj8IW0z7eiUef&#10;Hf2d5BLlL/ypG2/a5hvP5o5gyal+c8R25o8s7A4lujZYhyV7xZsLc+MwcwF02NpkH3300fU7TT/5&#10;yU/W16jwbLgwi5MeDL+b5fLnkobnK1oXNf+0inz1B0F8+BrPZY+eTZ0/1D8W7eD3e6Q///nP19tA&#10;6+fFF19c2A5kvw/mYtmY/JK4gwFZew5443ERtJYap3E7GOcBYyzGhecAlh8xIXxFThUXCHgIjktC&#10;F4S5LujCkSO1Ij5YEX19/sXHf/r48MmMQ356JvDYFpNLEHyXJnWXOW26cOLx43fUjA/fuqXXIcq/&#10;gs9Wmy/2ycTDV2vEHOLZ/xA8fcSfsTRumObfxc/l7L777lsfEMXCD7nLlVzINRz7hbe/Llvm29zS&#10;l3dxwxaLwh8bMdDzgQBPbHh80IPFXk7p0wkTT27ZiPF0Oq0+PHGpzSW8LrH2OTlT4GcPA65x8QOb&#10;LT0yscNE9OQSlcPWBBttOAi+XNCHQR+28TVP6eLRUdPnN6KDPym7ZOTa8eHXJ5v2+OQo/bCTxa8v&#10;FxPH2MSrhmVc4qZvnHJhPeIr8matyI95zP/ELIZirw+zgqc9SX8f3zmdaRveXk/c12rzl+3Um7za&#10;jTW9xtfYk4epX5sNnJ3Cxg+vdrr4YU+MsKe89qzNI91w81m9ficwBxkyqFgcgTCKr8Ynj8hhqFG6&#10;Fh6+PsqPRUU3fA+MEo4HmU38MNR4Pdz64eLNdr6qiyWbc7p46YllFjIU77J39+fEbRxq4ziXy8au&#10;rl3eejDrh6OvjWxOcsGvw96h45M6vouht0HyrM8mu3yxK2fJpt7dkd1dxGzmOK9rs51Y4ePnVxw7&#10;nxzhtx70m5OZy/DVYWY71yaZki9tNPGzK9/1+bURdjgnb2OEaSNVl2sHvwPYAehw5KcLE1yXQhts&#10;GF/60pfW5f373//++vf5wvMMuDQaC5vjn3Rab+0c1H7Hz+8LukjakP3D4Py48Dkw4fdGShwOTzH4&#10;a18XO78P6ND31bPfHf3Upz613hg9/vjj68B32esvNOVA8WbIRciFzwHcoeuwNn45UuM7KPTFzlbe&#10;jMshYz2aAzmiR5+cvsuGgo9HRz6NwRtN+aCvwFaak/Kmlgs+yOjQj7IRq9jkWUxiC5suDDw68klf&#10;bC5m4lBccNiIsbEYh7b1Td7Byl5M8MQAH6/4YDcubfbGQl7M5lqJLy5jhMOnmLqk8cXOPIr55vEr&#10;Ay7T/NonxCk2vnwYsB69lYNv3Xo7bG7hs++vRJtveUP07TVsjI1f1FyJ0boRMxwXCW1xFqM4xHk6&#10;nVYcsOXUWjYu46DvsmjNy405k1/jEHv5Xc6PH8bJFp+u3IoFVvbNLX/Wmlz4vVq6jZO9QoctnTDV&#10;sNSoOVMj4xMbP6haThG7Sjw25TCdpTx+sDmnUxzJqsMRV37w9I0Jj65YkfGbIzWe+aE3L4HFXT19&#10;LZCrH8lnTaSfzYwJv746u9rZ7jV5pfxP22Tx1NcRmdiqi3Pqh4O3y8OOXz3t46lr71iTnyyeuuct&#10;Xjni33wVP1s5UbIjv/N1MIWogVEuaQHHoxMgu+TVM6AcknGKBG5hwdD2sCrpWnD66eEr/LJLpsYL&#10;s4RU4095/eQwJ00+O2XXCSPcvSaf8YajloPyNuvypkYzV/TkDa8SvjzZJL0JsuG6CMiPf+rBpZCM&#10;jnFFbOF0YJA1BrLZzs+01W5M4RZXMnV+pgxvUusB3i6jN8eevPjyTS+eNiq+y97d+dj7MKeudvGK&#10;TXFoOOQi8mzkVpueDdNh5LLmMBE76gCmZ27oOtxcyBxM/hcQB/N3v/vddZDCh0WGzKW/7n3Xu961&#10;eL6yfemll1a+/L6XZ8Afd3RJ4pe9/Dg0xePtnt/Vu//4PUB/JOLrYx8SxO+PiGz0LgG3jt/5Y+cw&#10;d+Abj3XlLaN4XRDIYboQwneoi9W4+HZIaLOlW774IJcD7Q4TecGXYwXfYUuvA5wOHL7YOoTJtDuo&#10;YPDXOtEmhykeGAiuIm90lWKHAY8v9tM/HXHRUchg8wHDZUSutGEr8ssXPflgBxtWBV8bkdFPR52P&#10;8mQ98s2PGOnLf4Vf+WErNn1+fSBwedc213y65PQ2mr11KWZ/aMb+5nFptIeYex88XMAat3WtbU7E&#10;CFcO4PHTGrZGyBGeeBV6YjAGhY545NjzALcx4xmT2Oiw84yR48mFWLTFDc+4yyU5Ii9WNZzmSfzk&#10;6ZkX1LpR509exQOXD3W4jY8uPQW2mOjhi1E9qT4dMaWrjmqnq45XnUxf0VfyqUZk8cjlQs030icP&#10;Ax/P82kNGlc29Hd/sJB6L0tw5sfUS7zjTH6yOQ7ycIqdPJ1Zk0fZZB+/fnJ1GGQwzC0+ap7nnE8/&#10;S+nqB12UjXY419nE32u2URjijPAqbBXzd+cSmJCBNuOKwZxr49FFs63foPBzqF1iWmhk2h6+bHqI&#10;yOJNTBsCGyVs7XSnXf7JomzU4YbV2NOdNVk28afP6Tcf5WXW2j1g8mFjVOebvIKvTPt8q5PbdH2y&#10;d1jTtcHasG3sNvDiDIctf8Zdu5rOPk6yeMWZb7JzNPVn7rQVNOMJI1lydfnUnlj4+nCSZZ9//Ma/&#10;lK762nQrMIrH2GxyDhZzlT1+sdj0HRQuX/JtHh2C1qeDk02HEF/a9F//+tevy5PD7OMf//j6avcH&#10;P/jBurSLBQ6/LnguiC6B3tT5q93bx18LI/+A7yc/+cl1oXOpcyDyC18MYneIevvnn/ZwaaTva2IX&#10;QmvFW57jfwxasdKxXqwjPD69ubGe/B/F8mLcLoe+inYIuCi4CFhD4nUpdDksL+KoTR+V196aibfx&#10;eostZ/KC4DUn9B26LhQ9O+Ih518NB08O9WFr06cDmw6+Umz54JM9Eqcxqcnx2SOY+LDyK9/ic0AW&#10;h5pvMvrFxq+CR86u51A/u/xZN3xms4K4+kEfrjjoiNl6tBbY8U3WOrTPktETK761Y17NvYKPzL1L&#10;7el0Wvre9Pm9THxzBcc6YuuCaY7FbA2YJ771+aBrPo3T+Ky1fOOVZ+OxX9E1DvHStxbp4VvX4jRe&#10;scsffBh4fJtf/u1/1pO2McPQZ8OXfkWsFX7J+bOO4cLH16ZHXm75Nw/5wYcrFm22qHWUn8W8+kGG&#10;yLT5UVD1lKU/9bLjM36+w6EDBzUGOtmUD3J6xoYHj57c9pyzDz/fxTrr2jCRfuWSc3eM9aun7d4u&#10;5olVXtg3TrxKuLPOfsenM2W146unP3I+1WK7zuc5fjhsJ+51/aV0/JhybQVWNb34YstP83bnu1xK&#10;0WxnMIHSq06fLicG3+TUp0tuMXn4W1QeqnTx8xdmNRyLEdmYGgw5m3OFjB8y+ii7qY8fDv0onjqK&#10;d10ff+rzE884I3Hw5SGiP23Kx4yRPh01eTo2QQeky4GvyshhlkubJWrC2ZHZrNT6CDZ/xdL8xG8c&#10;6RZDfugVEx32YlGyDVsdTrL6+dNPBks7O5hR8ZPHT49O4wgru+p01RNLv8OYbpcGeZQ7tQ2+uByG&#10;LkRyn27xlGv1u9/97vWXs/S9lfO1k98B9CYXprctb3/729cf9jh8/BuB3uCxdSB5O+cQ9FbQ7/D5&#10;P4RPp9Mau5itATF1AfTfwvn/f9///vev58Yz5EC1Xt785jevr3//85//rAuhS523gvLg0gkbpotk&#10;68hl1yHNXnwOVqULlWdTgeGgRXzCmQeG8cz8WsMuzg5ofH01O3uEcXt7RQ5brso9PW08MvnXZquP&#10;6GTXM2d+2n/IlGRs2CvGxt5aImeDwvMM4IvBWPE9l2LgQ58MqeEgNuTihUm/XDV2ti4yjUU/TDy+&#10;2ZkDlzA4cGHOmLsoqa1T5NcBvHHz7YG15Y9HYJp3cy5W3ybA8bun1pRfHzA3LoTWLh0XQDyxK+Lz&#10;x2n9ego7a8a6gC++5hu2uMmNARmPf6/QBx1tz1k+9V1E+VesCTwXRutRfhTr1UVFHvgUA71y7Rnw&#10;e7BiNR980GNrTGq5JHPhNRbxybcxmhMFT2zG1Nq3XqxveIq42Bhr80AX8VXhUzz6SLza4eBpI3y6&#10;9dlG4aU3+fHYwWcn3rnGw1Ybr3Gq9embb/kyJvlExVgcxVB8+juR4Wc75elPWVjpZV+/evLL4cSj&#10;F5Z65nxiGItxR9nAmjZ86FsrZOzUCpv6zVc1XOum/SAbNcqfei9L4fgxsdKJl73+zsueznoTmPIM&#10;QuAG10IRrKK/DK9kwCafrMHTNUC8+GQCaqAlGg9ZcGz0PYRtKng9gMXZBIVNJ9msw6aH8p8d3XSW&#10;wtWP9MOaMm38qDab8I0ftQjItMtteVMjcu30yrU+fP1i6RC1edtEfTr39Z6c2Dz9npeLhQMeZacd&#10;Pl2xFmd5byzZqRE+W/rFbiyNd9eZ8dNji9QVfLg7Rr7okUV7bOyNQ229hJVduPgVPHLxyaONXHFw&#10;d6l2CDrI5NbFR23MfDhQHEAuJK1Xh4qNlF6HhXza+K1h5CLG3lx5K+ff3fvtb3+75s3blI997GNL&#10;xwHmL3FfeOGFdTg6rGy2HVQub7/73e/WH4E4gJB4bc7icKB62+jf+IPhoHTh9MceLpkOfb8X6DB1&#10;eOK5lFoz7HtLA89Bajz4xoznIuBgMz45NGY5lZcOBjzzosibPCjy7SDUZmve+HcBRPyxlctpZw7w&#10;jM3cabOXF5jpaiejh9TGQNZ6wOMbVePBUfAUPqyb2vTpVerTkQ+2/JMjfXx9WCgsMnb05Y0OnjjT&#10;V9NXIxh09Nmq0yEnM8ZqOuZOTuXdesXjw3ryVlgOXbrMrVisDfFYk+a5S6P1Yp10gaOjbXx8Wtti&#10;tb5Pp9Oys5bMKT79/Pa20pppvF0Si1HM8ON7NsVCX5xio9ubS3Hg84UvnhmfGNmWP2vTs4HkRCwR&#10;LLowxCpH1mjzkI0xmZPmFg7/8fS11XTDtf5h6dNHcx7DS8aePP9qOuQKeSUdmNnjJcfTV/Zn0niL&#10;E76+/LNlJ7/mxTMr756rYg1TnukqtcUCA9GLtNnHKzZy7WJOX41HP/kum31tuuEn05/xTHnt/OjP&#10;MjHFENHRV7SLvT49+Zg0fcRPZ9qFpY7o1ecP7X0YeBOrOOPf+To4Y0ApMWyzbqLIKvHoTRIcHZjp&#10;Vk89PA8B0mZn0TU49tp09pIOW+1Z8CIYlXjZ4qMpF0c8evUX8+rHztMPI9nex5cnRd4Um9Ek/Tao&#10;5GqUbTjmxQVQjDZZG5S3QB5MfwVog/dvtdkobW6NpXzDk2tU/Ktz9WOPf8oaI165TB5W/D1+fumE&#10;kR81yr42nGxg2ZiRceDbyPFsRr7CtDnZsG1WDg35cIGQq9oudw44NZ6DwEbvkITl4JA/X5eqHaIu&#10;fNo2SPnkX6z84IvT5mj+GpP48G2iLmQu5353z/8F7AL4q1/9av0Rh7/y/cQnPrEuX0899dSaN/Pb&#10;emDvAuatnq9q/QXwX//613XRo+ONjJhczsRpLB/96EdX3x+PPHr81bG3O8bKzlsdbzb8l3Ty5+te&#10;bzusIf+4s98XdIjCcZn0htBakpsuvh2+xmyc8qHNRkzlxLzIqzwp+vTpGKMcyikZPX06irY5n/Nu&#10;zbIlE482eZhqBanpqVtf2vwqux1emMXX8xIOXHOK8FBr0RhgkOPBp5OfYijm7PisnR+62mr2xYtX&#10;MZbGhgdDfrTDLD4fLPCsdTrh9odB1pa2Pyoyt8bg0tfbQTj4nhmXRWvJfmPv8by4nIuRjtqa6dcO&#10;rAXzCXPmaF6stCNjsuaReK05Y/IMWyNdBOXRs0kmHrXfWfXcy5lxGjOf2tY6bHbGX871FXr2S3ra&#10;iI64jROR80MHBiLPjz4fdMKnh6fQLf/yxE88NtnTzX7iwRJr+PrFwTaMankg15968cjhpcdnYxOb&#10;Z7r90lzYN33gVOyrxsA+2v3gF782ebFV40fxig8/m+rJa0zVU8Zv/dW4+pGP6mThzzr7eFO3trp4&#10;d8ziUptnRbuSfnqwylc26U4/yfAmRnFW06ut1s+GH/1rL4EMKFkc6gKLFz89YJWckKH46h4q/BJS&#10;cjwctdPTtygV7blIYehPXTr85FsdD7+2WjGe4psx7RiNM9xpwy6+dhQ+WfblrTzOvPYw4vWgJ7fJ&#10;7DHZFPuUJj82S5cBvvC9GbRJavNbHLDhIpjiRORR7TnO/Cejy69+somrDTtZdtU7dr7V2WRvsykH&#10;rRM6fBjbvffee+MjH/nIugTqI4cPXetDDroQy5MLj4PRmwqHilpBckgHweJHzuAgWMjhJz66DjEx&#10;GluXGrby7ytWl7wnnnjixvHvcq7LoK953/CGN6yvZB2ct44/yPBPtvAF06HqsHU5E6eLvb8M9tfA&#10;/h9hBzRysaQnDy6t7P3/wA7FP/3pTzc++9nPLl0xuQh6y8OPr5NvHr/0Lw5xyxVsuOLyFtkh0P9C&#10;Izfm2psg8Vp7xmy8xmlulHLu0HchdIiQ04OXPp+IjA7b2RZvl8dyby616SLt5ia+mg85bC3C1SYT&#10;V3Zh0FfoZEOmDT85HtIXf/MNX0z6+VLzo85++tAOiw4/03fxk8FtXNlkn11x0oWTL3xkjZKZMx8a&#10;9OnIqQ8YLjmeIfOrmF/rwVybB+sPz4XA5c76NEeeCWvG3Lr4mXNrQJ/M3Hru4OAZl+eGX7jWFH16&#10;Lm+ePXGK29jpaMOQAxjlia2YXPzkny6ZN5HmWQmHHZ/iyN74YcgJPfHmT0zaYsCn2xo1hvYAuYUL&#10;s9zDos8n0kfNIXt+2ZHxT8ZPhQ6MsLQRvhJ/Mbcf2cWmH5FVxFzc5GKq4Bu/deHCZx/yAdv8Gqf9&#10;hVxOFPrhquvDnXz9CB/RRfVXZ/zIPr0humOTzl7vecrHrHebZPxMWX6TV8ef+tNvGOnt/fjqaWct&#10;oN1P/dbIUjp+sFXQbJ/zhyef5vLOJXBZXv1IgZLiQahYrPHTy6k6h+np7xSvxaz2QCjxehji17dI&#10;04GrT9agp0y7sienGLKrph8Z865HFk8ews1m1umpy+N1dfmlWxs2fbw2EDJUnB5ElwCbel9R2gQ9&#10;mL7icdmRn2KFpUwMWNMXXQXNdnZ0y2u8c3UYcMiVbJuz7NJhE0+tzyZeG6c8hE/uLcat4yLlTZu3&#10;Vt5SOFBs+g4QxcY91wt7OG3uDjj4XeLaxNeDcugZMwx1FyAXNG049Fqn5guON2n+6ZVf/OIX67D0&#10;xx5i9ebFZcxFzYXLPLExj3yIwx9g2HxdyrwtdNj9+te/Xoewg9TXt11Y+6c8/J6X3yn01a+3jS6E&#10;LnLe9t08Ln0+GIjrkUceWf8jidzlz4bv075xOOT9LiKfYpJH64w/eg5teXBwW4PlRh4czHjNTweF&#10;2sHcXLItt8beYUyuzR6fTpc37fjmp7y3VmZNt7mlp+RbDdv4UWsB31haJ9rJ1PlWI5h8hBWuPtJX&#10;sl3MK34Y1cmqG7s6nfDS4Z/MONRyQqdn3tyaMzJzRs+a8kanN2rm1pqUL//jjDF7fhz4Lv/sXQjx&#10;xfK2t71t/c6qdSBPdM23dWWtmCt+xcEnXDK64tMvJ/piZWfOFX4QHnmXSjbkYcm756Y49Rs/vvVl&#10;vPTx5QBGvvlFxoRHF34+9RuLPMPz3NlL9BEduLDEbWxk+tqtv6V8/KCr0JUPtVzhzWdDTEjNB73i&#10;xt/bePR2mrZsZhGnGPnQLiZxFY/LnjHbF4yfvdpeOceHf87/jIfOTjOevU0XZnz9MOJVJ5tyvGjq&#10;GRuavPpLMGTpXifHn+Oe+sU+ddJVT3l21s3UYXsdhUGezT4mMrx0+dFH2sq6BGIEUm1RKC0QdUaB&#10;qOnUr61PF7GzuKJs9PEVPg2+glfbA1L7ujqMHTO+uhi1UfHh46VbfFNfW2n8C+D4Ua7UCp2JRV/M&#10;+HKjP+vyFa7+LPykk3/5VOB6y4RcGFwAn3322RWHX6L36c1lqEtTMYhTjHCLrdiLj25ENokseW06&#10;jaE8ssk2PbwpnzhkMOLpo7DFanMipxe2NpnNFk8djjGGwS/Kvg0Mj76D0cHhwJFfegoMmOXRenRQ&#10;2Bjpk4fFx3yDgO8r11vH5ZTe1772tXWZ8jt5LnMuZt6iOOzYwe5gMId+909sNlx6LpL4vq41v+Lj&#10;w4XNweR/ifE21O+BsnvwwQfXV8cuiGKj6+tg/yuJ/2JQ3weF0+m0PuU7hGzwLge+cnY50Fa7CFhv&#10;3gY42OE7fOWFXNwODBdAuGKTN21FvvDEwU+HtTY8OU+/dnNpjprL5ouO+YZN1lzhw1aTqbOn17rR&#10;JsuWDgxkbGz5TwePXNHOPv346eHnC09B9KZP+PGyJdcWQzawWsPpkYUFA/VM12dnfcl/+fCmz1rz&#10;Rs8aNn8wfaDR9+GBjrk1r3xoW2cufNaMWKxBbw/9cYm+rwd7G80OFR/f1qgLmTk3bpgK3+Imt37E&#10;jI/EKXbx0IHnwskPO8+itRmeue9Car3qs+m57fnCYyMeuOLjF58NXB96rIFiIUfkxkuWjZoPWM1P&#10;ucsXW/LIHMFhKw5tuaHPtrzQm/PJXp9dBU873erX4qfDji9FDI3BOI3RBwZzS4/cXiXn5qV1BQvN&#10;unb8c328WXZdsvI57ek1Xu3rdMgmfm38nZLNmo+dpvw6Wfx09ScWPjLX8Y2hdnb6rRH6ybURGwWF&#10;qZ1dOMnTj69el8BpnLLgWrzTMDkbfDp7mw4SPB11ha5SkD0UFr02vtpD4aGKj6ftgdSuX4LYnSt8&#10;oel3MY4fbCelgwcLiT8KX58uWXpTZ+KS09sL+3JMpm8j0kbqcmuzqk9GF3kQ5YjMVzEvv/zyOqh9&#10;5WeDdxnwJoe+mOSsGrZ2/uho1xc3Od/5U88ciKE+mcIGL5k6e7KIn/jV6c5+NunD1i435dDaQPnP&#10;zpjDUxtPhyEcm5w3Gg4gGPBsxHQQOR6ZwxKGixJ9a7E3B3SsWZgOMgeQt3AOr9PpdOOBBx5Y8+N3&#10;/lzAHKg3jzdzcB3SHUh8Olz9ky1kNuCLi4sbv/nNb9Z8e8vX+ufDWz4HojeM/vJYXHx6o+Ptjphu&#10;H3/J6/Lon5jx+4gub/z5kGCd8EFPbl3I/EPS2mJENnq/Qygu45UDeeELabsAyou8y4EDhI/eBNEr&#10;d/SSkacrh/Kurw1XX63AFRcZHQWmPjy66eORsUHkYeCFRRYGW3oK+/ToaCfXR7uP/NHVTkfMKIxk&#10;+nzlP7z6ydKHE1Z4ZNPfcnT8oCc/1lBxW9fmuTVH1wcM6yVcHyatKR+KkP3FoW/ezbf5FZe3xNbd&#10;X/7yl4VnTn3N7NcT6JvXPpx4i6TNhzGKgdy6En9rr729OPmmr7iQ0bfnGZc4PI/ioo9vfj0bYoEv&#10;Xs+W/JCxCYNPRD8/9PRh0ocvZjy24pNL48Evbvls7tjoy1E6/DRP9JovPLr08LTFwocY6CaHgegq&#10;kTYcpK6dvD78XYfMuIxPvHT0+SwGe4UPfq0l82jccmDtyDXd6Ue7MU6f+I01/T3O9OPDmVhz7OlO&#10;LO361VNvyvGbt/jqfOz2E2fGlF4Y9FD9KY+/FI4fcFpfePoom2JZzKsfyXTNF51Z0qWXvfYs/Bg7&#10;+Z2vg6cyEEqzAGgBx68fOD6c+rXhTXxtwVf0LTx9CVE8cB4IbbLq9NINV107f8Wzy8QXwaE3eckm&#10;rzGFvWNms8fALvwWnL624gGKr/YwonSy7yENX9w2HCRPvrbxgNrQ6doAvc2xCTYOuSuWcOHsxAd+&#10;dvmszla8U2/i0EmPT2QOEX4+koW9FI4f9cn5UCv4bVD8GxOyXuCmq434zFYtN+zKtcNCHsslORub&#10;MKoPn463DLDlVduFT98bFLH5xOwQ9I87+yMOcoeUr359Ve0PNZDN04EkXgeON25w+vr3dDqtcV5c&#10;XKyv4syvA9abGONH5t1Fz1tCX9G5zPEhduMSs7GwUXylLDaxu+j1tlHsdJE1Y5Onhy9+HyaMVbzz&#10;mRSHcfBn7M2N8cobeQezvtyQ8SX/7JoTY6/NRtvBQ09bjc+eHezmUF1bPhE8Zcrg5Gdvp5edOhx1&#10;41NPDDJYk5LTNW41ErN+MfKZP/LZpofUxZq8Gh82HBQefEWuyOkp5J4X9trmWO1DkDWRndpeksxe&#10;Yk1Ym32FDMPa4sOF0K8Z+CDqYuAyaE2ab5c3etaJeYftOYJnPYmntSc/+MjciwmPDXsXPZcSOmIW&#10;P2w58iHEh6LWV2uFDoKB5INf2OUmvjVuzRs3fetMHHiIf3wxi0O7MZHzicTXHIlNmy8FNr3mtbmB&#10;pZTXnpHm0Dizh6GwRfma9RJc/cCnq0bn2sVpbIr9w37iQ6K8eO75hGFOfCCUA3r4jQ/+bM+Y8FE8&#10;/cawBFc/inPqau/2ydXoOrvJv9S8qyv2bHc9/XMlDLU522nHETe9WTcWttr1s209TOwZS3x20yas&#10;8NLLdva1jf/OJTChmoHJUSipLZIWLp0p046nZs9ObTDJCwzPQlOnrya3+C34kpCeevIbLD1+wtYO&#10;k98pK4504LUIwiOrwA6j+GbMEzu5Opti0p+FT7n0MCF1crK9FE86+vJhgysvDnm/t+MrHeOy0dq8&#10;Pbw2L7GwLyYY5RMfGVt50BdH+nvNPrtqOvjpskfkYWvHT5+O9uzjRVMmV3xYJzZb4zdGBJdMaWzy&#10;jGCQV2zENvnyRz/sdJsXuZRDfRuivMO1AdoIybKH648u/HMvfjdTceCI0T/YzM4n65vHW0CbrIvY&#10;7eNNna/UjMcfkfjjEdh+F5Avf7zhn4nxhkb8DlefxM2vSz8sxb/th+ey6M3d6bhIPvfcc8vGJVEc&#10;+HTE4GtlNsj8uKCWH5dLBxCfDkL+2Sc3j/hyHc/Y9PGT6Tugu7g1//rZqfH5g6F0oKYTDx5dBcm7&#10;+UqujfJjXM0j/rSHXZ+9NgobVjh0ER26+uT6lfjpsS22aZ++Ol9s0s8GDxlDz88l5+7zkn341hCC&#10;DQe/NV6O9PHlxdqWQ7+7Oj8MsLdO1P7q3r7iIgbDmnPZY2ud0hGft4j0XPzsR+bdxdFcek7o9RWt&#10;ZwaJwxjowbVumlNta46d506bH/rWClw84xArfc8LPj3xwseDYdx0YLHBh4Unb/YUcRYj255v+Pqe&#10;Y1jy4CIqVm1Y8m1dI770YbObPD4VOOzFqq2wUfDFQwZDIU+XPb3sloPjR/184OMVQ/1s6ZEZQ5h0&#10;7C9+b9n448u1Obdv2Q/I5Pocdn6KRx/lF7+xpKOOtOlG2pX01GJD8bKpr64dVrz40yYZ3Ikdf/dl&#10;DDtNvGTxquOrr8Omq+Rjxjv5YYUdnvi12SdTJw/3nuMvDh8ziYFmCLjNs5pecotGHyBQMWWgAABA&#10;AElEQVSegtT4Oc75Eh4/Zl/bYkceLovew7PXBasmr88+PHGg2d/bu05jCaexpKdWGst18vzmr372&#10;5UdfbuRT3YNHrl1hn001m/C15cHGZPNhZwP29Z52X/HZzPDlk+82JjhwZx71I+3Gms/6xaOPzF9t&#10;/WzxjDF7dXrZ4CWfuGHAK0a28fFaJ2Hkr7XHFq8iL2QwbKgOqDDI6NnAyfVtbmrrsgOrTV/OHX7+&#10;cIOOQw/5XSpf+9o8vWnzdsRc+dTsAuhNyc3jsvbWt7518bwx8Re7NlUHEzyXQOOD76LmD0e8ufDH&#10;I+bbxbCvZ2CKzwUPeUvj4DMOm7gLnMPYpVSMfhfR2vBVMz0kB3y7rBoXPHbIpUBevA10QLdm1a3h&#10;csqnnCkdfHTELkeVMPTD6EDnK2wyfVjazb248BU888+ntrxNPe1KdmoUhjYdFE/duhJP/F2PDR6d&#10;qZc9OT7CQ8WIzwd+9uR4YSXPB9tw6Jg7Mvxk4eJn53nDL4/4bM2B/PZVrWfC/BcjXw59ttYLG/Os&#10;9kxY1/YYtUsUXWvGBZHc2vMG28XQGvJBx17Erz5d/uG1FujTsf7jwaKDF5a+NQ7DeOiS0WXvUike&#10;a6v9T37FaU0aj7axImvIJYcP8cmZ54I9Pdh0+NVHcIxDzujnT95aP81h88yeLuInXXGkS4bfPJGZ&#10;g54rfYUOPDXCi2DxA6NYwpx+4BqX/JGz4UduzaP5RtaI/ccHUPNoL+zZzmc1TAXtseHPmLSRmBB9&#10;pRjJGyu5fja7bMegjyb/knM3rvwUJ3nt4sieTLv8689xFhc7ZerFo1NbjWDuBZ8ufj7SIYvKzcQi&#10;06cf5RNPG7ZiDa5LYEYBqTluwigyqF9bP910yCKyAomPp61WEB2DsQBLnAd38np4pg678OFMzLDz&#10;u/tMl712enwWTxjp8hEl009ejTcxYFfK4axrF6O+fJbTcMnx9G04Np9sbFIufDZlOjYzvw/o8JY7&#10;NDdD/bBmDvGLvbYa8RvNmLTZqBvn1GWz+4gXTn11vOai/BRXayQbPumwSyecZPraNjWbFz2bObtk&#10;7G2GCpI3OnQdBvjyTs8m6O2Jt6/4/gL4ne9858IzL3xYqy56vgr2+5oOHn/sQcbG12gOK4eow8sf&#10;dnSpP51O65+UEYeDziWOHN+m/fe//31dIF3wHN5+P8v8issmbsP21a5/lBqmOMn8RXHzbiyw6HpD&#10;SM+bQXx5gmfcYjPmLo7aClt6anqVDk9xWIdzPfOtn43xxZMTsvTVrSc1nyj/6mzjTxvtbJbhle05&#10;rOTJpg8ya6B6yvZ28eIXCzv8PR6Y+BEbhL/j1g9fnZ7nAeGlp+Yvn/XpsVPI2Jpncy6X1pI2LOuf&#10;jsuRtRy++bVWrAtzbi7x7D3WoTmH40JH5hnyKwV8Wfsw/fuD1h2eeadjvcBEsGB30Wz/twbZWXdq&#10;FxXPB75x4IlfvC4ryMXF3ggP8QWvsYqBvn6XzPZR45IXH7CQWOWOvhjYqPHkRAzGQY6nn505gIVH&#10;htTyoWYjLkQXT87xi5k9fLK5/+sj+siYasNS9OmlG78aX1uevOWTU/7kQjGvvua379lL5Cbb5fT4&#10;oY+u87GEx4/sqqc+nfjaZFPeOPKVfnX86tfikyG65euSc/lzYswYzJkSpZcOvjb+LquvTr+aXXy8&#10;yTen9ZNZG/SLvXUXjhqRV8TNRkF3/jpYB5MjtclvoBY+AP0JdK5dcGo41dqz8BdZ+D2IDdSiZxu/&#10;TSB5fmCiia0ttikr9njZF0P9cMLkr3Z1OtVL4epHMacrjtpyqq9W2Nski618l1fybOCmL6Y2Erpy&#10;48H1ydsnNhutYkNzCbRZwJlxwOKv8ZHxMX3rR/Tra1eSs8NrfuJnU41fW52/+DDwyGDVV1vgyk70&#10;G0vYxdOmTY58cpcLBwVdBebU1+dPkTs6DhJtMcFwIfMP6/pDjc997nPrkHBQmBdf8ToQbJre4HkD&#10;Jw52FxcXa4N95ZVX1pydTqd1QNnYbawOMW/rbh1/UawNz7zy5ysYON74+v+C2bpU8oHPn9rF0qXO&#10;PxdjbfBlvDZvh1Y5pOMAc/FzeFsvDlRUvoxDHqwv2PJkzWo7BNhr01e0k9dnI+fxa+trK3zQq8Sv&#10;r5465PCTr6CPH/XpKjvFT0Z/p3zFN//00w1DP1m61enUV9OfGOKnF4Y20kfha4eXPh3zqJ76bNJl&#10;V27DSDdf4ZFba+bE4W/e6aan3TPj4mVdueTBd3HzYcez4Y0yvrWMz07bJQLfM3D7+PUHz8rpWL/2&#10;Kxc9fq13z5lLZ/uI5wJPbPLlDRUs48SzLtk6L8StFjN8vu2DdK1VMrrwyZDnAQ4ZPeMRBzvx8w2X&#10;T3pd8MSH6IvJc4AHO7758Tzgi4lufbz2GbGUZ7b65EpYYosfVuPebZfRFU6yxktWmwyuEl9bThVk&#10;PyiX9jV7iP3FeNkrOx67sMnSU0+Kn/6U1ZaDiVG8O34YYV5XTz3t9hBtfpR8quGg8Kb/eEth/MgG&#10;C15Uuzp+9cSjo0ys9KrJm7t4u35rKJ/kYWfzX5fAhBQbrCRZvCUrPp72LgecYzgKndo5pqPw6WHY&#10;+zYZMnxyRR/NOMNNRo6HxHeOnz0duvr8hBVfHR9WuPgo7IkXlrpcsdOWM+1yhmdTCBtf2e12uZhs&#10;WmoyufGwugzYqGy6LgD82ZQc7uniFTtf8jzHnW91tI976sNVotrTpjxNu/Tj7frlUYza+xpgX45r&#10;h8km3GR4Pt3a3F3mjLv5oGNDnRu8eZFjfh1c8sofGweejdAff/h61l/dOtgcKF3E5MHv1flqVf5t&#10;qv6C93QcfL4qJve1MDk/vqKFbZP11oQOP75SdgH0Bo9/Fzf/zIt43/e+961DVNzG42tlY3RgKfou&#10;i9aFPwqxiXs7jNT8Odj5c0D3RsXYxCwu43bI8UdfrciPgtR44lCmjnmYdsnw2JkXRb8y12BydfzJ&#10;4x+/9VMdX91ayD6daSe32STPtpr+bIujfj6qwy5HS/H4QZ4vbXqzn1644YSL3zPGDj8Kr746ec85&#10;m2mnTVYcLn/Nr/lH6Zhb64K+X0mga/3ge1N98/hVB+tO20XK+vPhQgyeDRc+mOnD9izC9AHHpcvz&#10;07PWBxAXjnnJMn5rFSZsz5bas+qyBwevt3/mgFxMng99bfr8IT6zw2/ejK9LLxt65l1sarFYty6K&#10;+aAjn+UcvhwaN4Ktz55NRT+eGGCT0Y3w4psnOaDbXPGL5rphPzHyp84nfbjq8mVuvEQwVrG7rNsL&#10;7IddAouremIXu3qn9CY/XvpiLqbi3PVnXzvb6/j5KD/lZq/Dop/utA0/Xv3q8JKrEaxo18GPp81G&#10;v1o7/mpc6bQmsq1ON3v9/IdLds/x+0SPEWC2uDLCl3yLXLuCZ6Go8ehXOEJN2tS5lPz3Tw8KspCR&#10;GDxESEzaPRANTn8OIv4yuvohHiQ+lP5sz5jT458uitcYs81fevgTKz28bMsHnracqvWnffzX0hej&#10;B9QFrw28zVdtY3A5sRG6ADjw25jYwkY2juKesS7h8aPY9Btr+uWADGZ5M174arwoO3wlwt+xjAkv&#10;XTjNObv02TYWbfpqpF0ccioXNjDYNrU2umK0ydEjd1FEDhqbHdticEF66KGH1qXMRe3pp59eG6RL&#10;nLzz4TBh6w2bGBQXOQenjduFywHprQk9vwvo4t5ad8mDJxaHlK/OHJTG5mtduP4fYrGZww5cMeu7&#10;1IlDfOxuHoczH3JifcDly7i8VRQHP4pDlI6Y1XTEbPxypC3/cqWmTyc9eSVT+NNXmpvmpbkRszb9&#10;6mzwjLnCFoXVXM96b0/bZDDix9v7dFByPqdffH05mLbx079EuftzysPHgxPpR617PMU8KOf8Zpeu&#10;GBBdNsnjqeW4/TUdz0frocsSHXjmhhyWNWYt41nz1oevYH1wsb6sFTjWkbXPF33PlzVo//Ic+LDk&#10;gkgXWVP2N3HTU3u2XMhcSvgjh2fd6bOFgeftHT3jwXPxI9f3VsuHIfHpG5NxsINpbDDJ8cXOv7Zc&#10;0EF8ip89nmcRD8kVHLI5f+R4PUNw6/OvHzVX7JVipU8vPn25EbNc4aOw1EprYtawPHNKNuT1jUGB&#10;K3/m0D7Fn36xhJlP/YlXW52u9qQZY/x4/CgTl07yMJNnr88OpVOM1a2D+tmYD3mor951Jo+P5NoR&#10;HWUnuukX4+Sln45+7akXLz/WCZ5+uNN2xlJO15tAAsZKxuoSYfG2WJIDCCSnBUenhdRgqmfQeBYt&#10;fQutfg8+2WwXYwt9DrJ4Jq9Y4WpXa89+cS+FoVtfnc6Mv/GnF6Z+Mvr45U9NNuviwZ+y+uTas7bx&#10;2IRsTLBc9Hxt6ECnJ0f16c2YyNibX7qNDY5+c6GPkud/8rKZsuTq8NX1Jy/+Eh4/8gW3jVG85TE5&#10;u+KbuPiKfGVv/XrTYFwdanhh2pTpWl/4DjOHB7LhtQb9+4v+GzYXa/9un38014GCz5+Lnli9/XAQ&#10;eoMA20FnA7VRe2MgBrguaA4ob/+8tfD7Ni5w5gYuPz59i8tYHaAugDZiPuHYxJBDSgzWgUPQG0Nj&#10;4scbReNJzsah5eD2JlLbpu6QZY9gyyM+HP6NxRjwjEMtV3jyVu7CI8sOhpIevj6d8Jfj4wdZJObm&#10;tLo1oCavz6a5125+d74+YovC3WuydNS1d5uppx3x354KG00cshkjefGnjycf7OQOzTh7VrOjN231&#10;y89s51f+rVk2sLLX7oLf/oFnbulYo2rrq0ue9WrNW9cKH9aI9QZfmx2+NWNN4pt/a9E4XTrIrT/6&#10;2sZt7YmnyxU7FzoXSjpyKTb4tcVN5oMRW88NO3ukNj6/xsEXH+xb+3A8t8ZtvavxjEfMCox89IYM&#10;DwYiU1rT5U9f3mGKSQwofDK8XR5euuSeW7jlAi98eGj6gKGv9OyFy05hB6f9Bb69yIdguTB/KKzZ&#10;FjdsVJ1e/ak/efH5ZyMWVF+bPh9h4l1H005bQWxrwyrm2uEVm7p29rOe+vT22PRnSb9xFCdbvB2b&#10;bbxwFuPqx4wtPr1wG2sydTb3HP+W2WM5SEBocQimxV5wBdhiCTTAMBrcxJ669BWLXYAWnLqg9ZOx&#10;S5Z8T0TxTf/5UMevvRhXPyZmNkTFvvsio2eM4aUDa6f05Ky8auOXx/Icn0zBjwc3rDYamxgdG6VN&#10;0V+g2thtzi4XNj+XEhsFHQ81PA91MRuDNux4+Snv+U5Hv1zhKYh9OQhjCa5k2vmrrWZXnzxb8RbT&#10;Ujh+THk26e+1sbqEyYPDSmx0lMjmn395kVv5sqnyxfbTn/70+seY/bWu37HzpkGOfc0q3x1Uvgoz&#10;B3B6e2DjhCkWhS9zxc5lz/zQF5M/5uDXuB1i/nkOzwKZC5vfQ/S/kJh3Bxd/Lo/eKIrTQUSHH2P1&#10;O4P8Ocwcfkg88Nhqi5NMTNYSbD7F55IKV1suGgM9fbX8VTscykc5nrra+GGJsTZscjWKr1ayq5/O&#10;Ur7ST1ZdDNnvumGEnVy/Ek8tl2FXJ9ePtNM1nhkHnbm37b7DiD9t5QtutTZ5ha9800HFqS7f2s2F&#10;i4++ebTurGV41oG5Fysd2Eo+ya03unDNvefCm+v+VxHr2vPnAwx8axsWG+QiCKMY+LP21D7E0vfc&#10;ImtRfGzFjlwKxS4mFzt8F7DGmdzzZ63DxfPM+bCE79lh1z7AVgxqzxh/xu2CKxflQ560kWfVundB&#10;whMnbCQ+ueFDG277hXHzxaacsKWjr2STL31kzJExszO+Ls/p0dGuzL44UHMqRoWvYhKDsRm/vcKc&#10;mFe24kRhV8dbwqsfZJPqZyMGeI2rsbPBT09tPlC6q3P1A69iDFOHLVz21drx8wGqOcBDySYePhy8&#10;5HhTZ9o3pnTpTV22ZJM/5bOdHzyxVupbV8WmVsKvTffOm8ACLdkplaxA1HQtAItl55OxUThQ8LLb&#10;2z0A/GrTRx6gyTOZ+mHWh5cNu+T4SlQ7jPizpkOO4GSjr20Mk6Zf/GmjDav8kbOXs3hq1IOnnyzd&#10;/OJrq+F66BV5ottm61LRIWzj9ReobRDyG44NA4WvDVeJp20cjQtf0UeznW46anEpZGja7bwpC7c5&#10;JpvycrRAjx985FdbPhEf3gB6Q+cNGgy8dGeN34ZoQ2+D82/pfeUrX1kbor/IvX387p+80vdPs/ia&#10;1WXKP+3Sv7PnUOGXnoPGpilmB48DzwVTMU82bHPnn5fxvy84FGy0MHy1JgfGo+8SePyTTsvOmxaH&#10;mYNNLDC0X3311aVvrv1eqINaLObbAe2gFIM3j2IzVrjwHFT8RWLDg4/EK7+oQw1PcYDKWftCa1rf&#10;2BU8fXmHk0y/Oa3NR/Oq3VzRy75YsqmfbbrZhqcfWRPJ42Wfvv6+Btm0JsnDULPLVj5r05skPhjJ&#10;2aJ8zfjNQT7Toyun+dOP0oGlDQvB0WZjzsydtdhYzEk6eNaHiw1+ewab8MmtJ+vMmvBBwr9Taf15&#10;qw3LOhOnXMBk33qz3vHI1eIqZ50B+sVoncO2Nn0IYy82JBZjKg46YqaD+PRHV+L1LHh+XJrEqBiT&#10;scoPLH0xeH7Fhjw/xaOmKx668MoNPGNpTGzFyQaRNyd0YCA25ZZueSk+slmW0ZWdWM0DubGXl3Tw&#10;4TX/+sVYnPJHh78KPeOyL7kImk/zkD187Uq5ip//c/05Lnb6SFziqJ0vNT01Xe0K3drVMGA1Zu0K&#10;fTg7xaNXG562Gmkn154y8vSKEQ/RQ+RkjXcxr/jJw7gOO5viCFO9x6RPD80YtO85/rrxsd04xZnA&#10;mcT4QLUDrb88HT8KjnwWcoO3yPmu0Jm8NgEPSPrkJS9MsWk3ePizTTYTUDu/s2ZLP4KdPFl9OGLR&#10;n8QenzwdtYcSnlIO47GnQ7bXZHzgK9o2nC6Bav58UrZZ2sDU3u7Y+FxS5HLHmJuMtrjneOfclkMY&#10;SjmqX4zq4tQWF90KHl+IXjg2Yxt22Pj06CA4xUOnPGnjl0/8iekC55Ljqyp8a8lGFz7sNkuHihj4&#10;lUv/x64//vA7evj/+Mc/1ls+MfmdPf9Nm4PO2zZ59lbDvIjFnMD1FYoNFJ9vFzLzI059G6pDyVzB&#10;97+MOKD46xJGz+9NeaNiE/a20OXTHIuZH1/5ilMMcuVC6O0fDL4dzg4Ihxw88d0+LrSwHJIOTuPW&#10;Fq8x0DVWsZLzQ9abgOLDr9Blqx/FU4dHrq/GMx9qBekriF5tfXMe7frTLptw2U3bKYenT259sNHG&#10;y0c61cUVZvbJq3f7/JqnYqOLwsIPr2foUuPyZ5h00pty7WTmI53wYYrfvFoXET1kLSj61k+XI7rN&#10;LwzrpVhb156FN77xjWtN41lvranGwm+XM2/64GfPp3XBD332SOx89ZzB8OyQt47EbC+BTU+78Xmm&#10;2Fu3ng9vGmG60CDPk7XNb/sA/9aDXNlD2eeTrULGn1osfdVMVzxzPdGnQ0afDOHRReUXT0zNHRn7&#10;5khdGx+mWizF2mXNOBpLvvkRgxqOHJoncuPnnw0d/PYUew5cdhG/yk47r3jTg434QcXW2KobW37k&#10;StFPpxpmOGGq91jw0M6HM6m+GGuz0ecnXvXEE0vxwGycdBSy2uS11dNfMnV+yNOrTY6mziXn8mfx&#10;skP6r6O8GleDybhgMqqOD8AkZG8w2uQNPJlaQYJVonD1J3a2k7/L6czBh5U/+tHenv1iS3f3qR9m&#10;9e7rHAa7OVY+64eTXXhsdtp14eB5aG0iHkYbqH+K5MUXX1x/ENCB72H20HqI2bDFM0fsepD0xRA2&#10;GfxsbAhtCuKjxxadi884mxu64dLlp/HyC8dFyidNfL7po5kvfXI2cJAY0yXLJ8z7779/XXZ6O0bP&#10;5qXOhi9YcsRW3vxjz9/85jfXRvrDH/5wXb68UfX7cg4VF6777rtvXS5vHn90IS9kLmg2bZhqh4Ex&#10;8cWHWPnRd4CR8ekQ9D97ODjxXdjomCcbr5jg0fc2Eq7f+XOBtNm7kLrksnMAGKMLoD45e+vD4ccf&#10;vjeBxlRcfnWALr/sjVNhY+3IudhaR+Wt+bAOFWMko6+e/XhqdnxnP3lrYo8f5Y1ehUw7CiM8fHbK&#10;pPrhqPHyO3Vne+rXJpfHnofJLw7Y+FFtdpViUsejH546vOzDSy+5uvbU0Q6/mHZdc9rcmi9yeYmv&#10;bQ2RWRtIPGzw+qpX22XOunQR9HacrQ8c1iX/sPWtZ/oVz6tnw8XNuqHbBQkmG1gupGJQe7NuHcsd&#10;mXj6YOIZtX5hwe2C6QNxPk6n05pDsZpLz5s37sizLDY88mJxcTQWl0XPI35jEYdnqDfu7MVgLOLT&#10;R9riQsnkGg+G3NI1TnVzL0f09ctRGOzImlu6cmQ8sMULK744iwOecYiVLr5+cj7kgY0CI398ovxW&#10;wyzupXD8qJ9MHQ4dWAqewk/zkm9xkLGVAzFWpm/t/OR/1sU9ebWTFQ/+xKrNRzrZTN1iwEs+Y4Wz&#10;jx+vcUxdGOVl2qRbTNlPW+09lvTgvq7gdHYg/QapjfQnwGIeP7JNvzp5dXrVJrLJxJt2+nOQMMj3&#10;JISdnE74O2Y6Ux6vOvvZn+1s6ZVcvAgfpdck4CWrttBrJ599vImt32LgGza5jdcG6EJhw/bG6XRs&#10;ct5E2RzluFxqI74re07pigMffn7w4s84G+vMR3FPbH7Txbe5s/FXr/4ZFDwxqZE2yqYx5FttcxOf&#10;tpqti5Gvcp988smFT9aY6NtM9G16Nlu1vH34wx++8eijj9744x//uP6xZv/9mw3I/+zhQnbzuPT5&#10;B5odTDZNtv4IhD+x2mxh+SrXYWEjdnCYF/bmwkHEzhsFsXqbKG6Hpks88tfd5tBlz6HiUtelDU6H&#10;kXgcwt4i8gXHhdpBx14MyNjIrBE8v7eIxGocfOCT23jx5QiROxRmvjok8KwnOW0e+ImfXvNXDVfb&#10;+M3N5JNF+Ch5NXxttlG6U1+bTnrZT5t46nDD2u3SzZ582tQmn7oTz5j16aLpA6/8LeHxI9vw6KQH&#10;CyXTThZO9vHnfttzMDHNo/m3xvH12bjsWB/62ZlfMmvH23PPs/Vijepbg56f3m5r01fYwlOsVzb8&#10;WceeJc9Ia1C7P1oyLvZqfl10XAZd9LQ9a/R9qPLrMfYVccAyBuSZMz4fqPj3DBkXPPkSm0seHLhh&#10;kmmzpc9eG7a5MD5ycYgPjx5iK27zrUy+Nl/8RvHKl70DZutFG2Zzpx22Wg7FJbfNHR9wOxPYtB6L&#10;jzxsvuuLC54xws4He0V/tvWLTV18dNjbZ2DB1A+DXQWvuKxJcavFFTb5TuxRfunMQpaO9v8LZU+3&#10;trr+alz9iB9Pv3gnr7Z6YtYuDzPWZI3tHEb6dCdNfvbrn4iZSrVzJNkWRAPQblHGB0w/0OmoNlw6&#10;+vHUMOLNBdQisVBaINXZw+QTNVgYqFimPB3y2rCywUdklUvOXR59Mrjswk9PjUdPTdcYK3jlbefF&#10;nzb5Ypeth8Zm6wFS2zQ93OxtQDYyl0Lk07IN2CVALsWloBkjP/rGVJufctNYiqdY4eAp0fTBLj/Z&#10;qBV8NbLRtkEZg1hRttNv+GytRRunts1KzDaKb3/72+vi9s9//nPljSw8WNYSPT4dAjC+8IUv3Did&#10;Tjd++tOfrk3cV8G+gn3hhRdWHl30/O6ejV9OHSy9ARQvntjEBNtlz+brMCRXzI0LmAPKGzmHj/9R&#10;xO/6+dr69vEVrbZ5c7h4i+kwgi1u/7agr4b93pW3HeJ3YbUxIhdJMfljEW8w5IMf8+CQ1XYAqsUo&#10;NmuDrrnuf1mAx191Y5JHpbmSNwXPHDQPeGz0Wzu19RX95jXe7JMjvGrtvSRbSlc/zEN6kz95ra3k&#10;M0488kls0yle8jBnHT97sigcGGjHJJ++w526k6eNpt1u33OdHbm25yBd/eYEH1U3F/YccytmdnAV&#10;68wbNzK/2uDDkPVrndmjInbWFNxispY88/NC6AOSePBc8NJhw14tFnzPlLUM0zqEJTa+2gvJrXP7&#10;jBjpsndhxWfn4gaXLv9quvieY2150EdzfcPzfMMRN7/2Cfp45ApZsRsbDHy88MNqXcAi10f81Ien&#10;JGte41ebHzL5MjbPPX/pN1bx8mc/ICtmuvYPxTzTL3Z6lcYiPoXfeI0LvzZ/xW8MFfy93VjkQJvP&#10;/4t2m73/Wvbp5os/bZTvdMJJt746HXV5iZ8eGSqP2unmCy+seHtNB2+3xUs3DLV5eB3lhABQSnMi&#10;8OmZGDU7bZT+6lz1m8D5oKQ3a0HkP3624U/cdNjMQic7OmiOLR+7Tfxw2cXTnpjh7jW9c5RecejP&#10;Ra+95wcOn9lWT3x4NjAbkw1WvC4WHl4bDp43RTbjNiw6sGDvD2Yy8vw17mIpJ+lU44unMeqnK2Yb&#10;lv45/Smn423g3Jzw+EfZq6Niq28toYcffnj9ztzzzz+/8ktPrsQi3x1kDgAyl6lvfetb6/L0ox/9&#10;aGG4ZLlQ/etf/1qXM2/i/KWur4rl1EZoM3VJtDE6XOQetg1S7SD0JsIFTmx0yU6n0zoc5Qw+e5j+&#10;otI//WJ+8Bx+Dgpxw+PbOGBpe8Nx6/ifRW4ebwPF57+tM/c+AHgDbOPmGza5NwL+QMbagIcv5taR&#10;3LYm5Yk9npgVMnWHh8O49dv80JFTRRtfm42SfjrkyFy3juZaWsLxIz/TbtqmOuU7T59cfJPwxJWt&#10;urLr6afPf3raKJzqqTPHri2O8gInCj+MKYOXL/rJsoGn6FfgoGmHR09duz4960OJZ/6tRxc88299&#10;4tGxXj0TZPYe69SHHbbG6MOqta149shhsfVBh721i2cvI6dHzt5XtNas9UGv9ULWmoRtvNa6D1ja&#10;3qC76IkDNpn17zkQuw9MCAa5D28+KGmz79c8PFt88SsOeNriM2ZY+WdrT5APcjK2cqxtbC6rKL52&#10;urCVckzHfKh77vTLATxEPvHET49fumLStn/JrTG7rPpAawzp0WWXDzVcl0h2xlCs4unZLu5qOkox&#10;4eur2STXT0cM4lbXLg7jbMx46VxXywm9CC5S7+365GwUvNq73dSbPmYsdNDEuORc/iyO6l02scrP&#10;rpMt3b2988KYeq+LCZiAUdTA8GdbH6UbRjpzopMVjFrBpxf2TFI4fGSfT7xJ6aotjkn8tJjx0506&#10;eLCVYiumczYzDvrsJ27y6jCKbfK1s59x4FeKdfZheRgc3jbLNla/F2YDQz7JuYC4eHjQ8sVO3Ppq&#10;+S3H7PARPRuZesZGpr/nVX/y6CG+bRg2Dw/9njO+2RWPN2Cn0+m/eGR7jHDaSPhpHGy/8Y1v3Pj9&#10;739/5w2EePlWK2yRTd0fd7g0/uxnP1v/u4ZLqHj9d3De0PnHlGH7HUCXLl/9+qrWxVH+jQ+eGLVt&#10;iOZD20XOWzlybeP0pk0fpgsgDDYuwP7Yg3829B1WNmh4LnEOK28Lfc3NvzHePt4cOlzhqvl18Mhj&#10;/1agNWCdOBQdfnw6xMxJh5ZaX4wur+YdlhyLl0xe5jjlkLy5KQ/q1ggdNmiuj3Sbt4kx29mqay+w&#10;8aN5TQd2+GQoWRjq/CSjJ8binPx8hEcXhXfZu/szvjgmxceDVV87v2T4Sn7xUPq1z42BLDvyWcrL&#10;zFEY7MRAZk0q2tYBfjieJesluylr7brg+KeKXBI/8IEP3LkkWH/sjSMc69EFBM8atn7h6Lu0eBam&#10;nbeL1p2Lo8sd2z4A0zN2mLDwXVrUjY2NcVnjLqtdNFvrxkbGD4Ln+fP8wKCPxNYeqe/5YKfAsr+k&#10;L5eeITlr7GIsFnK6fGnPZ83z6NImZjqwzUlYfMNE7LXTwdPGz1ZefDiUf2eEvcMlkA9ED4ZxTMLL&#10;T+1qetpiVForfLdOpm1yuvGnL+1i1p6Yr2VD9zq8na+v7Hj8nqP0q7OrXz1t8RqHvKLygb/7CuNc&#10;HW6y3f8u54duNNvFBOO/fidwKjOgIHAGOdTeZYEn06/dQ6HGi7TTyT7cfNFNL9tdJ13ykjzxpl2+&#10;yRWydLWn7s5PPvnhqeNXJ9Mvxj2+cquuFAP72upw5ZGuzafNymbi8mCjsoEoNg6bDlsbjQVh40Di&#10;afOaMSTLFz326ZDrK+nOh5n+LGQ2M5sN4rO4i72xkPPbV5jeZMWDCUuNGos+mzYaefjyl7+8PsU/&#10;88wzS4/+tOPfQSE3X/ziF9d/5fa9731v5ZLMRu9rYLgOMfF4I6h4c9BG6ZIlD95IOCy6MMm98Tr8&#10;2LtsmRd50EfeLNw+Lm/sHHAumg4Mm7GDxWWP3Dj5lKObx9s+OROXw8/X3LeOt4CwjA+W8YsLlsui&#10;OBxY5h/5H0S8FaFnfYixNwLkxuCw7EDVb/6MFZ688acYKx38xm8uyMSZnpp964gM4c2CR1bZ+9nh&#10;I7ZyVEk+MYvl0uLuz3TzVc22OPOBt1P2+HxE0186YauLjX646p7rcJKLZadw2ZEXr/70pS036avF&#10;pzRPsNPDKyZ22nieiy4l+OzNN771YA3BUFz+rFP7kXXmsuFD08XFxbrcWVv4dGDqex6Rde1588EH&#10;Niz+rNNisW6tZ88pv9Zez59nrWdbLNYnHBgVPL5hGIO3j31gJjNetuTw5BYfLj5dJAc9V+RiUYsV&#10;n19j8zy7pIq7yyZbenIH19zzqyCxFotxi5OufCH6qDHBE5tCX9GGB4dcG462AkMeXLhn7HzgI/pR&#10;drBbc/mjk//06ssDXzMuOo03vdeq4edXjejD2Qk/X1MXP4q/98/FQHfyw85WDMnjTV94s6+dTfrV&#10;U2/a7T6T0W8s0/YcLx9k7RfxjnjuJnJ3Rhm4YsHlNIdNboui4Fpgarp8sDfx6nwWbHZ0lXT2dkHP&#10;OoxsYWs32PjqZNrTp3Y48dOtXx2ePqof/iX38meyicXP7DfWyWNNr/zO2Mo1njaCYaNx2VB78Mg8&#10;zDaiNhS62YktLL7NjTodcpuAzYpMLOHCCCcMfTZ0+bNpsbVJw21TVGevhttmQ0bXBcaBACNcY4SP&#10;tMtbFxAbrzd1/vHmp5566s7XNTCQOPPrgvn1r3994f34xz9eFzlvUB1YDz744Ho76MLmoLFJ+l1A&#10;cblc2ci1+RWjg8obO5u8T9jkxt2/S+iTtgPRBcxma6wuan7P0AHgUOHX2zp56xCD2ZsMcygGbyH9&#10;/8Pm+Yknnrhx7733rjHLBZ3icMg2br8/CMdBKb/wHbL9IYuceBuCZ1z6jU88xqmU8+a4A2kl9/jR&#10;3KgVGEpt9sbefE1f6c46vPDV8dSV1kf9WcPjF2+n1oJ1gdJRk0UTb+rtOuGlH+51OK+FVSwwa4ej&#10;xm89T5x8ZzNjTD/MdMtPfXjy5jluT7CekfnDY2P+tT139pzWmzXDl+eBnnXpefZhxR9dWecuV2zp&#10;KdakvcpzIg52MD0XXag8h541fHLPprH4q3Z7SBdGWPCNwZoXT8+tGNvP2PNtTL5Bge8Dnbjg8sG3&#10;ok/Ps+3ZY2f8+uRsxM2XQmbcYvFGU2zywT8cYxBfzwI8FI42/z1jcOizi8cfLHzxwVDrIzlhpy42&#10;/tmzaz+Wd7hiKfdwUPb6CrkY2YtPnz91hZ1Y4MMOi5xNdvjFHP6syZSJCxulp00e1c4mPXUU7vSd&#10;rDr7cokfNqww8Hcf2VZna9zlCg+lU33JvfuzuJNX39W4iwF79zHt8w0Dqe/YTAYBQ8JJBm1SMwy8&#10;SdVvci069hZLlGN6FTr5CU8fjsXDZ4PCz646zHxU809nH0s+0oNPFzWuZOr0J07tiV87m+yKGZ+d&#10;EmmXu3jq+NlW45f/2WYDR65tfAo9PJudTU0tn8ZqzAiudv481PrFjo/g2NTUKLk6fbraMG0kYlH0&#10;bSL5EVf2sPCViQ1LYevy4isK/TY7drDzo0aN+ZFHHlm/G/nss8+uza6DiV/jF49/LPY73/nOOphc&#10;xLyJ81WsS5+vWb3xe+mll+68tfO1a/8PswOnf0qljd6bBPE5DHzqd+kTj8PCmz1z0O9KmQsH0t/+&#10;9reVC2/8vJlj4wLrMKLvUiYvcBS/V+WSKlaXwMcff/zG/1J297qyHVW7xxGHC1k7ggDJCBAGYSRz&#10;cIxACAkhEZEQcBHvfRAREBIhAwKBEVjCQjYfInBCsC/l9G/u9d9+XG+vbU5J1aNqfDxjVM2qMatn&#10;d6/18PDwcp4d+swV/8bKxtwar7Y5NJ/62uLgoyeG5ttcoWTmVdu4mns8Memj5lO76w0Xn11VLNoV&#10;OgqKDzNea0M/Obz66aGtHRjL14YTFko3n1fj9lJ89BeDvDFoh0MPf+PJbql2/rUXQxxkMMzZ6Vtf&#10;LV46+Wu86WR7OXh8wVt//FfZdx1hFlv6bPHV9ntxsBO3a0VGFxWfPUBmXVm3+mT2i/3gUOcQhPp1&#10;vTc8fm1vrVl7Dl7tiXC8QbNm8cXpMKXwj8+vtpwGGxYceOTG4E0PHbZ8wuqNkRgdehR62vaNJ+4O&#10;dcZnzLBQOdVaFx/qjRaf/OCZJ/bGTb/5IRcDua9l8EVmTOzo08HT5w9PfPwo8MS+RYz4cPOBKnBU&#10;Pui0hsirZPCbW3NkblxDhZ0Dq8KGXr70jUnJD1kVrnGg5MZWDHD0s0Xxwmke8LXT1YdPT0mWfPmX&#10;wuMLOfz1S6TfuIoxu/rZonRRMpW9Man6Svra8c726jQePAWtvTGfsTfP6eizK7YLbPDCPemJ++kW&#10;3Co+BRZ/aQGgBQdLuYcZ3+Sq9bPV1zbJ6E5YeJfR7SU/9dHlaRtfGNGNWRv/XsmfOE5c+vcWCF0F&#10;bmXbyeJF4WuLpXji4fOFb5OtTXF51+zHIfo2Mn0Jg405sNm1xceeXot5x7HzRa93c/Sr57gas9jo&#10;Syj8aUt+kkxjYgungq8Wk1i02Uu4bigKTH7ErNArGZI5cPlhxC9+8YvLnxsPDDV//nOIPwD99ttv&#10;Xx8Zw/GxqjE7YL3++uvX0weHNDcWmJ62Sc7GAVPCp+/mUdKWGH2RnFxMxit5S6bG4kmAwyS5m5Vr&#10;5QDoICbp+xEKf54QumnB1UfdFB1cHVI9vfN3Aj3FEIPDoXjoeNLIt5jhGLfrD0d8fVxs/uCaWzdu&#10;9s15Nzf6qnkz5+RVc6a0Fsi7Lq2nbPRPPTJzUkkXVYyrumuGTTXbcNBdR+mtPZti0U4nirclvlh2&#10;fcJQyBc/7CgdbeOKF2a0mNNNTz+dMMy/ctrQU7Jdf3js8E7+4q6sNsqWnusYvzjyac2QKfaENWjt&#10;OARag54AegNif3nT5Qn5D3/4wyuP2Rf0Vfr2hn0Gs/jw7W8xwCK3pl0XMtX6F4O1DItM2/5zUJSH&#10;FBj2pfisffuUT7begMFmw96+NNfwxCkG+4b+xmSPuQZ80Pe0Hx6euYKj3WEyfGOUD4xTVdhnw6/C&#10;XoVPBlu/60CvPnu+ULmYbjbFKHaxmB9jkUvkC3NR3vFG15tS8218+LCUDnna5kRceCq/Sn75bmzx&#10;G29x0l0dfFXBr10/+0vh9sK+2OKh9+zSzV++ovGzDyMaH6UbHrpxpX/y8sNeCSO9cF5IX8hXr2uZ&#10;nD7eyQ8vvej6T8dav/5YdEoEW+qj54BXr3Y69de+Ntm99k4A+epkE6/B7KJv4vOdzS7EdOA0eemt&#10;Hb18rTy7eBtzvLVbTPz0iz+b+PrFmG14KJkx17Y5JbRsSgh0bFAbHnY34zappJEd+RbY+bTBJXIL&#10;Zfnpn/GUDDY5SKxqSaIY4DVu+I1LXPj6ki/qY1fXS2nBGztMtuLwPT5PAP3XDMmVzw6AfPnxh/8e&#10;4u8GmhcyNyRP0Nj7Tx2eyPmD2/y7STw8PFwHsG4OYuuHN+T03JAc6rTNs4MdHfj6DnU+AlPE6smf&#10;8TjYefrAh/+1KiG7gRiT5EvXPGpL2PD4d9iTtMnxJe/nt+8PisOPWRzu3Oj0ycyfNwfa8MwNO8ld&#10;dY3pWzvdxLVbW8ZgbO2jrlt941oe/a2w1PTpKuJSzb26RZ9elX+1fmsgXrbJ4+uf+MvLbxTOqQ8r&#10;vngVGPjq6sdHlXDTzfclfHzBq+brKdtws893fsJfvnWCXwyo+XNNXKds9lqwz0Z75/tsw7Bm4SnW&#10;UnvEWqRvv8Gz7v1RdH/2yI9FrEe2MKzD1mPrxX6w9+AZR77yY8/w4UBlvRtbOHwaEyz7k722NW4f&#10;yYHa8BX7w14Vo4Oa0ryyEyv/fIkZJn06+GJJLm74ePwq8M0FPjk7VSzmRqxw8VoH8PjmE9Vnb47x&#10;Wo9k9iv8rie/Kp0qfPNT1Td++UDbuOVAfwbLpyLeZJoPPjcOfvRR8Wur4sNrrYllq3nQX6rdXFyC&#10;42WxDtHLsbLfwkd2yz/b9LI946T7qrjIs6eXffz6S5NFk+kr9fOrbxzR2uma6+LPZqnrHubl4M4L&#10;/U+7cBQzzghV7vHTIRcIDAEqYV2dxxe8HUCYgmTfwlk9OgpeZdthLE0vnr42O7T+yhcz+aX4+CLG&#10;LfTFq4QdRj7049Vemi0af+evuVr8NnR6bG1A8dnAbUptmxaVqCQL10cRN0wJLTx62utLTPr46elX&#10;L7Dbi37zg65u/LDWJpx0yOhFtZtjhypJU5LfcZCLXfEkwB9w9vfyJHb2EjAd7bfeeutTb7755qd+&#10;85vfXHPmxqE+PDxchz3YDoFuNg5Ykp+k6qmaj3LFq+1pgTn3/Tnz7R21J4Dmky/z7YmbQx/MDoOS&#10;tuvmCaN33p4KuhG6Nl//+tcvLLZidehjB19xWDRu4/OxtYOrj6z9klg8bi7i8SdjjImt+UDpm2Nj&#10;csPqXb3E78kMaq2YMzGixi1WPkvs2sanksUXrz561iv4eUnetY+mkhxefrTpGYO664sdWXbRjSfs&#10;01f9bNDwyLasbPnayZZ/2q+sNrvixNOvpvMUpWd+0E/ylQ6qoGdtLsTjuqrww6ZPpuRXvzWh3fWy&#10;T/Gta+sJlvVuz7h2ni7ZF3/4wx+uN0v/9/YffRw68ulNn/VoDYZlTTrQWef2uzXs0AJHbPa5te3r&#10;F3D0rZXs4NlbDj7eSOE77IhPVcRmDHDowYJtDtiIh19jNZbyrv3DH732Cyx6/MIUO574YSvGZo4U&#10;uuRq1waeMTTH/IkbnlhQPLb0FGMnK24Yjbk4m0MyhU/2bNibU08Bn91+hOZTB4dBfxZLrsgfH2IX&#10;gyoGtdijl4Pbi77CZ/Vi3F7I4mW3WPTOfvphoPHQSngrM9Z0yO/Fnv1Jw8MPY9v5WV420R1LPPq1&#10;0e2/qp0M5Zut9aLm56R0z3JdQ8yC2IHER+OjW7LLWf0o3doovXu1xU5mMaIuGMpOKQbtxTxl+hU2&#10;XfhsYCrJki9+8nu+L+PHl2x16YahXex4lcWLl016dKors2Hr86s4fDQePHMnwUhukm9J1VMrvOaZ&#10;rsp2NzLMEpL2Kcs/2ZblFzt5fFQCR8/SQU5sbBsb3xKOGB0EHXRUyYgMFhl7PwbxvZvntydi5qAb&#10;j7YfgHhC5gcgDkb/+c9/Xr4r91EzbIdEhy1P6Rym2DmM8aNKjA5Skqm5VD2R8zGXm4RDnRuLJEu/&#10;hOkGAdecOrz5kzP+DqDYHSD7Y9R///vfrxsbn3y7Vn4E4gbpesKFRc+TPAdSGJK2KmGLzVgcDn0R&#10;31jNp6eA5sNc+gjaIdW68PGyG5SE7oblJucadB3YKvGai/ooXpS+65Gd69g13+ueHjtj1c8mWTjs&#10;8ou3FV+/Ek709Jkemg77E4edWiztu/qoQqe1Wj9b/NrRy+h4KY7YdCvJlpcMLZ4zfmPKFj3t8bY0&#10;v0/x4cEIN9+uX23r3Zi7pta29WZdsbUOHLCsP2vcXvFE0PrzRBCPjjcx9HtTZU3C4NsaFqv1j9Kz&#10;dq1la5+O/JAvMjG1rmHbq/aSQw2ZfaYq7ByafHxsXXoCZlz2HXxVW+GbjnE6nFkjsI3HuBX4dMIl&#10;o996gs83e2NUxGbsijG6Js0pXXr1ybXpGLs+quJ1PcVafGIUD574VH0+yWDIJ66HHOPQ7is0vq4i&#10;B5pLOgo7BZb6VLknL74oW+2NPVnY9V9F4eTP2LINn+1ZFu+ebG3TxcvPYtZOlv/sloaB13XD0+7a&#10;Nh/hkYehja9fWRke+0qyKH7xfeyPRXeB12kg8XIMjBP9gs1BMjRMOPHpN9Dw8oNf8KuvHUbtbPRP&#10;XjJ4yRpDsvj1k6OV7OkmT5beiVM/mv5J2bcZW7T5CDsdWObFhk5X0tCWrOjZzPqSg6Trhi/xOhjY&#10;wGRwSh6opFriItsq3q4H/r0SPzs6Owbt1enapkeGlz1/vdOkI0ZxG4vkJEnhGau5MHYJ6k+3P5di&#10;HG4K+JLUT37yk2vcv//9768E7XBEhy/jdiCUXP1q0dMFTwBgidl8Sfr8oQ5TfInBDUUMEmeJnD+x&#10;i1X8Do0SPDmep3Ke0LkeYoTFxuFQvA5yz27vwMk8fUR9JMO3mHzMLSZPKVE3LD5cW7EZkzF46tHN&#10;1Fj9+Rlx0uPHmhE7fXGq9IrH2MnVrhV6roOuK9lZYcfTVpXai4cPS1k7/fjmT62P6hvPvZIfMr7C&#10;RZWzfzHnJT2s7JeX6olTfCvHq8bfPox72OkuZddc4Lsma1s7SidfqEJWNbauM95i659jz2794rkO&#10;qnUJz3qyzhz2tK0/xX7z1QcHIPH4Y+6+fuFpuDdkMByW6MNx8ILJB543Nnj2pEOhPWwP4enba2TW&#10;sn0jfnsBD679obZnjbc3InTFLG/Csne9AVPoiScMNsm88YJnTmDbt9oObPTUrlty4xEjH+R09btG&#10;5kw1NjxtPsxnvtnwU4VpDHDEyg4vutcSv2ps5sq45VR6sPlyWPZ1GYfBZ7fcZL7ZbbmHu/LGhJfP&#10;5MWmr62KpzZ+fe3sNwa6T5Vk2RXr6qeTz/rZ0K2d32g42ejzsTXcdJeu3fLPOE9/9dlvO1+LW5ue&#10;urFl+7/+TmCCgsookGh8tEKmvzrJzmDw6RW4vguutrDx1g99Jayrc3vJX/0ovTBbTNH1u/b5CCNZ&#10;NLv60eLUryTTv8dfeTZLyZtfc1KRLEuskmR9SUzisJnpk0kekgIdRVuVTMjhNyfa7PLZWNkVy44j&#10;fpTstOmgkZ/iY4Onrp3YxLVxFG9/p0/y7KMVBzcHH0+2jL84/VKYnRuNj2wdtkqcbhrG7GD2ne98&#10;54pB8nZA41ciJedHLM9vTxjdADxpwBOHcfAnQXbTcrPxUTA+DDc2NxQVro9xxdKfzJBo+TUGT/38&#10;SIWeQ51338bihunmyZ+k7CDp+krafins6aW+A6Fr7ACp0DVON0E3EXpkcGB7mklufYiVL5V/awPd&#10;2rXCU1znbNCu4yW8vYSVrvkUX7R2+vAUdtHFj7d+Tvll+PhCz/VX1iY/+NriUSvrH89413718GGc&#10;mOkki+Kz2dIY8BZn+/f4J49+WI2Bjjkwhnj0mnvjpkNGx3VX2TS2xh4GGZ3s9K0fmNaZ/c4Gz+EC&#10;z56x1uxZttYmnjVsL/iaRP+Nx34Im622N14w7TP9xYfnCZsxiMGeMq58a4vR3octhue3/awPX4Gn&#10;2Lf2uXzC3hie3Q4/9pA9prC3h9gYh71Nn29+YGibL7HYv8ZqXth12DIfxtL8oWzYiplvMfLXeGHg&#10;oQ6hzbWxq2HAYQOfT5hK48Sv8kVH3MYIQ4VHX85zEOzJZbh02KqwovwUz7bZLT8ZehZ4SvQp+ck/&#10;8cnv8daOPL3lx0uerH40/urvWFfvHA9Zc+caJUdrL26+yNiqfHXdk+MVQ7z0Fw/vca18PCmlhBZI&#10;zlpc+pWcpbt29OsXuL4FY9AtzvBRMnaqfrjaqlK7/sW8vdBNH4WlKk2WpPFUzItLRw2TLLtt41Wy&#10;qb962gq6lU3zuvNFN3/ajQfPvEkiEoXSRjdWcroovidoNreE4Z2cm77kx1fvACU+mPmDA0OcMJrD&#10;4uaTPFqbXDvb8CRBh6Nnt4SqSurioR92WPrNh2uljdKVEH0PTiJ0cBLba6+9ds2FMZDT9Qvgh4eH&#10;63t3noR1EOLDjcABiL4nEP5jiDkST/MiuZsb43C4wu+A1w3Hx0YSpDE62NE1zuZV0iyxutH5eIUf&#10;dnTMBxvFWBxi3SDo8N8ciYPMmD3N01e+8IUvXAe7EoAbkbF52uDgasyeUpg3MeKpDrrWjnEYs/kq&#10;6RuntqqwDV9bFXv66cDvWhuTa6hqJ4sWT/3F0D5LWKhSHLUv5uMLf83p6qWbfGlxpnParVzMSvYr&#10;uwSPL8mXEoWN1kfTO3lnn50YUDblz/SSN7f6qkL/LMnwjQWeSnexXHNVqZ0cVa0j68r6tAYdgPD0&#10;UXnHmrO+e7Nlf9jDDneeCFrfPn60D3pzYizWrbVJPzw8MfODb+/r09t9KDb4D7d8YN2KzfjkRAcp&#10;OTRsbfjmIGrMPXEUC9sOfWIg0zdGYzEH6TUv5oxcnw++6ei3v8jtR/jlsuZc/LDZiNVY5QM5ib1x&#10;K/Bq4ysw2CmwFXqKfte8XEWXrcoXP3KZHCUniZP/MBpH9AKeF3y1Ugz6YWjTKdZslkeHrfGFwX51&#10;F4/OWdcWHv0wakfJFf2zxEPzv3bFaW6V9MNJFzXm5IuV3eqmt7yuN17jTc5/7fVdG6Xzf27fl/of&#10;zikrgJS9IBaEfpRONuxq0xGUhaIs1uoVeDrpx0dtFAtfbdHhawtceydZDJV87QTni11xpY+yUWtf&#10;jUe+ccdnu+PH18/n4uOlK5at6S/VTqc5jV4B3F4kBNWmbcwSj3lRJU8yidT8SHT0zafioEBfnOw3&#10;wZDHL3a82o0TrzYMNo2b7haxSGqoBCwOiVACrUo2JTnjxzcW8w5Pv7gkJQcz45ScfIfPIcvTMzeE&#10;H/3oR9fTOX+X7E+3j4gVtnAd2nx/TzXun/70p1eS84RMDF0rsdKX4K1NMRinucP3XUD6eL6751Cp&#10;iKebgEOfmGA7+Pm41xNEeMbloAdL4ufHkzpJ3f8P9rTPx2YSrz9nU/LtZsTG9TWvHQz5wTe/5g4e&#10;/+Lkx7y1bjy9MH/9MroboXkyVvpq+7228TYXZPrx6JCZw+yXt7r0KvSVeGKo3/VAk5NlcyneXsi2&#10;xs+eLJvV067ETw/f/inu4iLPjqw5O3H009t5WPzsF5MNfrzai1c7XTpKMV6d20t8fW36619fVeKv&#10;Hjyx42mrybWzCcOaMGfWH5mKZ90p1r4cYN2xdyAks67lKW92fPXh4eHhyhcOYvlhC9uad8izzuGz&#10;s1/h2P/WcnHR4V+Bw16e6bDFVqzpoeSo/Wms4rWHVHtOHI0LbV/BJ2PPj3kTE74Y+DEeOQRub/Jg&#10;0CtudjDYxAvPPO/8a9OFq02frqq07sRQH64aDh3F+OQf829ejIUOSqdKr3GGYwyqIsZt12+NpBM/&#10;3SifipjpnHZrnyxbssaVbTTcbOgq26+NhoNm+8LixV7hc/WShZl9ffpb0+/a5Ht1tMnRLatTDOnq&#10;d03ZFjt+PvDoF+M14ydoBhk1kAJpQVgEdBoIORm8Sg7142ePrlxb2YHDT4d9fXrpa98rjYussaDV&#10;7NPLb3GGqd8YxdziX8wwss3HPd1k8HeTxc8fn8VULHTyJfl1qOugJdnwCZetxEVHX/JMJnnB0jem&#10;yuLnZ2NofOau68JGu+saBrt0JCvJTiwOcZ5SqQ4k+JKL5OOG4LDmYCWpOazAMS74xgzTAUcixXcI&#10;NDYfAfuo8/nt4x7fA4QrFjgOfmS+Z+dQ+d3vfve6GTiYGZNEag61+fQxr2TqhoA2Pk/9zBlcNy0+&#10;9qZhHo3DGD2NE6cfpjikeSrpKYjxOegZl/E6JDo8snHwc5Ok449C+5jYd6HoGod5NFd8+36gWMwB&#10;PgxxweObvjlz06NjjGITs4RvTbBXFbb1UX66psZfpdfaYCc2c4Ru0V8eOxioqsQLj1xhJwZ9MeSb&#10;LF3tSpjhZbe66bCJn368dFD+0zup+IyZDt3s07sYt5fwdh7j0WlseGybM7T+YmYbzQ96j5ctmk5z&#10;mX5zJZZ42tZHMbClR67gnzj41lw+mz82xgOT3Nr0UWF15wAAQABJREFUVQl73FrUt37tUT+4krP8&#10;gMo+tWbhWdv2uDYba9P8w7SHyFU4DoP0yBzi+GdjD4hDDqInl9gPciFs/lR8PzQTKx/s7Be6ZEq4&#10;8NjyXUzhZ4vag4o5sz99FUW+MUd8ihkVN16x0m+NwVFgqfh8irP1om28dFVz0HXDrw2nPgx48p55&#10;ymeUXGzp0LM2zIV5FHO42mFr149ewuNFHJW1wTeuxpYOeurRXZx0s6WfPN1oeKhxqPHygz5V7smy&#10;y8d/Qxc/e9fYNWSfn7DEiWeMSrGnxxaPvhJm9GLeXj4TUIY5iJILQgnsbGeLT1dQ2aPkawuTTr4t&#10;Vjr6Sm1Y1TZFOPk8+xfAI4Z28vhLyeDDCi85WRWvNpouujGnFy+bMJPHX6xkaPi104/ffDl8SJI2&#10;o7aib0ySgWTkkOVA4RewEpvDCPsSEGwFduMJ/xI8ys5YG2MLkDzeYtZOzsfauK75Ng6+JUSJxiIu&#10;MdJT6aCSsgOSJ16ewPmFsHex/vTK7373u0vP0zjJWpL2zt7NwvxIYA5j5kIS48OcmRNJkJ2xmD++&#10;yPTpis98+gjITawbpXjZKw54Pt5yqJM43eQc5PxSmH+HPPPhmuE7xOrD9N0o+B9++OE1fnjmQfxs&#10;PVF85513ru8X8md8/Gj7uM2c4CniNtfmqj+G6wZrvhRxic/Y2o8lnSiZ2hwsX8zVrqG+oq+w7Zqj&#10;6UfTu5SPF7bmWwlnVU5f9VdHO350fWqHXZvNttmp9MxTfXrnXqGjsFdX9xI8vpAp5FvSN9/aT+kt&#10;Pvv6ixV/91v+XqWfz7Dqi0m7OWje8kNmPyjFb305IJkna8+eIVOsc3vMPrDPHI7sHb+ix/edVwc0&#10;+4NPhzB7sHUO156wr+0B6976dGihLxY6+PannCh/4CUTX3sYvmKO7EU2cpHYjLW4yeHnjz2/sHsy&#10;yIe8Qq/Cv7Hm25zAgo2vTdaaYqttzNp8NMfNvdj4Nbfs+aePj4o53fDEg6ey6SDZYRCPvT5/MMSe&#10;ffOAFiub/DRevE8qbO6VbPlX6qPx7tnhJUezS/e03376y2Onv3HSy0e49ekq6awdWfLsmrPWwuLQ&#10;PfvZheWaqIrr0TWqn71+MWlX6L+8AoEmRBmtk5zR5VA1iGxzqB9/eWGi4eYDbwv78PHpwd2CF378&#10;1cnm5GV3TcDETy9dVAwKuuMp9tXNf/HQ0Y7GzyZ9Fz+deEtXv7jZKPoSQ7HRtfElLwmtxCLZSko+&#10;IpUwzCs7uotVjPnfccNWV+dsNw78/0afHh+K5FfyFqs4JVkHFUkfD76kLek7LEl4bgI+EtZ38OoA&#10;2EedDnUOgeYAdVhyyJPc9flV+RAPPlw3FXOI7xDFtzGx0VY8iVRgsxWLj2fF7Bqg/Jeg2UmubnCe&#10;QOqj/DjkPbt9X9JB1vjc+NwQxeEHJa6XJ5nGKCErPpY2R344ouA7VLqmrjF88yUGN6Sun/Fqt3Yu&#10;49sLm/YcqtDRpn+uh/p00ut6smVT1TdHZyEXZ/jaCp+19bMNL0pWSQdli6aHKtvXTjfZpfT4AqP5&#10;yJ4oG/Ldv+nko/lhQ7daXGHpV7QXP6zkS/OXfX06tclqr206Yly59vJq4yeLhyo7R/zhp9PaoGd9&#10;+gi4fW3NW+P2jT0iX9n39oAn6P74+8PDw7W/fYfWwaxDGRu+2MCzB9nKE6q9ab7lFOtf1bd/teUB&#10;tvai/VB82vaKuPlAYfBhTytw+ObPOOUItHxrPjqERcnklebKuhGDOYHfnrT38eRmuK0v/a4lnrY4&#10;5SZxsXF9xGuMfOmz41MVt3jYNw5xk7Ej0+6+gAdDEZ846cOhpx8uzNaH2FQl+6tzvJBtTby8V7XT&#10;R/O5FH/t9e+V1WFvfAq+smOJh79t/Ur6+sWTLHrPFs/8bi2WeCdmOPTWL71s1yccNtUL9zQGtDwX&#10;mUEOAkYtFrICzC5eARdE2Onpw88HvfBhaKv8KBsHn0qYKLn6qrIY9GAXT3aw4anKSWEUd7Js85+f&#10;7dPJVzS7/OFX40WzLwmIUyKiLx6blgxfIpBQyGzuf/3rX9c7bUlUwqQjthKCPoz4ZFs3zuJDiw3V&#10;Lzb9Spj6+HDxVMmluUxeMpJk6LKRRCVlNwIJj41DkIPR1772tevQ5I9B8+8jVbaefHry4McjnqBp&#10;mxN/BBWGJKywsQ4kVU8I9dlL/P3a19yyFTM7Og5cDnqerOE1Jk/dPKHkT+x0VDZ+pWwM8NwE3fD4&#10;8MTWx2G+C/jee+9d1w++uPPtozI3UQdcHy3j+w4h/7DdDMjd2MyhOXOTcNPDp6+6QYjV3Oqj5tO1&#10;wNfGV8SvKvQq2tnRb+zR5Gy1w0X1lXCzX2xtY7pXsrfe8kMv/trEaxznmiUvjtr16VoXqljCgN8c&#10;7XjJ6dFX4OX/Yjy+4K1dbZjNxdqGAV9MSvLoI/THCP3FDmftP2Zw66TTWPXFFH9td/7J+TJ2+pXW&#10;lzcjjc8TP21Pxu0pe84atf/sAzj2hjX7wQcfXHvR1zPIrW0yBz0lnz3dtu7lRPuXjI04O7CRy41o&#10;sdIRnz3MTsyoQxgdtTehdPVhwzFPxsK2trng05jkGbrlOXuPHrlPIuiIhZ61o01Hmwx2+5WNyj85&#10;P/a8Kv5kYsczDnj4zX2x4SnkavHJsfBhKPQVYxBj88NeDF3f+ulmdxk/vuDFP6k5OQsev+rapheG&#10;/raTLx9WNSy4+Y13UuPKrjbcePnIf3j48CvJ9bd9yskaL1o7u+1vPOSuRzy09vrInp/qyygLLEEU&#10;UOCBoeQBWmD1TYL2lvrnBOFnl0599qu//GQrz188NMx42eGvLPny6Bq7MZ52p96lcHvBNxfNi37Y&#10;YeirZIuNt/Ocj72Q6UTpkKsKextYkRQc9vC0/ZpUopRAV784bGaJoE0Ngx+1UhvduFa+Mu3w6WQT&#10;jWce+DV3aH7wm0sy8Xlq5nAlWX3xi1+8vtvnsOQJoKQpYRqvgxY94/aLQ0/oHIj8ZxA3HonPIUki&#10;hwXXfJk/tvxq4/EtqUr04hM/mUOmQxyZJxe+5+SpnJucA6TvPHrCwZeEL4k+uz3t8+Syj4TNgTgU&#10;H3/94x//uHCNwwHXmF03N6F+hAKvg54bpRuk+PHNt9i6SWp3EDQmNzHjkcxL6PjGpWqTw0H1Ff3q&#10;6qdDpqw9XteSTLt++vj8pptv65auua7esw0zmh9Ugbu+XnA/es3fqVOf/BzjR9YvWnSNOxvcYq1N&#10;tjV+eiurnQ66hU066JbmIZpeOvGXkq1esuWffsIzbvqo6lqhCmpNWsvsXWdt82nPOvDZB96Y4lmz&#10;9LxR8kbOE3sHMW9+fAfW9wTtIfqwrHl7Xptf69xhTzz2tFxnb8kD4uiNmvxAh639oW1fdPARtzgV&#10;e5yOPS5etnKGeO1ttvyK255X2Nu3YRcfGVtj4Fts1jlbOPyXC+Dj67OHZ4xK+uaLL7G1r+mHZQza&#10;xs4PDLh4YdGHIx7F/NHhsyre2mEUA/9k+u1ZvOQX6CtexFI52/pwKvqrg0++9R5vMcKKhhmu2FUF&#10;b23Pdn20drjxTn64+T3l8dMTC565VZXWxtW5vdDBSxdfW1WK5ercXuLDVa7/HUwpxsV9fMkYZYgq&#10;LaBs0hNIJZ1s8WG0mNCCyQZtMNr5y3d++D1904+/vvHvlXTJwq2Nhq99lmyj/LlAaLw2RLbhLU0X&#10;zXZjYdtY0oFLJ775spFt3jawg4vk6iMRG1wilXTTcYCAJ0k0t3zZ4K5LJR/8VWoXL5wtZ5/ezg1d&#10;GPyWUIwBD5UItckkeTztMCR28b/++uvXn3j585//fD3llJAlQ0/Vis2fgPFRqicN/EngvjOn0Idr&#10;7vAlcj7MlTkjNz+SI9zmzA2lJwQ+yvL0zmHPTctHt25WbBU3IrY+8mXnmrg2Dm78eWJojM9vP2R5&#10;4403Lj0f93oa6KBo7OzMhwMgLOPnh2989vDx3YT4xBe3uTSGDoduFMYKV+36a7cftc2VEp9MW1Xg&#10;q62d+pfw9mINJA8LT+3a7DrBix9GND68Lfd8ki9uMaR7j7LBL776qNhbd/pbVj8+/Spesa9uMeCR&#10;V+rz5/CA5pvsLItJBreSj8YVP5oujHSLG+1aa+c7OYzTNx4b8cLTph82udJ482+90rUn7R99axyO&#10;r0M8u71houtNkD1mn8hpqj1t79Iv//Wk3tq3D8RpLsViL8h/2qjDmH1qbdvv9BwuHXhU+qpY4HSA&#10;ZIMHQ2HLV21ydva3/GLvwUNV/uxBe8845ALxk+EbD3/mxXzBNx5x4zW3qDja5+1tccDLT2PAU+Bs&#10;yY/xlfvEwjdbuHKM8YgNz7iKA9a295rz1bWOrm88Y1VWN517Nsn+G8p+K5vFzPdiGXfrNP2NLTy8&#10;5aebXP8efnKU/ZZTX/+s4S5OWBtTvPSf8nPZpGTgFlUTUL8g1ikbfRd/iz6+wp7tBka+NxTy9GvT&#10;x8tvfJja5JV0FyO/6awsHgprddefdiWdM6bVSXd5+Y3SqU3PXDff2ZGnw6+qb5x09Nmkg0peNq1E&#10;Y3Pi2bgSovmWJCRUH6t4J+spVQkSngITftcn/Et4e+H/nOtkUfY7jrVJBldN79SxNoyjsWur4jU2&#10;Bx3tN99883qi9/Of//xKzt6twyV/eHi4dDwdc1B0COTPR8cSNxwfzfIBW5utOZCYHSIlOzIHMImZ&#10;TBL11I9/tnTduMyvGxQMTxDdXBTJ0oEPBh2HNknfE0MJ1cfFdNnQ89GY/33sqaVr181LAnYAhO9m&#10;ybfr64bpO5704InHWCRz4+RfzJ6muNGw4Q9Oe7C11HVfagz69M0fqrpminZyvNp0xYh2fcnU+mwr&#10;9Lrp4GernV92+tnhq0r8aLrR9PIXDYO/xWWn4CvpaaenXTGX2ayv4ommf9ITU7/5slYr6RXPPZpu&#10;lE3zoL3Y8ekaq7XQXNCDj9eYskUrMMjxxJo9vjEoKL55Uump9oS1a6066HiDZP92QPLk3Hq2L+iR&#10;y1348pk+XdU651NxYHSYwVPJ+beP+Ld/7Rd+7RlvjsXSfNBXyj0wrE9vAu0pbeMNt/kRI3z7j7yc&#10;3BszOYW8WPreo3wA21yz4UMVWz7Ex097CIa2GI0DLn0+8OEkx9dmz65rxabYjRff3MBDi4fM3PAF&#10;Xw7RDi8M9s0hnsqvQhatfTFuL/Sy7Rqmqx9++tmjar6Sn9SY1XCyg128tdnSbd3jf1IpnvTCjJ/f&#10;5OjGkN7y46VnHl2v5nPHXIziVvJPJx7+2uhvuf5jSIHmfPsBNTFk9Cx6DtXVAU5HwGTpa7ew6Mcv&#10;0eWbDuwGzI6MvlpZ3srwwyqWtWsccE0sWgkTxVfFWrzp4ecnm8Whj28M+V4cPPITN/xs9FdP29xI&#10;Cmy1bchitUElO4eF3l1LJA4aMLXpmoMKTDJ4SkkaP+xix1Pz15jZV2GE1/j06bLFMy/mvvlvgZdc&#10;9LtObPUlILF9+ctfvj7a/dnPfnYlPnJJ1EHKgc+c0PUxsCdqkqAnZ97l+26gOLxbl9zdUNiqbByU&#10;zC1ZiVBS93SPjhuG/98rTnPpI2Y3MNTYxOzXyRK/m5SPh/mmC9u4XSOHRzcqMcH2B6sd0h0U96DH&#10;jxve89sTEHPg5uAw6zDvv4tI2Hy6vuISu/Hj89NcGIODJTzVHMBTtVUFNY7aXYP0zDW5caD6SpR9&#10;OuT8twYuxccXsiosRV9ZLNe7mNInT6c2WTh46S5ecSRDjQ9f5cc4lfDyHc944GeDhkEnWfrbh3UW&#10;fooXVcJMVz+cZGgl+8ZVzPhhOhSIUwkjOzy2UXrGiQdLNbetAe142aD2TD7Z0uv60de2DxRY1jIb&#10;+46+dd1B0Nol73u1Xdvisd79iRX7yIHOGzf7FZ79zt6atx/sOzL+YeLr2wfGaq/Yr/Zx8YivKl4y&#10;uuzgywXtaT6Mm0/25tpYUD75oc+OHmrMeHRUh9vG1vyIu73KdzHwYT5cR/i15RK5nx19uHypcPh2&#10;XekbG/vWUfNLR240J/zRV+mRFRs8Nq4bvlr89cnY6msr+dOv5jsf2dPPlm78MJLnVz9M7UoYq0cG&#10;Rw073PTih7PY2gpsJVk2YSe7lB714J/28eJnt/3lmTM2ihiKPf87ZrzWctcMj33x/69DYI4pqAWo&#10;zVmG6V2RPAZTmw2HBZsteXYnVv0GZyFvIVfx4amw7tW10w5Tu4nQrjQm/eJL1hjqo81JuvdovLXT&#10;LnZtOmrzFe7qGTO+auz6iraNWlKz4SQ5iVRytPk9BXKwkBwkiZ5ywZKI8CQSfbgSB1x9cZUAGkvz&#10;RK4US/wdTxiX4uNLerrkaglJYlHF0zVOTkey//73v3/9qOOXv/zllay+8Y1vvPx3cA5PPkKVlD1N&#10;831BibmPbh0SjVnhx/yQS5relcPnjz1/dMyHhIjn4yfJ3RjNqyd83UDMt2vhpuUG5bt8ivnDM//8&#10;WUvPbh9xeTJHJuH6G4JixBOHpx8ObG445D3Fcx21zaG4PFVEYbqh8Ct+cvGztzbef//9K2b+3bjo&#10;k3cD6ZrtNdZOD1468PHR1e+64pFV6aZ3Tcjji3Wjdp2TZY/CDDdKL518hL862vBR84ymD0NfbPbL&#10;2mdTfCh5OmwVfXinbPt86KNwjDXbKAyFzlnpiz3M4nftxJ5dsV6MeckO7l6HYsJX9JVi0Y6HslXz&#10;j5cumm4Y8fDXvvG37mC2B6xN+8efRbKvfMXC/rN+/QDKWqdrD6PWcd+7RZ/d9hS7/JHTY496Omhf&#10;0TFf3kQp5ZrynrkVh3WBB0fOsM/FKA8YH2p/2dfk9q+2+MTgoGZ+YeDTt5e1yeiT8UNPjPyaE1Qc&#10;xi83iYEOnjlsTbLFQ1tf8rnc0YGUvvi6fvwYS3js2RYDmXE5FGs3L3C6fuYtG3bG+1RJRq9yrx2P&#10;vvltDbEJY+m22WafPnm1secfTX9twzwxioV82+GfGPGj6zfe0pWfbXpK8a48DLzaGwu+66Tgd80u&#10;xu2FTXP9sbenJ0jOowByqJ2TeFGytUnPBbHwktOx0NiRqSWJdApewOl0MS6g28v6ipc9Cr++NnsF&#10;9sZ8MW8v6evni4/GUUz1s6MTPlo/PH1VqY22yWxSFS+cdFH+6JoziUWSa7OaV0lGUuiQI3F5SuUA&#10;gS+ZOiiVDOGpjZFv2ErxX53bS7rJXAuYaPZsqsbARn+LPhvxovqSnVi12Ul81kHxPDw8fOrHP/7x&#10;lcz9ApiOX812SDInPjbqAOa7gA6FEmrriw58NrDFJgaJ0zjMpeTMtzkVE30HLOMz3/j86vvoysfQ&#10;Dt2eKJJJnuKQhB3YPBWkKxF3A/Ol9/7gtIOlGx478bh+3SgkYzG7abie+p5EauN1ncyt7wT6+Nt1&#10;xTcm8Rof3cbIFm/nftea69E1MfYqH8axNRl9fCWsZPpk+uj6ZqefzWmvH462Es6L3kfy9PKVHC0+&#10;vsj5q5LvXOi7DuQK3LPAyE9+0ym+xSfTdy1h18ejny5Z8kvp0S6d4kofTZ/OlnTiFa8+3Sp+vHTI&#10;akfpnJj53PVCv/kOhx1+MvL16XBmzdv/5uivf/3rtbfsI3vSgc1HpvYUTHtJ29jtZbi+FmFt27P2&#10;svWuD89+sPeaK3vE3oBBLj77Ho9N4xSTNn2Yqnxkn+OJy75tTdufDpvswuFbfOKRD/igB8O+VOQi&#10;fJ8YiJGtAlfbmBoHuTkQV/NLR5tM7uKrN7T0zDd+erBU/K4FPTxxyXfmVe4UFz5sY9E2B/h4Ct9b&#10;413C2wvseyV+dHVOPLKTp/+qkj6d00cy16YSD8WvnxwN56Sro822Ek40/knX5p7slIeHbrz6ruuO&#10;Dd4Zc3au4zULGClSVvHUjJNfio8vAJKnn54FY+GciyX87OjFs8BUxSDwF/cS3F7wGmjyk9LFy4/2&#10;lrDjZb99bfGpjTU7+k30ic2OXrU5wK+c/sI/6WLzp5pXGzHKRqUrOTmciFnfwU8CkEglO08DPbki&#10;l4DNNz1JBw+muBubePU3aeBJXnDpJYOjNm40Hlr87FQ+JdcwjAEPNkyJ01O3b3/721xevxKkY+zG&#10;9e677174bgyS7/Pbx6YSHplkK6FJtnw4FIrHePHo5R+2pCfhwnaD4B+GRE+XD4dpNwA8OMVt3sxt&#10;cTiMitNTCodwv2rUN7eSvVj9XUMfX3vS4Tt/DoNwFElYLA6LYnXIZMefeRRrNyA3Hsnbx8EOmMZk&#10;nOKhby4cWI1HDIp2hU7jCL9rBid5+mhytEJXwcsmn/zmO/10FwtGutqLv3bp5ROtTa9+PNTcovlL&#10;b3GTRcmKIaz045866aHqzind+GgxhXH61c+ejpIOan6Tx6ezPvCVlce7BI8veF03VHmVHt/WWjbh&#10;65MV29La4ms92G/WsoOL/WMt+zUwvr1P1z6WL+jYF9rt1d5E2RPymT3maZgcp5hj+9jetR/tPTG2&#10;x+QGcXmDZU+Xl+Qg+55/+rDptUfFEk/cij1nP4pNm6245Ay2Pa2H0T7FFwO9cgh//JtTh2N944qP&#10;wiaH0xtouPD4F7s2O23jyk5OMf/6qqJPtzgcwOmZE5VMn9x86ovh/6e0RtbmHgbePf7avarNT+Up&#10;nGI55ff6eE/VcJbmGzW/xRN2dPXOdjbhkm/7Xn95q6tdHFG6jemjozDuY2F0FsYl6DYwXgNC4wee&#10;LMcWqcWD8mGRKulph0GWnYVuo1Qt6ORkqv62sz0nY/3dG+fq0w23gwmeGI1BrfCXz3j0qsaYv20n&#10;J1sMfXrkNiFf+qjN2KbsoCOBSJw26PPbYcgBggyO2Ok7IEpc/JQk1m++xJ9/PhXz0JzXJktO/7Th&#10;55Q3n1E2kphrJ0E3z+J1gPFUz9j6Q9duGK6/JMVGsvd3/zxVk/wc9krmsIxJEhaLeTN+Cbz55FOM&#10;nhaQK3w4dMHxpM/NyAFLccCG2691fadPER8csRmTj47F5HuBcMRg/fLvkOlw6HDnIzA6Dw8P1zVx&#10;ExSfp3vmgL5398ZhDPyyE6M5dDPrKYLrby7JxGJ+UB8zdxOAoYoRpVOfD5WNgs9HcjZV8jCi9BT2&#10;5te4FXIFPx/kKtn6WB1tNdva+uzU8KLZLN0xZQcDX4ytBbzGyn7tyNjGzx+qLF+fbuXExE8/vXSy&#10;QfOHku88pUcWxvLSZ3Pak6liyDaaDMWjs7W4ktPZuLZPNz/a5krfGi0uVM5ykCK3h3uybt3aG/ab&#10;v4dpr6Znv1rv1r81bN/AYuvNIx/2H1v72p5yre0pb4rKmx3aYHmjTA4LtV/ZhwFfSW5P0ROLccG0&#10;9/TFZFxw+ZXL6Mq7ivjgw4RvDTok0mm+myf5Aq89Y5604ZpvOKi+OGCaR1SfTDzFz9ackOEreHyj&#10;DnrGgeKp9I3FmMqT7O8VsVb4VqK1tx8PbezaSljRF9yPXuFsXRvtla1Pc6iuPP18oSs/281tPuln&#10;S9b85HflbJRkL3off83f6oWRH7J4WTc2/WIsnvxl4/p/9PdAbgYUAk8pWkCBcJAsGq/BF0CLj55F&#10;BiMdbTyyXZD63bjoGBgbWPS06eCjZ1z4SjEUW5T+2uDXj+IVb/obNx75FrFU8Vc/PXbFjtdFW7ti&#10;gB+GdpWuTW8+tB2K/EqVrmTkYCDxSRDmsYOPA5Wk42AhgVaKCX6+zTMfSvGSXQvnJpMUzpJefPrh&#10;4WWLti60JS22Eqx+f9xZAvKHrh30/A0+eiXSb33rWxe2RG7c/HjSyV4bPl02YvUkwPhgGpdkLcE2&#10;D54GmENJzg2kteXG0lqER86OD20/0sCXtBU8Y3EDY6fwCxvf0wvJ9O233/7Us9v3mdyU3Nz2aW03&#10;BNfKAfL57WAPQ6yuKXs+/XCEjmsuJsVacH3Ng/l0MHaY1BePeVG7Lku1W2+w9Kv4zTOesXTjWX4y&#10;8mxhbYlvTPRaC6vTHsajE62tn69L+PiCp0TFlk17LTuySjpri5dueOkVX/j6dNKDc/LI0g+H3rb1&#10;K9mf8vphpR/dOMIoLjba5r4CLzme68FOJctf+tH8wEyXLB/ZwcufNUhXH9969WbLmrXuYdqv3nh1&#10;EPSnkxzu7J3+tJL1bq/Bs/7LIdakao+Iw5NBfU8D5T/UfuiAY3859Ngr9ldvDMVor6H8KGK2j9ja&#10;f3z3Rk1fzKg3px1mxSEGY9UWN0y24oKtTyY+uQCPb3tbX3x881sM+Arb5ptNc+IQpw9TzLDoqnT4&#10;7qDpOunD0XZN2LsOrgd7fHPE3ljUe4V+151cf6l2crLq8rVfVdb+1MsfPr3ta8dDm7cTo/7axlta&#10;HMvTzo78KZ3T5rRbeRgnrn41/XyiZPXJw9HO7mM/DFmFDOM1WS58xsn0le2nk4xcexcPfTzYisVV&#10;wW/R4rHTV20eFK/FjVbj62vno7a+qmzMF2Neii/dRPhVstqoEm3O7tmnl079NqmNropZTQ9VjQ3l&#10;ix47m12VyDxJ8pQKtdGfPX552uYXjwTiYAiDLZzmJ9/NJ6qwW52L+fjCPpzla/Oh5KPrAsu1FAse&#10;v5LnD37wg0vfQey3v/3tdZiSqCV6193hzWHP9xv9gWV6MB4eHi4844UlqUqCEqh5MC8SsGQHh0zS&#10;NieSncOkAxMd9pIgXDJx0pXMJX1PBx3qyMwzO7owJUq/THYDc2MyfrGLB9+1+NOf/nTF4Obnxua6&#10;Obib454umhN+xEcubtdMghaHG4KxecogXnIyfN+pao+Yd7F1/bqGaEWM+l0buuyq9PC2kLFTk0VP&#10;PX36ymnTmiejA4NOJcz0iin/4m5M2W5M+Q0PfUpvsemt7bbJFLxd98WKX/uF5kcHI32ylYe9fLhn&#10;/55e+OkurnWhbJzN49ppd12icFoTrYvmOroY55yzZ2cdqvaQIib2eNr0rPHetDqE6dsvDnyK/wrU&#10;00BfpfCphsMWDPvdms+XvUYG1x62r4z/c5/73KUDWz5hY1+JWz4xL+ISp30Mz/6lJzZyOcQ+U+xz&#10;WGLgUx6SO8o1xlEM9iVMbzT50KaLOvw2BvtZPHT4ha02d/DEUQxdS/riZUtfX1tlizY/ZOZD7lJg&#10;KnjiUeHquz70jNN4tfFhZLd02xfoK17gKGj+2IeRnE78k5JtyXZ5i4MfhjlZ/fh0skHV5rl+dHW1&#10;X1XCX5/060dPDL7Su4fRdc4une3XjqZjXB/7Y9EN7HTKsItEFsBTNBw2ioVkQaMruwJ4XKQWagu5&#10;RZrc4m0B01MtVBuHbnX1bIT6YhBrF11b2bHox9eusDlLPPaVbceDh28cajrFAucej7xY0ll7NlW+&#10;6NCXGMyxzapKKJIWWwcniVGykpDMmQRnLmGxg2HOUH14zSH95h5eyYCtftdWPOy3Nl/FCgtPFVNy&#10;ONq//vWvr1/Y+u8ZEqWDE3zXVKL1Tt6hS+K2BqwFhxxj5FecsHonbB48RZBsGwNchzlz0WEYvsTt&#10;yVylsbmR8OFjdjcTTxXdpHw8LBa+yflpbj3VgEmGjzq0+i6jAyQ7vtzQyGGZT77MuwOgwx5dY5SI&#10;YXfoc0Mxf8Zp3HyJyZwYc3PjmpsrcvjN/V6P83qtDr2uM7qFXYUsefbk2quXPmqcp7xY1uc9bHOR&#10;Lqx8Ly/sU1Y8ru8p07fe5Kwt4ZLfq+T8VbZfmzzbeGilduvuXnyNiU1Yaw8jHPzmKV2Y9rZ+usnC&#10;WR/x0k1Wn61SX3ux61t/YuHfdbcX2Zhr+xCuNcuWzH7q4136Pg3429/+dh0I5S448pw3jtrWvn1t&#10;bNZ//uCHY0/xKYco9pU8YG/yKQ65rcqWDJ547EE5NVu++KXnQGk/Wzfa9qV8gqr2KtwOqQ6ieOVA&#10;44ZD13i0m1ux8aWYJ3yx0ImH0jFX5lmlZ06yQRUyuvzQUWGxNSf0up74qnHxuYWOEt12PNiVfC3d&#10;GNZ+7bL/b2mxG0djecq2WO7Jw4nSqY0+VYxJVZ7S5/dVGCf24tTOB93GkQwv/Hj109e/zc9HSYtA&#10;OS8KcIsggJxF2Wizo5d9ji028uyj8dA2LNnGZLHikeNbpKp+C9YGsXDp4kkki5cuezpRutrFXjx4&#10;Vb6LF03XmOunE2Wr0FUaQ/joztOldHtp3pLBa+OzKV7jpavwRQ+1QSVFm9XGl7SMHWUrkUlgqr6D&#10;gQOF+WKPB0u85jN/ZHTyC1+MqDiKRYxqcTXXF+P2oi8e2FX62fMtAfrzLg4+z28fgXoCIMmzlcA/&#10;//nPX38D0K9hOwCJRYzGKc4SlQSswOdX0uWDHjwJ2fi16YjJHBknmcOhZC5GY4XXvHpC4Smed/3i&#10;ao7MmYMbvptH2Pzyj+9wa+4daGE6BPqun2vXIU5cbnS+W+gwaYzNLxtxdsOiY9xiNnY+4dAzFgdW&#10;MYmtG454VHHXRhV+8OnD0kbJzVPrs3iibFeurSRHt+QPfrL8kOGrcPBdH9cxfrgw6VTtmfYNnnjz&#10;RTd/ZPnBr+CZt/xlS18556U5IuNLiYeqMIovPPFrN3ZxKfTw2CnJ6YaztuFdyreX+nTCXBleY4i/&#10;c8K/+Wss+aVLhl/FW3/F2rjJYaejTWadupatR3iwrXlrWTX/9L0p6ju4+vbQV7/61ZfzZH/Yl+xV&#10;mPZUccM2Xm+y7As6fHtSr20fqfarvn3Y3NlTdFVrQlzk4icTjwrfGzlF3pAvYLIxJvp49r047F9Y&#10;9mW+4NBRtdm6DmKCbz7gNC60tW5OjVMfX7wKHG0x4NPB04ZZDoHbtaNvPlF49FHj5afrIi6VXZXP&#10;cFB+lFMXvzjQ2pfy7SW79MgreCvnpzjoJCuO7JaSVdemdhgnXTmZuMxJ8eFVT/z451gXMxld9vph&#10;GyM+f8nR5labbn7pkSl4zVF65MpnCCuElYDQDax2dlF27Kv1Lbp0wl9MgcFUW7iojcB2cerjhdtA&#10;FxNWdg18J0McxZR/+uzwq/r80NfOjjxe7cvh48vywiLiK3/x4VTiRekaH9/FgkoONjA5Xbw2vwOT&#10;A4R3pDZydg4tkhc7m5m+jz9LOpKjtgLXuF0H/vnQ75oUX3FH+UqGGht/4Up6DmCSNJ7Eg1eMZN/8&#10;5jevv63nI1GHGH9IWdLh38HPR6fexTtQOTAqsMRKD6Urbv4lW++8PXVTSmR8ulG4EdAxH+F52mcO&#10;xQeLjJ4nBvy7CcH3HT4+jcE1cTPSl1j5wzd+euiz28fAf/nLX65598es6ZCpYjV+8bluJWc3FrEq&#10;rh95MvG5VmoyvJ4w8Enm2roeDq2eiBQX2a4/PvTjRdnSFUdy7eLKrn5rgO7ywqOvtEbCNNfx0K4j&#10;jPp0tZXwXJ/iw08fLzx87fobV7Lw6qePKvmOr98cWg9Kuviqa7C+iulSvr00ZnZkSvrFk1+yeHS1&#10;V5bv1dNWmhPt9PJJtrjJ2/tk+VscWPG108sej76quE6KOaFj7NaiNQ0HXxvPuren2tPeuNofDmr+&#10;9qbvA/uOsDdp9BwUFT7o2SP2Kxlf7Ut7nI4/Nm0/hG9f2ONyiXyALyZ98+CwZh/Jqw6kYpRr+MUT&#10;O118Ph0E5R1vwOQSucEehUsHlrGK1TzQVcQqvsYhBvkyHj97XdiYdxh0VX06dPH1YTgIihHPNUlX&#10;n67x0BM73a4jG7r69OCpFfyucbwoWTh4a1c/OVntZKiy/BecF6/4ajEtxsqyWZxs0ksnSr7l7JPl&#10;L9wo2c7J8rXZJdcOh10Fz7U5bbsW2XUds0MXj/y0oRPvY98JJFAACFA9A3ih8QJAmxyYUlBRMhVO&#10;PHr086FPx2Brt4CLAVWi5Ongw6qfDmpRt2n0s9Nmk+0ZW7HET1ec2vnoAuEr0dr6Wy+lx5fVPfXr&#10;R9NtjMalioOs5PPsdsjwFM3B6Utf+tL1J0j8CtWTKpubjYSldphw0HJwJO868mucJVB8Pkog5JVs&#10;dk7JmidzVNx8+UiWDJYiphLjm2++ef3JFAlTIha3hOnQRd/33MQKhw2eGPnu4FOsDnhuAqgY+O1j&#10;HGtC8naYhC85i8PB082H3PzA7x0xPTcQNwM3GEnZd5TMJR+ug5j5EoMDKxzYntT5MzGebvLrj1kb&#10;iwNb/xWBvWsAqzlla67cMFD+ydCeUMLoOtF3UzEfeOZIW+z8OnQapwIHZpWeqq/Ed+3ixxNrlayS&#10;vD6annbypfgK3u5PuPqKNhxzHl7zbBx4dNIjU/Dh4qN009ev0FPCro+3+myyQ/MZPv10kuEp8U+a&#10;L/xKOtnFTzd+8erXXp3s0hfTvfbqdQ2KBw072+JbneYgmgxe+jsnMLse1qq2tUtXX5uOvr1rb9iP&#10;9pRq77311luX3F5tr/FhjVvz9oaiTwduexquPMOHfUPXnmLnAETf/mFrv7G1/sgcknrjCL83auTW&#10;nvxAX+6A0x7lhz+Ychpc+5KcrsOieYCjipG+wgam8SnGC7v5bq6yaR7wxWQsYmenhMOPOdGXV40t&#10;TLrw0tHG65oWW1jkZ9m47snTD+ueTjK0Nju6+mj1Hh5ZY0ov3uqf2HQWP92l5GtHlo/0kqf7qpyy&#10;9uGI3ZzvGNqnix0ujG2nUzxoPJifaaCnAn5OGQBVLSiyFlOBstcWHP2cLE+74GArcMInx7fg6Vl8&#10;Nr9Nkn/6dCxc1eJW1l99PBulmPX5UNPR5kc5Y6ufTZR/WNXFOnmN83IwL2Glj25hVxVHG4+O8ZiT&#10;qIOJJ1T+7pxfpDqYwGfjAOFdLr4N7ntkEpiEZ55tfMlBIuPHnIpFMoTf3BQn//QU+OSoWPH51Ubr&#10;w5LkOgTyTSbRd1Dxf34d2iRFtuJwoOXXu2R6KgxYYjMe8xCOWPQd9mDAM37v+I2VnsKOH3w3AvF5&#10;GmcetOE4jLn5SNSSsx+FPDw8XPpsfKQj2Xsyoc1OYVPFd/BzPRxSf/WrX10fAeu7CfhVsY+Hesoh&#10;dh8RW7Pmx03DAVJcinlzkHM9jUth4zuTYvHUgR/zb46M2X5R2bruDp+eCpsffKV1FiVTFfOvTdYa&#10;TI6XHl0xb0kPhhJdHRitE23FtV3d/GeXT3ZsquT5TCe6eNps46UT/lI6p5y/5W07fbzq+lps7Wyj&#10;ePf04apkdLWVaL4u5sF/Smd16RRDWNnRS3a2XSuydLOlZ57wV2bN2V/J2Fur1nxvYqzT7gHyf3nK&#10;vpML2NP3Bteb3X//+9/XmuETn377GFb4PvmQ/+jYt/DI7B1x6NubDlv82MdiJxObPCsHsdG3B+US&#10;1P4KS8ww5Q3jlEu8ebVXYal05ABvdMUk3zWPfBojH+054xE3GUzVWoAlXpQMr4IfljmR/+DwpcAm&#10;V4xL7iDPBxu6sMXm2pXr2eBVtr28+PlJtjQZ3drJ9eOHtTJt/FNWP7yl2zaes2QbTV5/7WvTIU9H&#10;PxlaG79Cd69XfJTMNTb3ShiLQ2f79PKfLJww+FPxu/7XD0M4y4gCYHQDIFdbbGzoZbcBaFfOINmp&#10;SpjxBKXix2NvMdo0FujLwG8YFnULMyxy+ioeeTq1wyYvDjQ+quyExRNPc5D9pXy8FM/qxFvV5htu&#10;deVroy2OeMYjCfnCtCdNnjBJjH3XT6KT1FQJqaeC5lHCIpcYJTvz1TyZa3PLl/jyeY4dv3kW88ZX&#10;ny94kgxffOD56KUk5aMdMTqISUQSjydpPjJVXFOxSsLk8MQFU7KEQ0eVkPHFpU+XLT1+zZeDFWo8&#10;Eq0k7CDmsNUXxh022UjcfKr8S8Rs/JFnB2vFXDlYmV/JX+wOmQ6QxuLHIL7QDt9NS+nfYTmIulEZ&#10;g1JcbMUkZn4V86vw0bVxHfG7cfJh/Ko5MgdRB1L65iQsOFW6ew2171UxmLsKe3qt3zDI7RXzqIoj&#10;u3CzOSnbxQ0ze+uIPD38xunaJyPPbxjJ9CvhnnGRp7c4+PqV7Mxh+GFG0y3W7PXVMKLhsIuXbVj4&#10;9JIvPxlePvKTHppt2OK6Z5vuYuX7xNMv/rCirk/703W0Rqx/ewUtv7Z/HbDsA2sahr3hDZY/Ku3f&#10;LpbjyO0N+xO+ccArRnz9cgHf9o39pc3WG0e+7CO5RB4Qh7ZSHPTFBct+slf5o1fuhCX36Msj9Niw&#10;FZNxmEuYqnEr4lTI6YkFBl2FH3NFpo22d+nwhd8ctwf1y/Xk5hIvCsd4UHxxwEre2tZX6NXWLz7t&#10;SvJofPQeb+W14Z66+cKvpl8fbV7I6uM1lnDWtvYpiw9HOWnypc0RXe31/d9gsFHEUq3vGlbCp1/F&#10;awzaarbZwfiMl8ADqp+TE2idAKOHl136OaqPFkw8OjZFfNRCLBbYKp5SkohfLOufHnsTXvtqPPL5&#10;zj+abTrxYGij90oYyc5+/Cj5WfNx8tnEq90826CSguJw52/q+XMpz24fB0ta5lOSsIFVOBKkd7cS&#10;HZ/mUS35OKBJNpKUwk5iY6uYI0UMXS+y5qZYyfH4k/S6XvzoO0Q9PDxcT6R8pNN/zpA8PQVzzTzt&#10;cqDy1EoidTDCdxCzDvgwPnGYB/7MiZjhdFiT8Dq0kUmG9B36zJeDm0ORG4F36sbAXvLtEGjcbjhi&#10;5xuOQsevhL3LpyM2Y5b06YiHjoOiJwzPbz9ycVB3w/Kxs6cA/vex//ThmjgUs/PE0XjIYRgnTB8b&#10;49MRY+MVP3xPAbuWxigWhY34zBnbnnjCMF6ydKLx9OOhStc82WLwoaxue5Be5dTjT8FnyyYMvGzx&#10;8p+Oa8oev5sorPS0K+npL37ypezV/GhXikNfO6yl6aOrYzyNqXmmU4WZDTndeEvzFU8/Ozy2ijnB&#10;r2wszcf6Tu+TaDbwFmft8lVc9MynfYTia1v/Cp7auicrl9l/8pO9Sse4vJn74IMPrh+JWNfWtE80&#10;5DD62cKxH+xHe4MctV/g2UNqhx7x8IGWI2HYP/yyVe07WN44uk7yK79yllhR1XjYwdemay605Vi+&#10;zZU+HfPCL8pOgUtPvtn5FBM7+sbYemFj/OVf8WuLy7jESpdfevyYC3h0zaUih8Jle15ncVS2HQ+N&#10;H03Gb+Wp9qtsTtundI2xORF/JX2+aydD421syZPpn5jJTpotms909Kvk+NXlr632vRJm9sYej754&#10;YSpk1567/crqf1aJkOIlvG0EbYukasFpowsIWP8sJ69BCaB2Ol0si9CiRJMVF9/ixVdh4GmLWT95&#10;+Pq1kzfm+qgSP/x4YcQP7zI6XuiGEy66MYaz8xxmstXnwvx0qDE3koJDlIOGp0+SUZvVnDSHEotN&#10;7fAhWXpKJVlKCPT4hecg0yGGDv/wFFjNASoWPKXx4rHpwCd58I0H12FOEvvKV75yJRcHT0/7xCAx&#10;0Xeg9RHJZz/72UvHIUh8ki59WBKVuPDNX0lQEhMDG0lT0kc7MDrY9QMZY4dV0jUOcvaKmGD76NVc&#10;GSt9SduXyj1tVd2I8F977bVrHkr+5oQNHR9XwfKRt5uGvgOkOff/hR142fmj2MbiWknS5gw2WwdR&#10;1JjIrQPF4ZWug631YO69MTCXjQFV2JsLMn4U+OSqtjlFq/pnhdP+v0DuvLCpmAvlKfz4raNs9ZPF&#10;g3O2VyeM/KUvZqVYth0eqtKJB7uCVz/dZOGFn/1JrS81vfCeso8fZdd4N878kC0mXxtrevCW37rP&#10;vjjTOe3Wx8amXWEjxvIEvr41iDYPro19iG+fW9v2OB170nrHt5c7BMkX+t4s2UvWtDdK4rIfUPnG&#10;HmPPhypvwBYbTH6tZfbsyNg6/IiPjTduMMon4qIj37AXo/1Drs0n2/IdPwrfZIr9bgyw2Bq7/Kuv&#10;za+9LE6+2OaDvb55Tc5H+HzAaQ71w4Sh4KnsN1fIISosY4FrfsoXcBV2n1TophfN5uzHR8nU7D9J&#10;l83GlX68MM1jMlT/LMnjnzqLmc49HpyTr3/WxUg/HbL2YTQZGo9e/aXpJkfF1RjZWw+3MX40MZS2&#10;kKkUz0FZgEDi5xyvdpTuBmSBF0w3E/IWNRmf+dXfWNiTWag2inY8fYs6H/fGFxYdfpX1QV7s6UaL&#10;E80GDrl+Ncz0ln85vPOSTjSMaGMilwA9MZOgUDf+5GgLxOY3r5KVJOfdq8QpYTX3ki4dc9f4HEAc&#10;xlB6+JWSSj5QPNTcS6CwJCFVwhOnWOAp+v39PzoSKp6DnoOtp4L8Gquk1NNAtpInX+JuHegrHY6M&#10;B4+9mMyXvidm4oMhZr5RfsXMTpzmxzw6tPmuJZzmkI2DmwO18ajk5sjcwmFv/tgYW4ddh1B6blz+&#10;1ZzE78mlXzryJ9YOnW54bPHZwG3s+ubHNe0mp2+c9gV5CfyamMcX69QcGaOYYZ9rl221dU93q7k0&#10;b3iKfja1V792vh7DuXxvWzx06dWO0sPnx3VCybTV7IqZvljyvXbFmi6a3rbpNZ74a1sbVcJAFTYK&#10;DFVJR7txaJ8Y+uHUhlcNp7jyRXfnxBylk5/8FlNyto2Xbvsaj00yemcpHjQ8OvaotclWJVPDILdu&#10;2WnvuuXferYX7DNvqmA4oHhjJDe8884711N2e1KBbU/YK4rx84VvP/FlD8PVxitv8Wdv2FfyhDd9&#10;9ot9KraqGOUrRRyNT76wT/nngx17YxMHe37FwqciV6hykzEakzGKozmDxYb9XiNyMtdGIVsfjR0W&#10;PXGI3bjhkYtPFbs3k2KBYUwoG7iqNrtqfL7JqvrK9rUr7MSObqm/uCuvvbjpRulsWz/f8aPhROkq&#10;6b/ovXhlc5b2ET4b85Lt0trZ66vFEf8epde1at7jrT+2Z4zpoZXaqGvwaYugiplCBqiB4lsQnDK0&#10;WRqARQ1DwStQtL4FZdGjCjxtOrBaoPnZwbQQyfBtMou4hZ+/4su2RUw3X3yLH5bCpth3UZJXL8Xb&#10;S/Js46NiiI/WL5ZkdLWr+nDD1leyx2+haSsOVZJgBwjfK1P4gksPtbElQhvb98F81Kgt2UiqNn3Y&#10;nnj5nppDiuTnSZwnjOanMcCVTLavHUbXJb/02TvAiVXysQZcb/GzoyMJs5VUHYjoqNYEG4kRTmPr&#10;mnXYNFdK68j8SOKuOR+w2Rg3PG2J1gFNrOYPhgOc+ZLAK2JycBYXGR+evtEXO1/8+LMysPD5LJF7&#10;agiDDzeL57ePhf3gxRNAc2duxNSciMF6hCUO18lTWTHDNf+SND/a9OmKwTpX2TdHqEJfu35z37U0&#10;t3SqjR9fiS6fH3OgpsMen3420WzR1o32YiTDo6PWDge+8TaW/NHNL4pPR7sY0109dut3dfHpJq/P&#10;xjVbP8ZegVFtDPrFuPOUPGwUrz5dfuJdgtsL/vogV11blA25ONHGoR02vcXA18dX1gf7MJIlX5/p&#10;oeQKPO3W4Orb566L+4g9Zr9uDB3GrHt7Dy5d+UveYv/+++9/6nvf+97Lwxp8tX1hjxS73FLp0CUH&#10;2adw7Tv5g739ad/ufNqvsOQ0+00eEYdcUH4kNxbjaP7Fqc8XH/j80IVvPHhw+KYnbjLz1hjCMZ/8&#10;qfRhm8fm2tjlIZQPcdLTFrd5VmCzFS+drge9CjncLXh0qmR0Vlf/tAtD/OtDW/yVxnLiJQ83/9F8&#10;ohtjdqde/JPSywdZdlE8YxAn3pa1E8OOYXW1V84OD66SLv7WZGyVjSN7tEpnY0qH/fUnYlLIiX4F&#10;j4FisVmk8dK3sNTlNzAT1ICS61uYZNnBDw9NxwKtb4O2oMVkM9JrQNr0bXK6+gp5lVwl41+BvyVd&#10;dGXaWxtjNJm+NrpY93zgNYbsVw8vjJ1LiULS8s7YeGHQVegZoyKR+Mjyww8/vJKMvjlXUHMoUagO&#10;ipKDpCs5+j6Ld8ISw177xsef9SA+BV9yo1uiRT1lg0kuqfrYmj/f+UMlN8ndQatxwRWrscB33eEa&#10;Jxux48PEhyGJmhN9icwcwLQW6HnC1mFUvA5Y+rAdEOG50Ri7eTFueObEXIgdjvjzJc5uGG4W8Pj3&#10;ZNbH7xKrL6/7qErf00HXTB8Vp7HAh6NvXh3CzaX4xdk8mZOK+CRyMaDsxG3cxqyv6rffWkPGWt31&#10;h5c9mg5KL10xmIun5PiVbOOJKV4xwlp+tvjqvUJfyQ6mdjatczpk1cbR2somHHKFPZ6qbLv4zVGy&#10;eNGdv+aNLP3GtfjFToeuGNLTz/4Cub00lpOmt37xVi8fy8tH9htb7XzXZ28u1UoytHb+0PT5aQ7h&#10;0F08cuOnb3/Zi/Yhvv3jf2fbE56k0/PDK3sWhr75o6vaL3Dw7Y++rydH2UP2SAcwMcoXclf5xRtX&#10;+YGuKlZyNvYuHj8o/8alDV++sEf5Zydf8UdPHN2vOhTSU8Qqbvpw7O98kMNqnLDowGJvrvjQr5QX&#10;8TYeGHTZiBsWDFVbVejxqSpLa1+CJ166FqgSTT3saDr04q2feNkvzVe8dJcmi2YTXV/pRNOpf9L8&#10;pBdNT1+JamcTbb6zXUrf9ck+G5Sd0nWrTZes3HZd2wwvi+OFrA0aaA7QnDPbvrZC3iLC4zDZtulY&#10;gC0+duT4Kn6bJPsoGf18rU12aDU8FEa2V8CPMdcmX510xaa9pXjw0ove42Uf/mKuTNxkXbTG13w5&#10;HNB3fdBuGnDxJDAfW0poJUFzufMhPslKUpXoJFHfT3vvvfeuA4gEBIcOzMZa7PyqEowqNnHiSZJw&#10;+aPv6SIciZwf+h062ZXk8EtIcCQsceefLhyY+MZnnlRPzsyD0nw4UKlwHfi0Hx4ePnZIhN06gy/h&#10;S8qeBLoBKR1M+1Wvp6ti9gtttpKw6gkdO99/9PSVPxi+8+iGZcwd4vxymC83CnrGTYbnEOhHIw6T&#10;DoOuQ/MtXm1zIF5+jV+frNq1zu4ayO1FvznDY6ekF/bJw6+wX/3aycPcfrxwYLReyJI3vjDR4o0X&#10;brJoeMmjpx1f2cDOf/zsThpOa3Bjxmu/sku3uUo3X4udbHlhsC8fhBllx2frPvvk9cNC2ZBHz/j0&#10;t9KtaJNl23yvjuuXPP3s2RoLOzVd8dtHHVDIYKD2tT0hp5hjewiup3D6f/zjH6/v3dKlQ9Z1sDfY&#10;8kuXb3tZ3qDHH74DHWr/sfXGWE6UM+wxdmT2qD0JFx+u/QkHX8z2qnGlZ3/Dh8EnP2KFJ8eykW/Q&#10;cLXLBdrtc7HxqQ9LXiM3dyofUfmJrlj4oa9vDM0zHj1jTV9sVdcNvgpHZaOeZXm12VXibR/v5JM/&#10;xS+WcLONH7b4jTWsKP346Z407LU5dfTzmf69mO/x7mEtnvZpp58/8sawvOIg13atFLbKyslePgm8&#10;pPOSwbCuZkEwXjDBkMXXdgHqM8ZTFTIlPYtWhRNWlG4bjf7qkal4YYqLbTZhpouePLh4FRg7vuK+&#10;R/GWf7a3Hz4anx/tYoqPShTp6iczBnaN+VK6vcDAlyToSnSe5kmAsPAkGBudjuSBLyH0DttHmA6B&#10;kg+5a6jei4MvMrhiga3ii8V33zzxU/x4QkKUCCVwbcVBR19MriO/Cgxx44UvafEnrtaBMcLyNNEh&#10;SuVDwpN42UrixguzBC5JSrri1ubfXJG74cB0cJPc+ZDUHe589wgumb/PKHF6yue7mfyW1Ol5asjG&#10;fxkwv3yQs4FL343InIlXLA72e1AUo2tkPRuDWMVDt7nCEzcdfLV5uybz9mIeFHOg3Xq7mLcXPLKt&#10;yaJ0skW3PGWHryRfm7DEK56z5A//9Fc/fDrWxvbxlOUVB131k0oxrL/wUHHvXJ/zmr+lxYkHl03X&#10;rXkIWz+dYg3rjK1+85ktfjZL8ZXl1b8Ejy/pxaPf3NVG6RU/+dolQ2s3D40dhrVuPzQGPBWufelN&#10;kf1jrcsH9pF9QeZfMnqSb++WT8QMS7+Y6LO1j107e07e2E8B2MFmZ5/KIZ70lzfEoDhwwt/5YGeM&#10;4iYrx8pbMMgUFLY9rsgB9jYf+ObBuGHLP4pYm2M65gGuis/WmKJyq7Eq4oAjruaPrn4+6YbPhkyc&#10;xYyX/OTXT5dtpXYUv+ufztqHsbJti+HUIV987fpROuyesg+Dfvjh1KfzSSXdk4YVfQqHXTGG0Rpb&#10;G7zlp0une97qk6djDbzMuhtQCigQhVzbIgpEG1/BOzH0bQD1cna7aHgCDks7DBSOgVuYKDtFGw4+&#10;Sq++xduCzzYd/Ynw3voAAEAASURBVHTx9MNanfTobhFTFb/2TjyewvYpeXx6tVE2i7VysuKN7vjZ&#10;uwaVnUsbvYOSudnDVGOl46MIfYcVSc0733/+859XMkpv5wSvkrzxlFTMK55Djyd/nvg5EIlP0sKT&#10;cMUuwaoSjzjFJIGTGasEVoFpTGTWDz+o5C92fG1JEqYED0uC9TSuNUVPFR8ePUVMbGE6hPEnYaNi&#10;e377Pp/YPXmQqPs4V8IXVz7NAz03K08DHSwdEt94440rHmMsHr8UdhPh2w3A/IhZ30fKYoTXOLT5&#10;MpfGj7pRiI9MFW9r0fj0lXjabPda4unjV7Rbg6iq1EbDjn8p3F7wxZZucj5aN3hdC3POphj4Fns+&#10;6cILF00/nXjp6Z9l40lGn//iLb61Xzt8umrzaxwwlOIhvxdTvNWtvfNDL6xs8quvROmdtnSV5euf&#10;unjhaytslPC12RVP7ZXTqSSPLr94shVn1xu1P+QDc+pNjnllY53be/aJNzyKN5BymzdS9t+77777&#10;8lDYUz57iL4cYV/xx0Ypn2ycco7Y6IrH/pYH+KXfWhEPHPh8k9nr9jAfvXnjm60x4FfDMVZ+FDrs&#10;UPHGFw87+7ucoF3eZMsHTHGRKai+vKYNR8ywFDIY6WkbC745UZY2T127S+GJF7r01DDqZ1J/aTI0&#10;f9knq28cbKOnTbjJ6/8/yu5kV7ajaMOw5SvZlhEjgwx4YIRAohMMuFuY0QghGYOw6NsBki/lr2ed&#10;/R4+J2sf84eUFZnRfBGZa2VU1qrdnD7hrj4snDwq9sqyyd/4tDvtw1vbfFanv7718eaVff5xcv3G&#10;fHZ87S1GgZ79xgLdBXODBs5W382bHG7Fcf3p2Smg9ReHbnHWTr+WT2M+buY2Bj389OVVnuz1G9c3&#10;l5PetEZs6bNZvv3sFlvM5Nmml5/c07M1Jq8pOtaYjr91dmEVBMXUhvabtg4sFVR2ChYfBUshVajo&#10;fb3J15idOOVVDLLImiJc4XDwEc+h5Onp6Xo61t//4+c3gsWkl6vi5JBIJqZrJ29zMGYTvmsrByQW&#10;DHZ84HiDUED5KXTWykGqT9b8uxcUUmsn79YPhubJnYOZdRDDwdjP6HnSZ37wvClYU4c55GmntRZX&#10;k59YDpgOgH7jmY9fvPHmVE5dMzLr41DOr3nBMie5uGZsrEl5y928jPOzRmxwctQ1jLeOy2Ebs6kZ&#10;k6c77WFng6fPn/6ktZE77LXXN3/3Acpeny5en3772ePb55cszk+/+Rmv7Ar2/FKMZMb8ou6tYqbL&#10;D9eKXczss0ufHL7+6vmGX3ycjWtv/XCNbNva3/U3bph4MYtbTjhZY7GS6S8GeTrc/clGnsh+M7aH&#10;6e1tNvCbk0MZO/eHPcjGHrH/7V92fF2P6iM8zR7l577T4PQhkE5fbeDbU3Z7z4FQnSKjYyuGuiUu&#10;Lm8f1uxTY3tcXzyY6krXhC8sOrnLxV6GLX+61s6YrjplPdjDQK0PvXiRsXWDY434lKO4Gl86B19r&#10;1zqpX3SRWMVLBqt2yhrf8dNnbdLFz5jZfp4+u/zLv3H+8ez/v5z/ScnECj8Z282l/mLkR7b71zj7&#10;O1z6KH1jnIy/e6J7huz1/w7OoAQC2TFnDZG7YfEoPVkNDjIuhgTC16/xz2+x0ruJNRu3m5ouP5yO&#10;TT7hNcblrbErTpz94hkvhUeWXfpss2lMX395dukbyxG5AWxURYCsHJuD/BUtxYYNsvEVLIcHxMbB&#10;xd+o88lSQRNHkXLQcXjxFYg4nn6Fg7PrOomtX7G+wB8vxuysp8Oen4HzHzIcmt57770rtsMP8rcM&#10;/ZFmhYa9a+gJpENoc5O7XFxHJH9x2YvTvORvruJXcOUMj60iqmiL4WucbOFZBzoycRROnD9f6ykm&#10;DAdABVHO7Kw9u9Ze3t6IHBB7w7GebOHLl9xX4bAUfPj8fJ0sfz/cbs4w5etg+fT0dPnShyU2TGPN&#10;tZSb+XtTag7WiV/UvWNOqOuKR3t9u87muUQeRvJkpxy2uKc8P5xOntppt/7NhWxzhiHH9e0+CjPd&#10;cn0tG5j88FNevPzFJKt1bRZTTmGzj/LBy5MuuX44ye/i5suva7sYfNm0/icmW5S8MZk+36Xs0uPJ&#10;8s2vcdeMXZSP8c7BfW9s7yFr6r62T8n5paO3n9zv9iRSP9RBtYMfW/uo+9cHKwTHh0JyuOI6/PTk&#10;ndz+Cldf4yemufFxWLKPjR3u7F0xYakZ8GDQG7e3XQ8f9uRmz8qVDXtxWjPy6gZccxW39SsP61Rs&#10;enJ+5NnCFJdeXH0+1Vm2YpiTuYjNlswatW7lloxcvDsS+6SV8TMO03ixsl3ONnvYdFq+63/Gzkbu&#10;2mnbOL645bC6lZ3ydOWw8U5dNmEY69fS86sli5OvfeP0+Ll2ZHzk5n64rjJHFN++jVGQwIxRmyw/&#10;cv02Tn54F6Ab7AJ4vLBfO30UlyQbsfU1+OXlZs1WX8vfTS+eN8d82ZYvu9cL8XyDdNHKlw37bXLZ&#10;8fbZR+XVOA57qRzYb18c43BaAxsV2fDWooOFQ4Gi45BBZ40qcA4qfikBkTuwOaRZF4XAbxCzpbNe&#10;5djc2EXpGrfmfj6u/17iN2L9PKBCLkc/r+fAqVAqkOaguLlG4mmIbfeI2AoWjsxTXwFN3vVX6Pk6&#10;3IUNx5sDOZ/iNhdFz8EMpnn76taTUD7WWmFULD3F+/jjj6/Dsjcc6+xphCcAfttXDoq7HMRxuO7N&#10;wKd/68zezwU64Jl39yPfrpU5WVu5WCe+7MlhWis6+bLTerMxZzp45Obeuuk35+4xvPuKff18rgV/&#10;vBQvOV4/m2TWTDOG+aaYfIuZLc63mOmLkw95unx3PclQeS0vvzg7fTG15Mnoo+LCL259NnyQa6Bl&#10;/yZ+OTxesmmMk4W58vrmRZ/NYjRn+SXHy1s/f9w4Mkb4+u9cT30+xTLevLI/ZTDtfX7du2zIjfXt&#10;32T13feafWUf25P2Hxx7xf3gvtfsLzXRQQ7Zo/Dtq7Ux3v1kT/GDSadOlisMe9M9w8d+V3vUB7WA&#10;nA15ddmHYTj06rE9XnxyOVs38+aj3pk3OzWDnI0cYHfPyg8OgsPHmJ0+np8awl5e/Iur1qnVHTjZ&#10;WyP5dG3hb98YwdOi+skbr22ytbnry//MoTjlcuoX59Tlu5y9uS4tNnmY+unIoo2TLRncxi/Zn74w&#10;P8+HTX5446vzeCnWeQ3ZWtPWlf3rXwwJMCUQskAu4+eF6uZja1NmV+LdQPQl42bTEHmL08Ynh8Oe&#10;DrVB4K2Ofv1tQhvWzZ7dBfB4gZ8svDaTWPrlvfJyLw48OOSRfvOnsy6rZ9f86ZeSZ0/fvOGgbPTp&#10;wygnvpqDigLVp2EbvGIAw8Z3wFOkFB9PBv0LM8XFUytPyno6BbtYsOt37eQiP7jlK7bi5zdkFWTX&#10;weGoX5oQ18/IeVoGx3VoLjtXfXLX0jUvBi5/nJwdm94QugbNU15dS4XUwdQTAL/RSx7B8TQOJgyF&#10;0JuKNfGGIRdFUWxr+/T0dH21601F/OaqePIrT/NTpB3i2Jk7jOYO25rRuXbiWC8yeeAOp+LwkR9b&#10;fTHMobm79+VYoYfFHuFsyfIj09dQ68HGumnpG1+Gzy8rY7djGBpy71hf+u5TcjK5R3TFy7fcuv/Y&#10;hp1N/sbZ6cM3bu754uYatrE+WXPQbx3Xn95Y0w9jc6EjF7t8jNemPnm6009e7MIxRuwRufUzT5S8&#10;ftjlGSfXh80fbz7kKF35G2v0bNPjUfHw7OmsZeudDZya/Hfu9kwyNnK0H/nSuf/JNPvH3rCn2x/2&#10;AP8Obe0Lc4Fhn8HhKy945Pzt1XJvXdVG+SEHMqSWyA2WPY/sa/eMmmvfqgnqEGpfdhCUO52aozY4&#10;rGYjNznjrREMMZG85ChfenOARU6Gwy+WsfzN31qZD3u+5t19pG/NkPhs+HVtLsXzS2vJB7VmcXKt&#10;8bPbxdLlZyyGfBBsje9iGKP88Sjf1aUvh3R8yIoRBj259dL0yWDXssVPvHRsmw8bVA5n/1I+69Pl&#10;4xqWR7kU88xn5WGGYywfGO6VfM0f4WzpXx8CAwykCeyikZ0U0Mr57EQkUEFosfnZPJGES7Zc6Pja&#10;GFqkz1bTL9drQg/7/PFi46dezI1bPLbkCEa8vnExL+Xzy8atf2fHvHXNbvli8l/Kjr8bxgZXfBQq&#10;Y3LEj8zhzBopJg4q7zz+v3D/4sz6+1TagcO8YSzOXeyVuZ7Wyt/ncrhU1DQHvwqiYk7GTgyf2BUu&#10;+fGXv8JqLvI2B3rNWJ6Kk3lUKK0Df3hIIVeYYSiE5qC48YctTkVQ4XbveJJHJk7z9rTSn9SxbtbL&#10;p3cFW/7W0M/0iSF2vuzlrKjLQV88xd7B1xMDOcCTD0zr0z3Mp3saZnMzbziuj6/qrRtsseUsJ/Pu&#10;MMrPerBprbtfcLG3lSdOjrKHUx83DpMde34RG/pa/vThJDOOVnba0aXPHs+uvBufOTWnfNKvXD+5&#10;tW5OYeKI3D3CJjt+2RWjcbi4ObjWzSUbPLsryPMLeXO3nsYR+SlLFxbe2jQfNvXDzg8vp64fzi4d&#10;X+303Vj1s7VO4Z48bJyOb1xMNcH9Dau1s0fkZR86zKkFDnNs/BiIfU8HCy4/9vJoXvYOsofhs7Pn&#10;ItfYXm1vy6lDkpzUAjb66ho88e1DXGxx1ZhqBDkM3F7F/QiIvMpR7nyR2Pa+g5v5mSsfcdnY+/I2&#10;J3JNPnRk7LJlR65ZP3iw+cDBzVF8fbqwcUS/XD9MutrKssERXRQemZiry+YlftoWO05/tpewyMVH&#10;3R/6m1P9xWSDxEz+SvLfr+nxpc2X3Nh6a/oo32vwPN7akxzPNi7v5kYfZviN6V7/TCDwMwBDoDk0&#10;JosCFZC/m2+Ds13s/HC6/GGHj7sodLCM9culopCvsRs8PP29mY3Z5A8b4cXFo40nhrYER0PbzyZd&#10;4zjc1emHv3k0Lzz78iu31rsDjCJwrj2ZAwgMT7KMPQk0bwcPY1+BwnCNjFtvPq2T/pmHOZHJ0VrD&#10;lRt/MmtuDMNY8anPTyxjvqiDmjzYw2HHT2v+ZLAVLUWYHd+egloDYwcttrix+cJ1HzjgmTMMxVuB&#10;9oai2Cre3hzkwdbYL3Y44OKw+hMxYj89vfrZPV+vm9M7j0M2X18rK+Kw5C8veKiDrEOhNwpjb0re&#10;IMxJ3uZjzp52iMPfemlscW8W5mIOfKzlvqEV7wr6eIFXS7YcBrJOrXexzSk9To4vXrLs6MpZnx7p&#10;i1Ec40j/1GebTTw78zT39jl7JGe0cfTLKbuVlQvf3iQ372Lyyf8K8vxCFoZ1aC3qt0bMyXa8OPXD&#10;aoyTrbx+MdI3zrdxevJkOFqsc96N2a19PvjOnx3KL531d83wpa0Z9ia9OGxh20f2ir59SefwZ//a&#10;O/YBP3vKhyxj+4G/PSM+THHsY/udXo3Ixn5FfMVxX4kDkx8c+5qMTXOrFqkBsNizdQ9V49xT7H3T&#10;IM9PH39tQF9eyAHWvm8OarccxZIXXCQvubTXjdlosMTpvSBsOmsnT1jkcgmrMXxrZEz3v1B2YiDj&#10;ZPHPw8knLr4WNT/j7af/PH7msXH073K3PuWR/efF+f/q7/K6W/vil2v5xsVtXZJ1bxrn15oW43mO&#10;ry52RoQ1NxM5Sl8guvr0+m68lfFpI5Pru5G1cEuKfik9zt5GyhcOOV99G8INTk8Gi16j3yZGC0CP&#10;wkqO18LK7nKYl3yKl4pfLd0dzz7OZmnH4YnpGllvreJCxgbxU4AUFZ9eFRRjxc9asvVv4jwN408H&#10;y1qFQR6duSdnoyj6mT8FRm6uR3J9Mrjlra9Y0sFVzJqPPPRxecJhIyfF0RgOPWKrqJUznwq5+4Ec&#10;rziLLZ4noN4oistPUffm4mDFTiG3PsgTPfHF9WdozNmbRz8XSPfO4wBofeXo38gZi6+4e0PwJoY8&#10;0XMAlIcniw6QrpM8xYQPmz0beBo9HH06zVpErUGcrr41NO461DeGi7OJ6PNZOX1yPo2zEc+aavJM&#10;f3XmJXsiPuUZJ2fTuJgrk7exWK6LJiYfcvkZbz76YRY7fTq+sLt3jTVrokXh4Fr+4ZKxJ5dH65F/&#10;dvji6y9m9uSIDhknuwQjK9f06xM2nl18MeunE6N6kw6n3/H2Tx2Mja+/9q5Z9cmeuls714bOj7H4&#10;8GkMx560f+SI+lAF072hDsrHXrN31ARye76f7TVmz45NucpDE6saKgYb+SPxs3GtYcmlehi2OqP2&#10;yEMdUm/a52Lnww++Pa9+d3iDIz8+OOIn1/JkY35dL+vCxtpqsNnSk/chWd7GcJs7jrpO1+Dxsvps&#10;0mV7ytPj6Vq/+Clfn3DXln1t9dnkvzqyxvr5J8dRNotVfq8sXr2urD4f6/i/YGz8l3BPHNcvSmes&#10;H21fDON4NtcdRCHZLn6GJRbvBsOTudn00eLos3NTlWwyPlsQ+dPl343Nr426GNm5kfVh4d3c+ubS&#10;poFvbAM3T+NwsidLnk8LxQaVmz5Zc8e3T7+UfzLj/PONN1djNsVM35ra2AqEZk350WUnljVSaBxW&#10;HC4UHtx/qfj08UnUk0AHEhhLrSUsdOa/cocYay2WnMRQ6OSE5MW+3IzhK2JdE8WOvsIFT0y2iq6D&#10;lDFcfX7sxTAHRYyttVL8+dCxV+jMX35yk6N8KtreSIwVWrbeYOD4GtbaOAD280dw3SM+dPiUnr18&#10;w/D1MH85WXv5mVe5yQOur4T4iWc9cL+gI4a57sHT3DRvWK0bLibiz8eaWBsxxCM7G7nW/Y6ftnD5&#10;ZauPyMsFLz59eGtrfdihxeJ31y7DeYGVXTlSkxvDFsO8yYpdjuV059u8cetl3Yrn3umNkyy85lsO&#10;5UavLw/9qHzomj+dMV2yePZro58c30a3BBexac7lkx998bMnQ8bpwlj/7ee7nL7xK8TPvtKlx8WI&#10;wpa3+9l1dW0i9q4LO/vJHrIf7DN7175nUy1zLeh8oILTvQjfGBZbh0lY6oF93f3kQ637Qm1iq9H5&#10;EAfbGD5uzBYGbDGaX7VNjOKan/uNTA72urUIl696AJsPO3WEDNHzVz+aV+sEpzmUg3uZjI5ftcM6&#10;soEj9/IOi26vqfFJyfjCZ9+1TEeOjF+SFYd+MYoHo5bsf+HFLG6cb3mWe7HpyKxZa1lO8cVh/xLd&#10;5dx6vORDDr98irn26VdWrPjq7uzN8e3AM8BRixJI8sDTr58+fbpskyXH3YhasYqzPm5+m7INY5OR&#10;IRxOVGz+FfTVs98WVvHY0hvDyjcuDl08P2P2p3z1a3P24bPF659xLvDHC3mxyGxgTWHAFZAaO/Ox&#10;xj2hUzB9Gv7d7353/e9a1946iKso6PMTpxtff5u4jfXF8AsgCl0HNH14/RyM3GAraPDl2PWviLFh&#10;3zWCheTGDyadYsbXPSF/BVQhZgfDz+WRO+zxUzjZeFLp8OhTN86/r4HNxxM5/t4w5M7fm4PDn1+i&#10;MWZTsTQW09qy97WUgzX/jz766FoTh7l+/tFcXCfzt7Ziob7O4udNzKFRruYE1xNFfuLCM7euqzUx&#10;D5hdNzoyHFkrfbmaZ1QfHl/EZlu2d5xPvvlnBxuOuPo1+uLm0zjdjpMVy3hxja2BOfLbfIzF51tj&#10;j4x7s4WHjLvnW2P3bJiX0eMF7pkjPBS/Bs8vxW5d+SZbO33y4oVVrOTG5ZwNX/LaS/hh5deYPyIX&#10;x1oUb+XNAeebfXgXyDNO/XCyKUd618e1g9e9Eja56+Ea0JGTGSN7u32018n+tl98QOvg4x7xQRUO&#10;P/uDb3uH3H7mx8c+pOPHLq5vHppDGS52ePa0HL1n2bvkHfKM1d+e/PGtXpJbJ4cw/tVHefWBEKbc&#10;rIO6pYbB5AOLP+IDwzq3rmRs5EcuL770rSuuxtCJA48M8bmjvZarF6u28rv+Sxh3tsnWp368uMv5&#10;neNk8e5TOM2bT7jsIjJE/3lU3Ds7OC9h5LexVka+ecLPdmOFjxcvnu71KYqghYhnhNcveFwi6yuB&#10;7EsymZsbuUndmMW5hI+X/BqzgyEWW7y43ei4Term1YcRt+HFKcf68OuHFzZ/9vmsnh85OnMlC+Pk&#10;dIgPSq9fHnCTx4vFDpFHzVFhcsjRbF4bnYytAqUpan72RLHx7+A8FYNtfZBipMjIBS7f3gjoi3t3&#10;vRSTPm37RQjXAR4cBUpOxZGXPp14chOHzGFNfnwqRHJkIwZfvByspTnj/MlbQzk7fBW/Q7D58TEf&#10;9g51cidr3Xpi6GmeA6U3D3P49PHU1IHQn4uREyxfISny5vv3v//9iu/pnoOdnyH897//fc2pe1M+&#10;3gSMFXH3rXmbg6+HFHy59As2/OUjVrmbo8a3a9W6mjc71PUz13x2fS6j5xdrEXWtG+PJ5Kkvhth4&#10;mHRwtOyKC4PspM1Nv5ZdPtntmI05um5nPHERefmVs7zTs7F2cLJtTnRReYXF1jz5oVPfGN+1Zcs3&#10;aq3IaqdNtvHTbsdnfvmccj4Ib77ZyLl+Npfx88vq2EY75/pstWIkF7e5d12ygdc1qm6Q5dteCsOe&#10;sYfJHeQ81UeuK0xcaz+rhfaOvPi4f9i5lvY1PHvTgaif15MrH4fEMNnxURscPOUqpz7IsodHBk9f&#10;HVKX9NU/ObBT9zR1wzz5qAPWQX5qhLjGcjEfuWsw8daDP5vIGJU3XVj8yst89cn4nDVVrig8fFvx&#10;8Ww2D750KP01eH5ZrPp3ejI4tbW562+scFdmXrBcS/mWIywy+rOt/9nf8ZlPOS9nX2Ofbn1Xf8p3&#10;rM/2DoNsr2E2l7zJA2iybpLIwtTWUZ98g+afDqd382r6iJ0+f/GRsVail3Dk6eTWTZysuGLQkYsd&#10;FZvdzo2eba18i7G22eQTdnI8XX3jnc/aZiNm7QK4eWHbWodpw5qXgqBg1HpTZGdDe8LkgOHrBgcW&#10;hZKPmHJzsFKQWjt+CkDraIzOHI3lBFvx8oTRV5mKmoIijzZRYz4KKbnccE2RVEzlWh7lZ+4KpFwV&#10;Q3YKHxx5sjd3OoU5XHPy5sDPWrElk3M25k7ORvEWS67WRxx/Uoat/Oj82zfrJ6b/fNL6WQN/A9Aa&#10;+7dVH3zwwfWm42kEW80bCi6+w7K+NRIHtrFfJnGglK9rZWwd5OnrLnaoNW4erhX/vWZyQ/wRX/oa&#10;vUYeLjv2NeOITO6uV5h0+Z94YbDnl+3abfxwyiV/vJzpksPTR3Cau1jk2dIh8lr64tOf8cmi/OKn&#10;P5ywyj/f5Hz4o5UZFzuc5XTGXV/2sBA5zB2ThccmfxyVe/k0p8XJNnt8ZdmKVey1WVv9clqb+vQa&#10;nOqB+zoZ7tqSRWTWA7dv6exBBEN9QNUKH77sfR/A1BIfstQGMWHj8MxLrva7H5mB5VsONYG/OGxx&#10;duoNH2P+dOT2rjF/Onbi2rdqC+y+sWCPHA7p/HUCtmoabHHJYah58XJVK+DCEY+tmkavT26d2OC1&#10;1pSd+mLN6ORtrDbBIQtDH8X1zTkOqzU4bbIjr5Ftg5PuAn0e11/bl/r533E4Kw83GUxz2Hk0TrY+&#10;9U8O7yTY6My72KvTT75xycoxnI2VD3+UfTZ7HcuH7O1u3kDdSBv4FdxnX7NxIyFBgCE4xnTJ4Lkh&#10;04fPRtuEwpJXGHDqNyE5kIUJg2z9bUCxOhjJwZhfHDafcOm0u5yyEVOfjabfnMoh/2zyYbst/9Y0&#10;e3nV2OvT4c27uDarw4l5VgRwxcvh4+np6a13Hr+koPAhxREWHGukGZvD5q9PjsoBJ+fL/sMPP7yK&#10;hSIGt4KpOLFFcuajuOGIDoax4gaLrILGpkMaP3pzqkDVF5MPDDoYnvAp/Naj4m0dFHd5iumAphDL&#10;06EMhnVw8HPgUsifHusmDjx/a5AdHGvC/m9/+9tl42cH+fkzLg6y5qVYW295y625uk4KvLF18ebF&#10;1yGyObie8jRv8+m6Ftcaiy93GGzsl+6N3TviaHzNBRnzIeOjReTh4OEWg6/147tkbK5oMdlHbLZl&#10;f2KVQzmKpyHYycPt3jBOFwZsfQ1G/ulxOZIj9tnow842fTxdY3Z8wqDPpnUME1/cMMgRncafbNfg&#10;Mni2gatlS9d8+K0vLBT2NXi8NN/yLYfl+vnhkf6uXXK8a6bPRl4nBlyN3jzYeFpnD7Rm7vPmBFOf&#10;zv3cQcVT+j4cisFODWAHnx63r3wb4vAIV1ML1A77z97C2bKBQ+bDGRkSl8xet8fl0xNI9aYP5HzY&#10;IbUHrtzUE3u7emUOMHrqryaoa3DENAeNHRzXSb+1EKdrKzcxjPXLH476Rmed1A+UHxkc14GOHX96&#10;GNmRsykGndb1hSlWNuzWhw6Wlg6P6LVo4yaLr18y9ouxMeqzzaZYdK6BFi5dPsn4bt8YNV99fpt3&#10;segWj88ZI/3atrbFzYavtQ9D7qh4OMpGTsW8FI8XPm8HSJjTguyiAjPOh12Jkd+1K8jzTZNtsYpj&#10;/L8SjBYFtk0cbnxzZGsD0bHPpsXA0c6lvLKNZ3c5HC9sYIWXLXn+4eIoeb4rY2MeKPtr8Hhhb042&#10;tXgOCQ4XPmEqEgqEdaF3zWxu/8bt61//+lV4yJD1UIjgszdOTgabrUZfUWCjSPVv4BQ3tgqiIghT&#10;8YORj7kUh17+ig19BTJcdhVIfmwURF+7yCMsOSimdJ5Gig9Lg0+HzB+Gg5k1Ye9rXnpfEyFFXCE0&#10;19/85jfXz+XBcCCEh/74xz9e8X0N/M9//vNaZ4dCTyHFt/7+ZZ5DoTzlh+CK6c3GmxCd62We3kjo&#10;fI1sXmwdQGG6jtbV+sqr62Vtt4gbe5Mjg43w7hMY3WtwrAWC11oaywdlq0+mJcP5LWY+ZFq0vvkX&#10;L5xsltNtE08jyy7/tSsPPLszlzt5OeVnjcga84nWX+ylcHAYbPV3zP7MmV3XxbXRL4e11W+Nd/2L&#10;W7z110f56ZOxhbe+dIuhry3xidLjm2f3ABldaxDnn709ptGZu/3EX39xyz9sOuQ+tz/c+2oPHLz7&#10;RRx9c7ZH+NuXxnTtF7WBjH/1og9f9iN9Bz12xg5t9rP4PlDC5utnenFz0fiZo/rlGwRP+9QUtUg8&#10;ecBQ89QbcgdYh1DroA7IBT4c9sY7h+ZCz868+KotOExrRMfPmoiXjJ+Yagkserl1DfhF5Boi1/jU&#10;sjNGy7NJRt+1xLeJETY7lG04jV9p/3MYK69yXZ5POWxMOGHDSBc+nr/+YhhHycNazibcM0Z+G6Pc&#10;yeibWzw8dqffac82Ge7euH4xJEfCGtlLjQ1yM+VbQnRuIDehG4xeclH27Oqnu+PlE/5ycYwRLDey&#10;Rq7xTaafrXzIy6FFhrPxwidb3V0/bDq5NLfi0i8OfbH0WyOycodFHl554uxsbPNwHRQRBclBw+Em&#10;H3aKngLk/wc/PT1d61DR48dGUdEvj52PPgxFo3nA+8Y3vnHJfQ3qMIMreps/zHDlhNIbK7BuRMVH&#10;8TaXbMjlKa55IvnJgS89uSLp6QF/hzpP1vxSB1/cvdjaWR/FWxG2XnwU8NbDL2LQOzTjcn///fcv&#10;vcIuFiwHPnL5++TuUAinnyGUq4OeNwCF2Fe7sF0bOVgvuZtDBz7rApvMG4A+mZiuEXtzaW/R2WPk&#10;bN0P1oa+60+uny1unByPxIjYILxr3jgehjHKLpw4uYbCpUuW3WXw/EKW/K6/mOmXh5VdnFzeteyW&#10;7/os5vbDa/3yCceYPdKvGS9OfXiuTc04fz6oMQ7PXsmfvpzWjrzYeKQv97XNf+2yOe3C5YPk4r7d&#10;dW0OfIsXdnj5mLf710HNXqTn794ur+71xaXvQ5+axA8WYm/POtzYx7g6oc+uQ57aYx/Dlf9eAzb2&#10;arVE/j6oyZWt2Gpjhzf7G371RRz1y55kBwepH/rqjyYOvfXA5UqO+NObq/jWWk3QjM3RXOWk0bdG&#10;8DS+Gn1rbd7mwp8MhobkbX7i4uLg4emj4rDX7ohv/vXX7s6PHYpnn+3Ge8mG3LzkWJ6Lk+xOn10c&#10;Vi0ZXux08WxaO+NyjmezPnR348XJjy1iT++665M3N/rs2NzhvD7eB8TpJDoELEDjDVxQttnn40K4&#10;AXG0NuHFL4PHS+MuUPjktWzhnvbFYrP22bUYxmGz3dyax+lvTJcvP5Tv+pFn11yMI325KhL0rSm+&#10;duHA3tytq7Hi42de+rmXNj6MCoYC6//52vRwKtzi62uo/MtBXmwUBDqY3/72t6/DDUw/Y6OY+ASs&#10;cHkih9jpm5s8UQea8OgUHmMFSvGrkDk8iakphGzMywHJfBVRffNBii9yuFOE5QRP7OI0RwcxMnM0&#10;P7Hk6rDmUAeTDX92CnNf3TpYmus7j6/Y5WZO8vAGIy/2ngayka8/Mq3gys/6ZOeQKM4//vGPS66v&#10;eYNg2+FXjl0LehjmZH3l3nXc+0dc68UG0bl2XVvjs7FjH26+yfFoseovZxeOOPrF1m+Mr23jtb0M&#10;nl/o4SFrgrKNh8GODXl+zfkcX0CPF/L8+VnD8meTPh72qTMuVv75ZItvzvR3tuyS58NPc+2bY5wN&#10;2tyyJy+P8st2dWtPHuXbuJinnD/dEhnKFkfFstfc9/aSGqCxca93Heyt1oIfvb1rf6ojYuqT2Yv2&#10;C3t7scOVsTj2rX1ib6LWUrz2D5nY4fCzP2HYh3RsyeWvHpST+NUwtj7seeLfhz4HT/7ykLd6g8xD&#10;bauOWgfxYLGXHxk/rbVqfWHJyVrJPzv96gYcccxdPVJr5B2+eBqsro/c2KSDhdIX/xI+v7BHdzbp&#10;6M++sZafvrjJwzSuH8+n3FdOlnzzDXfx2J2U/pRvjPrLz74x2lzKm7w4rXXj8o+Tp8u/MRzUPPNp&#10;TOd6P2J89lP6aQiQE/lJJdDFKYluPJuOTTfWc8ALhpwf0l86x+nu5GRwUTmS1ZKVI1vNJmkxWoPy&#10;z9dYHyW7Bs8v+advLOb65XPikZOxz5ffuU7Jyr1cksPpQKRAOQQ5DCqmfNg5FLkuvorwyZZcTLK+&#10;mux60KHWpfmQs//Rj350HZbgLpZCSaYowa644e4FBRJW1yK9IqTxRYqXWPTiKVYKDky+Cm6HLfNS&#10;wBQzPvoOaw67/H1Ny9f1FtvBUCw4DrCw+dFbN08Sfd0rriamvPgq8taK/L333rvWGI5czM1a8Fes&#10;PZVQxP/6179ea85fHvKE6fqIo++aNW9z77rRmSvOX67yN0c5w2stjYsByxilpzNHuSN6Orx+tuZb&#10;Y8sXdX2uweNF/JeIbXjlzza5Plw6lG2cjK7cih2WeZQX2yW229Kt7K5fLsVsXEz8lN3hiJfP6pPH&#10;V5d989o47LPVR9ZJY0enH6UzNhfXqcaWT35srGPXIh352hij7F6NPvt65miM4KD0L3F7wxO16C4W&#10;LPMzL2S9NAcruDCM7SO/rGZf2kMOYcje9I0Fmf1g7/JTs9RQvDF9hzj7rvsCprojpr3YhzJyYwSj&#10;+mVcnZFXeaqJbJqPXOTQ9YOnRsmVv3nxsS7qi3zkBw8uLKRvnVxzNuaxa0lmnuzkqw+fvdjkbDQ5&#10;aLBhRGJ2XfH66ZezvWtrc/ZP+1NfzOzoky2X85k3n2htk9F3DcLfcX38jvKhY7Pjjacvt+LhZNE5&#10;Js8nnLDjbJrz2pBns9w99baXMzCjpfSB4mzcJNm20GTdTNnD2n7Y+Ta+s1s//SX+yc4L0rzk04Vo&#10;wflp5Pkvbv3ws8kvPU6npYtnk2925NmIvy05G/nbvHfUfOistU2LFBBPqTzN0vra0yb2qVOzmW16&#10;BJ9uY8lBrtaKHBeDjO9Xv/rVi3/6+JMpPelyeMoOlwfb1tc12IITVrnQ82v+cTnCUGS7noqvvBUv&#10;/nwdtsjk6QDIv8KZjRx7GkDWGw7uE7g18QPbuN8I9Esgvto1hi9nbwRwvInoWzuFm+277757FVJY&#10;DnhikcurfzMnV/GsjyLuz834ZRJkPho8c0XmbtzaKtTWsfWRW2NzyodcLMQXyR/B1MjFYRde/DJ8&#10;fjn1q2OPTr/kdOKKhZdD8lO2fotZHw9PvzqTHi7KDpe/+SJ5nK0cypFdeHGyiCzKF186/dLf2YeX&#10;T2N42ZfzyujyMb/6eNdY332huQ/50Fm3XZdyL17jME+5MZIXG5RNOnH23mGztq139vaY/aTJD9E1&#10;l8Z42OzgGNt34vWVsA+k9hl5B0A6MvuDnr9DlcbGgco6yYENYgMDt+eRvKyp/QPPYRCeD5d9c2Cu&#10;9LBh6tu/WnPE7e9ygau++aDZYdYHRH0Ex1zNmR8SR64+gLYe5F1z9UFs2K0/e7VGLnJmw3f9xOAn&#10;Hl9kfTW2+EskTo1v/mTwcLLugZdwyLPXD2vxyIsVJ0P5vsRfWf3ndfNZLP1o+2TZJT/H2cRXX19+&#10;Gmpu9Ten1eW7+gvgBoNf9vHwjd92YwG6Bs/J6HMsQI44ylY/G/3IhNwomr4bBp6bCvHXb0xGX9ux&#10;/h2VE50cujnFowuLnKw55tebZ9jJjfPFV17/judzpyNDdzprQC4fucqTTM42abjk2pmTNWan+Chk&#10;Nr+/L/frX//6rV/+8pfXkyifiBWqf/3rX9ehQ2Hq2sDU71rIAa3emN6h6Etf+tJbP/3pT6+Djb4D&#10;kYIkfyR+OZMpOOZHBlNf8XPfVdS6ZsZ0SB7G5qa1dmzFKOfiK9QKskOweVoLY3EdiPnBdtBTdBuX&#10;jxjm4ZO3n+1THD2Rs1YKs5/t82/2FE/zgg3D177ePBwCP30cjNk79NH7kzmevPoj0jDE6jrCV7jl&#10;6ucoxTUvbwDyZGvNW0vr4c3AvLXWm5086HuzMxaHjT6Cg4z5aF3rS/F4Sd44zkcrF3bIOB88fbEa&#10;s6UvdvpwFy9dPsatGRkqpvzrh31i8bWO+GKzb/7k6fIPd+XJlssn/2zJykcfbfzsy60xu7CTGWcX&#10;RrrGeH26+vDsP7kgOni4NXGvIrLyrW+cjH0UvhjnuvLVUHZhrC6sYsnRvWq/ZefadJ/jcJJtn0yz&#10;d+y59oDcyH3wdcCkg23f+XDWfrPvO3TRO3SpO2oB//ZZNQe+uWnsq6XqQDj2tRqD2LCF1SGSTGPj&#10;QyVsY/u7g6i1MC4PawSDHrf+1gEnU5fg01Ujtr8582MjfrhdS3mYs3lWb/imF09bPD7R9pOxXdrx&#10;2Q+X/fbXX1+cYuHmlCyeTzjl3Rzwl2zzCSNO/hK9CWt9XrJjQ7cx6ueDN9dybD7FWNvwmjsbfvng&#10;D7z/nEIz2MD6bNxQ2eIIQDeaG0cf8RHcjVZCZGGFwz55fuc42wt4XsINw7i86qfLrWJCT9fCxPPD&#10;s6n/Jg6ffkkuyfJtLunIFSFjOWhkrZu1CEO/PM944cCyqX2l4o8Xf/zxx2/9+Mc/fusnP/nJ9ffr&#10;/NarX05QuGxyxUrhsMHFtCYKoDhkiNyhxPX9/ve/fx0A6f3iBH+5K6xiy1FBy9fTOLnhGj3C2cgj&#10;GRwYcqCDI674fJHcagoY7AqrIu8g6JD39PR05ctGDHgOcQ6IfmmED3xzUvTZmZNi6imguHKxjtbJ&#10;ARuOJ3w9rZOvJjeH45660ovlT75YH5jwmnOHVTZyVuwdAuUDy1gu4ZuvecK1zt0bcmeDrJk5kMk7&#10;mXnz1RB7to315VVjky6ZXJKT1S82ng9bMfO5jB8vbNYunOQ4Kmb6xU22OOIkvwAeL/k0Xn7q+K5M&#10;XyPXxAo/3eKVfxj5rk26MOlWVv/0cW3ak2tTH57579otNjv+yYy1nQ89jHR4tLL1SR+H0TU552gO&#10;aP2zxbsX3bft8ebdPVQe7M/1oCPrINMTO4cX9yHuYGYPOvTBYGtP22d+VMTY/rT/7CFyxKf5iOMw&#10;Jie+1S1jfvYoWwdO9cShU02onrFhK5Yc7GUY8oMtPnlzrGbQqSFqWutiXnKRp5h8NjdryU+rdqh3&#10;cilGcdQduYohJ2vJv+tmHcpZH5lH1/OV5P41m2JmRV5+dPp3lH/xGud753OHtTL98omfuOGTp7uL&#10;lWztXuqHuT7m5VoiXNt49ctz50GGYOiv7ozVHmNffmHn9zajgAgzrB8oOTv2XRg6YzoytHiNC0oX&#10;Ll3Y+myMd4LGFidsYxQnb/FwNz0Oww2thbt582PbfJpDeeL1y4nt9jdPOcHMRly2YZCT7drQb9wK&#10;CVt++M7bON3OE47CpKD0VYiio8j4xOtn0jwV/PnPf/7Wn//85+uw4itTT6gUQQecCoC4rZk5GVtP&#10;ReqHP/zh9RuwCpInZQ6BCgRShBRQ9q2DXFsD+dRno0+mMCn+ip4cEEzrQsZGPuaHs/VEja0DmUOU&#10;vsMdW2vA11excjY38RQ2bxD8zV0MhZHOm4R8/Cyf5hAIS99BDYY8/XIHbDIF2DXg60mktfTUD7bi&#10;74e/5Sk/NnLhKz6ZtRLDv5eTM3xPal0zeVpD87UG/OTnAGgeFXl6a4xao/R8yHCN3DrpIxxm18o6&#10;1LrnjLvfyNpXyS6gxws7eg1mMdijctSn18jwqJjG+jDpFyMcOmRcLLblkD+b9TcOl6++tvZsjFE2&#10;12Be8iOCv/OgQ/HV6dcuo+cXcZpL85EDbE2fX7lyYx8WeX222ZPpu8+yKS8Y+poY6cPZnOi6X/LJ&#10;vv3Pb+kcZ59/emP3pj1WnmLJqZhwzSNf9uoBvTwRHZn9ZV/aK3T2lT3Vz+7Zd8YOPfYZDLa4/UoO&#10;S9/cxLJf4chPk7u9Vb0WX77GdJqDoPj92Ei2YrMNx/5Whxwe25/iqi/iwjB3+al37Wl+5qpGybec&#10;YMBGbBFfGF0rMjbyYL81svWk42+swT/nCIdc/Oz0y4deP17fuOupH0Z+xtH6kKcjTwcrvPpxNvJu&#10;jBtrdMUmDy+ZcTblg2eH84tWXr988ytOvGtDz3btw813Mflr1p08X/2wyehR+q5TcXA5vM2xADlc&#10;nvNCz9iNoc+5mySzxSCTjMV2w3XTlSBbzVgrKZuFj3EThJV9F5APkhNiH56xPlt2LQTbcG3u7PTZ&#10;0GfDH5Hz0dDJycLXL884Wf5hZSe3nSu9lm85sEfJ4a2tvmuhZUfGTgzFRAFR2PrE6NOfg5yip4/4&#10;Wws5oeZq/OUvf/kqhL7WJFfcFA/FytMy100RlqNiU67i08ElU3QcehRjdppiVq4Vy/JWfOHSK6A+&#10;zctTTr5GUcArmA605uggZs7uOX6+pjF2UOzNw9e6/BVfMdj9/ve/f/0UUB5wyRVpBzwHuXcevw1s&#10;Hqj5yAeWr9ytiTV2UDY3B0J+8sLFwuUoP3b65HKUn3m6D11DtuZq/ehwOusoN82YDT25tZNbOrx8&#10;ybex5YvCuwbP4+TJGodp3L24/tvPVyyNbu/P5Ljc0OLnn66xvK0Vvyg/3Lq4Niurz74+Xv9cG+PV&#10;6cMld480j2zKAw9Lnz6blcNKj9NFYbe+jcNZ+zCLE06+5MnidOLj+eOLYW3DwDd2eeZrTJ99tvRk&#10;qPm6dmTwO5BZT/rucTrjxeQDL6yuL58+hKon9oI9ZT8gh6bikdvbfO1ZddATMTLYPkhXJ41hywW3&#10;H2HLuXvPPicPn6+9LQ97mhw+f3PR6HpP7D6CB0t+7Um1Nbk5yKdrgsNRW8jhqq0d6sSNrKNmzvzE&#10;ZN98zSkbPnzZFCtbeWnkiFxD5WBMb5z86hwv6YnDueNyKQZbfvniqzv9X8ImR+HUX+ywkp22fDa2&#10;cbS2ZGGkXz99emu260rWeq8+u3hYbJbyoc9m9fps6P5zpxwWgQYgob0x1rxAcb7dLMnCya8kjdOR&#10;nXF3YcLKLk5+9vmRhd3NFJ649GsXDl2baG3YZl+8cMstXLzY2SbLFj8x1z/7cmgcbtwGVkA0hc/B&#10;RUFQeMjwfNmKSc+frk/DdIpQhYgdvV8G+dnPfnatiWLrcKOguB8cZBQ0cclaD1jGzVHBQtnAZUue&#10;Tlxzhaf40cuhguupGj/Yip0DrMOdQ6n7jZ+Cqy+uJwByNFc+ip1iCsfBTV9B99WtJwNf+cpXLplC&#10;/s7jwOcNQjxf9Xq62C94kMH1s5feAPiKYd3Ftj7iyV/MuDcaen9Sx9fyX/jCF17/LKF4Crq5wm/O&#10;1gyG9YWp0XftrKd18ISya2Ads+P/JrK+1hzeUmM61D2IJ2PDP1pdPtlag+yTGZ8tuztMfuKVs7Us&#10;TvaNyyWfO/3arl5fHhp/aylP/XSNy+VSzEvz2jxSp2scLjmK6+/6GqP8cTkmqw8vv/Ybm+KUU37G&#10;reVi00f5rl5/qXyS89k1NKarLnRws2/J6Ms7XP4avesQ6dfUL2QO9i57+9HexOHT6fsg6XCW3M8L&#10;qx/2TB8s4dp/coUtJ3uuQ5d9JgaCrRbUWifx1F572pNBmGoT3+bbOqgbbMSj68OtfQ2DjA4Wf7Li&#10;q2VqoNzkCJOOvZh8u7bp5U1PTqaW7vtE16E1D886aM0RhrZj2MbJtk+3lA0ZnJPCzg4nK5/WgN+b&#10;4iwun/zCXf32ywnfXPI79dmtPNvF1c+mfr7s2wPZkKVnf2LejbtW7CN2Jxbd9R9DdDIIsATcKC1c&#10;NwCZvpssGYwSxfnQu8nwMNaufhjZwe/mLRab8PkZ0yULf8flURxjfjasvnj6ZMjc9WHRL74xWl7/&#10;XLMd68OpFesCe35hsz7h3tlyyT5OZp0dFhQOBxuFRWFTNBQ8eqRY+JrYEzKHG3mxzQ7vSR3dD37w&#10;g+uXFzpQ0b3zOLAoEA41Cip/RaRDnOLr+omJW2NrrbAicrkrXuao0cMkN958K8hiWRtP5szRE07z&#10;kZP5mL+cxVNw6XHFEyZ/X6FYI7Hk7Vr7mtx/PxGzNw5+iqOvdh2w+HRdxHaAlL/Dodhs+CrmCjNf&#10;eTsgmpN44rMT09qL15sSTHm2B8yLHT/zcg1bY3mUC2zXzNoj8u7fS/B4YaPll83a6/MTH7FH66N/&#10;JwsvDqe2cS/nx0vYjTcGGX028eSur2uJipGObVj67PATY8fmq+V3AT9eTl/6sLJtHM+XHuXzUs7k&#10;1blyak7xxd4+bDabS+tSHmE2Pm2zP3F3XO5ssw8PJ7uLU25sWgfcPU9nzd236krXAJZ47Nzre130&#10;7QW+aPHp1CJ+1Rv7pT2uHtj34omvXpDZV/zsOx/c+Iprr8uFDtf42tPZwNCnq+7JQ98c4IslD3VB&#10;LfJkT13x4ZJeDeEPB5760D42R/XFnFC47MVBdOnNwXWAw0YOiEwsMv3W3tqUm7lZi/CKwYZMvF1v&#10;ONuuQPMSTrntuP6Y/1cX9klk+S4vj9N+x2+yWaz10d88sgsrng/9S7Q42ax92Omyzyb9jtkaZ5vv&#10;yd0Ha6PfmD/9Z/5tXMEWyMVfRze2jYLcXPS1knITaWj7G7ybKh+64uvzSxaGhMO9wOcFnps2cuPC&#10;i67JPucKl559eWzM+i1g4/IwjsqzcXModhu23LPHyejLNR85LZGTlWu6YpWPa+Ngo1gpBq5TNq2N&#10;a6bwOtw4oCg8cBUCXGGAx+/p6ekqWL4GlqNCRObn5sQxFlPRNBfETlGD0b0ipvhi4GwVWI3MAUiu&#10;iqW47HEYsBQofrDZNIbj61Sf4OXuK+HeVPj1pM56WG+FGK6vfDrUffLJJ9dBkq+DmZzkIgexHMbE&#10;M1+5mpNDqIPft771rSuGvGD6esl6svNpvlysEzwxO5RaewdA/3/YkwhjhZwvW/lqxl1PuYtvLcxX&#10;E9th09zM2ZrwQzifO0oOq/7J18+10FD9k699fZjsystY3kh+YRrrk628nNKvfTIcre0rySvM5PF0&#10;+MaDzUbb9S33zTu7MBvDhNNcjNPF16b7Oln5uJbth40R7sbIpzyLw8a9lDwfPBvcvHDysPDs66cj&#10;j+TfHMIQr7g4PV+cjb772H0Lyz2Mk9FrMMgal2PXpWvR/Q8T2a/2sCeCMBCMPizi9qEDmBpJ59sM&#10;e6ynfvYyPOsPSyx+YpkP4itf10me7OnNETUftaQDljqlxhirefzhyUHdgGW/w5GDsbpgjNgh2OzM&#10;T5On+coRppjywNnCaT3NBR4s62BMx48totOaKxuNjI1mvq159qf/BfbCC5+X6E6XrPjlUOywGq89&#10;3TlenPphvIkvDr+T7mRrc+q7true1hqV1/I7OVnzTm8Mp3jlnT4fcT/zM4EnUAC4ZN1YbhiOBbnz&#10;aUJ49jA2EUkgNnRatid2ft2My/PFI30+6cRwQxubR4tj3KYVO79yYlcfP1v4xb3jMOTSHOLZwkDJ&#10;jYvJN1042a88mbkoDopZBwdjhxD+5g5bMfr08edMPBFUOMR2yHEAZKfAwfzud7/71i9+8YurmPCD&#10;439fsmWjkPpUS17O1lFRgqPIVyTh0TnokFX0yp0tvVxcq4qYMVsyRU2xc5By4ELmJJ75wmAP09/f&#10;sw7NzadwBRUpwvKQs0/bfrHDV71i+u1hBVHzVI/cXPlYKwc7Tw1gi2Mtfa0rH+thDv4ItLWFR8/f&#10;nBV2B2hvBK4Lf19HkcmHLx956SNzFsu1oZOHucrPGpPBNg/rFMHQ2FiDJXHJtPSnTfYr3z49nJpY&#10;2y9+Mr5aYzy8OMy7flh08q2xt070kT5Z+GzfRIupr/GF0TXIn/yMRbYUxnI5bN0Jg035xsubvcYG&#10;LZ5xdvrI+Gwwk63N5TAvYZ82xSaHVTPuGrT+4kTN172pz89ckH6HlPZrtZktaq3yT04Xdn0csd0Y&#10;7OQvFrm4cvTBy17S7Dmc3H5Vy+xh+9Q+k5+G2lts5Wv/wjWGjdQhY3EdHtnBhwVXnWTjmwKNn9oA&#10;G5Z9LCc5W9fmDYe+byBgNSdx5AibD50c9NmoE/riwpFbuHLmp6aWN5udE/t8ksu7OcN4icIMgx3Z&#10;S7R22bDfdsob3/neyU6scxxe/E4fLo5OG+PkV+fxkk/j9NkmN7a2yc8Y7O5kd3jFXF6ccNwL164r&#10;cMGNa4zI3Rx7EwEmd4Ph+ZJfwMCnlcgmUYxkjcPAyRqHxz7bfMvl1JUXuT6CV97hZFdM4+3zyxZH&#10;9PH66bIN98ydHxk7NrX8ww0neTnRo/T68BQchwYHJUVDsVIg+VVUxbLxHVBwfg4WHRj9woSnXAqV&#10;J15IHEXyi1/84vXkqsOjOBUgdgpZscSp3/zZkrmX9OHycT0qWI2bG1uFTj4OZuw0egVTofVEUAE1&#10;5w6pCiy5Au9g5ombAq9QygcGX3+02QGxvMjoK5ziOLjJw3rB0ODKlS2d3MTEzZ0fLDo2ckWeJMrR&#10;L6iQWUuHVtcnP/awNE8p5cbW9ZW3cevTGwIfckQXkWns0qfrGvENj46dMR95afo19huPfbI427DS&#10;G4uJstucshObnbZ79XJ8fmG7jTgfvDXY/s4x+2e4C2tz0ueLiyMP/vqbX/jFg1de9YuxHG768jo5&#10;7PAXc3HCsN7lBif7OLvNcWOtzYkdfjbLWxuy0w5+ayg382Bn39sTa+/+apxd42IY63cP4sUgT2ff&#10;2iP2i7rRGqof9p3YamTXUz7s+lER9aEa2p4tB/HYyndrGUx+1QM5VCPVACReRO+DqUOcutqe5sMO&#10;PhlM8xTT2skDqUdyZJMdW/VBPLbG8jd//nLUNwck1zi9OIhd64pvXOPWMxy8Pv/G/KJka5cOT7+y&#10;7Z962NqJl13y7E6s5MvX5pSHe8obn77GdG8imNYS7f1VLPITY3X6KFn8Ej6/8F95ccI1fnVH3QAV&#10;wA2RA1w3p7EbFYAbZ/X6Gv8m+JzP65tnb0S6TfLESh8XV064xl4eMI1R8a/B40WONsrmxJ4d3sIs&#10;BttikGv5N8aXmsfyNl52fMLF5SZ+tPM/Y8JdMg6LnK95Ojh0EFIUkGLA3sZ3DW16fbIKnoOgmL4m&#10;+PDDD9/61a9+9bqIsPvggw/e+trXvnb9XBsMByG2ilj3ATuxFDnzaiwvMn5o58menK2cYOmbG44U&#10;NIcrhdfc5OnQquBVZLsPFEiHOgdUxJafXBVZmObqDzVXSGFYE3HMh03Y1tDYV67mAVtuDoHmwYev&#10;p4Ry62thhzef8hX7dx4/R6nge6PRPJFgJw+HV/6tgXyRGOYAx9rJgY4t6t6RgxyKya/VAABAAElE&#10;QVRdj64DDi8sNtlbp+45Mei08HGE1y7ByOCGfdpkW0zjMOVQjsnSN8Zh92ZEX47kci52WGE0t/hi&#10;1meLjMM9+eq3L165kedXH0ewi8deK57c+GWTXVjxV0j/WbvGixcGn13bxnzCW05ePuSNy6UxTt96&#10;ZiuHvXeyK0b+8PiyR/Ysm2oPWeuh36GlOGT12Zlj9uTucXngsO3PDl8+EIpTfIdAOrVAnOoIH3na&#10;Y2pMdbAaJgc2zcH+gwtD00/Hp7yKtTVLnrDkpk6rAfKq1sgj7OYLx4dPdrBQMnNo/pfi8WIdmjOZ&#10;viau9UPNV95ygk9Gj9fYmk+5dC3CwGFodFq+a7v26fHk27+Ejxey83qniy/WXT+75eWJm1fjbDbv&#10;U1eea5t9tnE22zdef316vPtn55uMn/7p25qHu/pk+bpHIjEjPq//YwjhJpNhspIApr+LVx9nX0A3&#10;FxzyWrgwNERWM4ZRawzzPFDRIb4WD+cXiY/EoZNDB0j2MMlR/Bo8XsrNeDHLC28O6WGEs3b6rVu4&#10;cpOPDa+h/LM3Difc/BvjcBBuoytMDgUVDDblat4Ibl9DyK1CpcB95zvfeetPf/rTdWjha80Uxm9+&#10;85vXoUm/Axg/ffHEh2s+5HCNzbW1VrwqxuQOZmIoiAqonOTAHp5GLn92iqVDk5w85aN3CCOr+Dmc&#10;ie8w52tS6yGPCqf5e8IJU9ziKKjG4ojpMOkA5nDnFzrgmjs8BzlPUn2VLGdvHkhfQZW/3wA2V18f&#10;s5VPdr5CdpiEJ0dzkKPGF5mD/4Hsl1bkZSyvDoFs5Ir4dE8la+1dczrydOZu3u0DtvpkbOJw2eIa&#10;O2M8rLUnR2TZZ8dPi9LzCZeevVzw7bMxj3Rw3AfuN2tS7Hg5d32TN26+cMotH7b0yfPF5SQPrTFZ&#10;lCxcPD1dDbZcWgd9utaAj3546cI1Dntts7M2py3dttWLH84Zlx19a19scrSY+nDYayhf3B5Jj2sI&#10;l3Nr2/UJJ1tyLbvVL469Zc+oMcg9ok6pIWTlBNeeNlZHfNjzrYE1kI/9rDYg14pcLbEny4UdOb09&#10;Ch8WO9jygE8nHg5TX23w7QsMcdkh2PzgquuwrC09uQ+XMMjkWO1XB6trfMSAxQ8We2tXvuTWRk5I&#10;HmwQ36i8GrOBQa415pOtfi27xnD04/XDKdf0ONnKi5Ms7LDI9WFq6evjKP01eH5Jxsf65RvPz7g8&#10;+JRL2Iu5dvzCwHecL6zmwDcbXCsWXfp4tnJ3vTdWfXFe/3bwZXG8AAG4DiVXEgWKB7GLtv75kZ0+&#10;qyvOTi7sOButheBfvmRuZrQLoC83mxW1qYtHFi5/+m3Fyr74yfk3jzhZ+i6Q8cYuZnaNmw8MFCaO&#10;sr8Gjxf2ioEioAgqEs25ImH+yPwUD2+icIz9+RJ/KuW3v/3thUMnlgNXBzay5q8YKXIa2uu+hYWP&#10;4uSwo+ghPl2bDn/GbBUkerEbi+8gJU+/lYvDElOx89RMDD/X56mYn7ezBs3XocsbgD/8LB4dezjW&#10;RmwxvAko4L5CRubqKZ7ce7pgbk9PT5deHH9mhq98rD3bvu6Vi9gOlA6B1tjBsuuhmJunPOXgvjD2&#10;hiVHWGw1a1GfrdysFbkDJx1yH2gw6+Nwa43ZkKG4+wHBX5lxeGzoyDTjmnH+9S/BMya7/E65+bsm&#10;2cTXjt6c6VBzKddsyVGxTl7+2cfJYafXL1YyeUbhsqlP5xrt+mYPo5y7RmQo/7VJhpNnu/GyWYzy&#10;ToejsE+8HRdHfqg133mTh7U5lReZNUDuZ/vOvMWBq+l3vYt5YvLn11q1BzZOPmT2BBv1otoEQ/zq&#10;mLzkFEYHJ/VBPvsbw/YgP/biyFktKX8y6yIunbri/rTP1Qp1EsGlZysvTW2Qg9rx6eNntc1Tkx8O&#10;21z4qHP14fL1bQYbB0mcXBwkVvegsTzkJm9ydh0U4fMXE+m3Nvo1Orjp9NOV76nnE60tOxTXp5df&#10;a0sW5YsviVvsO5s7mZibZ5jlkk8253jnL5f842Rh1TeuJcs+ufHOhR1KH1/ZZTAvbMovcXEas7nW&#10;jeBUJkuO1+eY/uo8XtIZ0zeWxEvUJNPnY1y/WNnE6TUYYtSSL3ejh0NeTm6w+vnbBFrjOP8wNof6&#10;dGubHKcTF19sYw2V7/bzgcsuzuYcr0zfnBUXBUtTNNr04cpFQVR4FA+HQQXle9/73vW/bsVDbURP&#10;rjqQOBCJAQt+ffbiwkZ90m2u7BVFsVw7dprCJEdUfl0febBXrCqg7PQVZoWWv0LItrmy6cAmPwek&#10;MMVGDnkw6GB0eDMm90swDmgOl54c8vPUzs/vWTcHY/MhU1jFE8tXveZhbmL0G8DG8vVUEYZP/d40&#10;9o2RHpmH9VPQ91qK0xqxM6fWjm1zo0Ni7r3Dlw2Ougf3nmKvoWJllwwnC+vEza44uFw1/bWHUVu9&#10;fsRevJfmUx7lGc/feGU7Tl6M9dEnl4sY+ZV/eecTz846lnO6OAy0ufPb9adD4fGpkRU/2fryMw4z&#10;jJOzQ+RRceW+cvrNN3zycignnN5epXOvN86PPF9rvOvMhr54+vnru+/zb07dM/Yvsv865LC3R+yh&#10;ODuHOTnKT98e9AHOPrXHUd800IkhHgw1w1ge9j69fOlhqQ9w7WF66ykWrqkt7OGrpXR84BrzgwUD&#10;V3utgWYevpGQB2xcLZGPxrfcyDV5yku9E5eNmPIOmw98+bX2ZGJo+snlhOLX4PnllBmfMvnU0jUO&#10;65TTR+lwLd2Ow0vXGEb+4cWTsw1rdenJ0q+MvHjps8XvKLvWlr9+6/2SHFbXyzXTR5t7uZFtg/mq&#10;wjw75MgoWudkOHmB8SYQZ0N+6nbMJiqxl8bJz3xMAm3O+tfkHrrk+RX/lBuzaRHZ6b9E4a2eTON7&#10;NnanrtxXd+LCWZLn5s4+WXK4Cp4ioZBoNr2bSaPD2/iKjgOgJ1YK3x/+8IcrV3jWgP+77757zYms&#10;Q0uFyiFNARJXweVTDMUL8aPjo2XXejdvclgKFTyHLZ/mPflDDmgKkYKlmSMM88EraHIyNke5iM8G&#10;Hj85+NMQSCFm65Arpr6ndfzgwOipojwdmtlYN28iMN9///0LiwxZI3k6IPaVjULvoChHzcHV4RKm&#10;5lq3Xubvepifr5w93WRjHnJ0TeAbK+QRDNeaXP4oH/Pnw18jJ6vPthjZ4pH+ObYO3et8UXMhP/vG&#10;K7MOYaTDkbyQPGuX4PFCZy7yoUPFuwbPL+VmGEacrFgryzbe+rDt/nJP6KPFyHZzOvNin0x/2wX4&#10;/AKD7qXc0q1P/eKf+YSVvvWBFdGVU+ubHR3McNPzzYeta6qRGfOzt7sn82dD51ru9SRD+RonI+eP&#10;wtMPi861sTfp7fXyIKtm2Jfs1Bs2rqkaYD/Z936Bywc19mKrG7DpjcXTJ7MOzR+mufahmV0fMmGx&#10;lRe5uMi+lwe9vh89sR5yFAO2msBHs/8RLHl3P1YT4bBhi2DBoDc3OZpD11W+mjFbvFj6ze3k+V9B&#10;Hi/0CLZ1wbWlbJJl1xgvzspe6i/e6Qc7Srf2dOWqv7r65d86sOuap8u3GMaIPpvwTvll+PzCdu1c&#10;J9ehdS6HMw73ZPHFTX/KYL9eoU32NDzHEimxAuIlyt4iaWfSp+9dXFgoXfwSPl42VrrisZEbohPP&#10;RkH82OHX5J/7xmzpEF2tfI3ZaUv0S/Rk8dWXK/uwstt46chQfssvxbNu+2zMV+FQBBQZxUPRIdds&#10;cmO5KQoKiMLga2B/OFkxcvNpcnFw8VUmzPLUr5CVp/VTZOUAG26fOMVkpzCS0ZcLrHwUQHLYDqae&#10;xJkDPW5OcoInFpkDF/uKrrn0FawDnvmwMVeHSFgdlNiZp3zoHNQUQ4cuBzi5+HqY3mGMnxx9VWQ+&#10;DoR+bs9XRfI1FzIx9R0K5eArprDlCldcttat+Zubsbl4CmENrQGs7gvXm1xOZK2XNSGPwoKtGSN9&#10;ZHzKzSk7vL6ctPULd3l2cfarh1feYTXeePXj2cDaPBYv22KzJYvIrdXpT882yieZNdFQa+16uI7F&#10;LK+NUX9jwghff2kxip1+x/xha+VmfTREHpXf2hU/TH7Nj4w+PLx45useY+Pe5ZPvjsVmUytP6wDL&#10;2tGRx/XpYOJRe4VeE19jY//v9SBHYdnP8iMXUx9XC3zY5W+ftVfpyexle9x+NfYtiLqjfohHZ6xO&#10;lBc5HGP41kNc+bPThyu+OcJgL6b6wF6s8lcX1B21TO1V58wZlxcS0/rxdeiD7cdNzFt+iJwNYo/g&#10;iO/DKxlMechHPBwmIq/x25Y+2eXweGlcXOOXKNs32eS7Nvm1/nExa2TZ5dsYZrLsd8w3G/pzTBbV&#10;Dyd5eI3veL50+fOz5m+ibNkVx7WUJ10YjYtDXoN/+egEGCeLAikQ+faBrN8GSH7Hw/88vnhn7M8b&#10;t0A2nRzKFaZx82C3Ba0+fH2NbXj54dvKJ1nzJs9XP2JXbJtubehQWMvZnbanvbkqAJ6iOeg4CNrs&#10;moNMBV0xUNzI+uPF8kbm7fp7CsdPYanQVVzkzQavT8eunOjFF0Ne4bLpupgP4uvQyUcx9Tf0HGxg&#10;kSmU9PJWHHF4ODuHMw22As/PUzxzM0+frK2HAqgvhnnJzYENDjk/v7knH0X3ncdv9yrK/KydudJ5&#10;mudpga9lPD3U/vKXv1wFGQ6doiy+/Ng7LIrrcGc+8rcO9Lhc5Mif3lMB3Nq1ftZK0W/t+cm56yq3&#10;1pSu+4UNIkPG2RmHQy4vnEwcxNZ47diEkw/bfLMnQ8Zx80mfPB1/cXG4i83mzJssKh/+4a+OvpY8&#10;zp4OtW76ZN3ncqELPz2bfOrToeYXT1asy2heml/2J15rw4VuWzD5wmoNy50sffZhNYfVF98aIAcb&#10;zTVE9HH+4YfBlgzJPX0++bPPJ5xscDjuc41efHvBPQ9XY2OP2Ut06o/974OVQ5kaYh3UNfNhS6ZP&#10;z8e+dyiyT+nEUVeKLxcycWHJxxyqSfRkHUarofzNj589b6/zg20+cjWmk4sPo2TmJS/EDh58drtO&#10;apR64dBp/uLJU8zWS18M+HSwjc0D1WfXmrLbRhdtP5lYcJbY3dlmk44vahxOfO2zOWXkteYQz/Yl&#10;vPzo6+MReTmGETY7sv+lwctu+2+S0Yld/M2pfjmHg6Pk5Qrjv34xJOPAGJ+UTYC4m2NvNj7k/Ndu&#10;xyV44u9YksUL89RnExcvbPGSy5HcGCV349v8OFnyMIq/vL5YyHj9ktGvvDjs16d1yQ8PO1m5LR6b&#10;7OLsXQsFQKFRDByIFBJFRCyxFY8KliKn2JG1ZvDYPz09Xb5yp4NjrejEUHAUUZhkYuoraoqUYsXO&#10;mK1irLiaB6zy4OMaiUHvcGYeCpW+omwuYvETp/WEwV/OPlnDZutn7xwW+cCBLXeNrXgdBj3pU7Bh&#10;KqTyRg7B4vltYTJ+YmniOCySOwD6TyzIb/SaJ7k1lhOu+a1hOdHDMkd56aPWtflU6Nm0Ptkaa+JY&#10;D3IxEDki0/iHkR+5/qnL7gI4MMKL5984LOPWqbWyXhoii2dHF06ybOi6dmTh18cRP3YbR3/9V8cn&#10;PUxU7Ox2TvStT7muHx/+6MyDLJ9syKLixsnrZ58/nTx2TIbySece6z6jb776bOCgYjTf5p9NcuOI&#10;z+rdD+5Z93H3Gc7u5OWBw1h7+RaneTYv9mTli7PPX1+9se/VDrb2vx+/YKMeyc++sbfVm/YZnRqg&#10;kcFRe3ygcz35qTdiGFeH2Np7/MSSE1v9xnw0Or6o2qw2iqWxN24+5iEvHyLF4ctG7NbQHOnUPVwt&#10;Q3KwjnxaZ7byoIubE0wcsW99+W+7DB4vcMjZ3dkmY8/upJVlGz9tjbPHNbbb8knWOPtzLH+2rUv4&#10;ZPnQ7RjGiZ8Mzy8sMnSOyeBEi5mt698ak+lr3Rf6iG/3QZjs67MJM06GLoSE6/BK/dkJlQxdtm54&#10;wdEmli27kmsx2eq3CcIil0v5NA5r5XT8khVnserzF0+u+uTd6OWxNzzs5GHgtWIbw9vxaQ9Ha170&#10;YtXo8lmbC/TxAl9LR96ci50sO9y1qOA45Cgeih0ZHQw5WAfFwh9M9nfzyBQCdsjhxVMsnA9sBcZa&#10;ylv+bBUjnI4dfTEUMHEa84OjACMxEXm4+j4hG69OQe8wxcZc5KaQtqZ4X6XSycsBl6+ngnS+7pWz&#10;r4XM34GswunrXfZwerPw27/WT4Hl52DojQOeny3Uby0V1n7e0GHSzwsam7+ngPKWFx+2Yij88mxd&#10;HMqtu1js5Wit22PWhL05If4IljzhsEfiGuMagtm9R9Y4OzbFotPoNNQYR+Feg8cLOfx8Vq9fYx9G&#10;vnTdo13/cqFjr9XPL3lj+ohOPs2ZfPXpVk5WjPyMk8kteX7pjdGuZzHKfXX50a1f40v4eMnOGB4i&#10;i9LH3ZOnXWvh/t5cYDRuvfHuS3q4m3f5FQ/Pji/Cm3t25US3mPowN4/w5ME+vO4NWO5/PnKjx+k9&#10;RVdH7Av+9l849iAfewiGukfGVs20PmS+TYHvK1q1Ay4bPvXtU2M+5tDaksuFP70aw9e+d22QGPY6&#10;O4dNdupZh0JyecJQp9RyNuLg9GpiObMhN0/5iakfkcHC4SJ5IrJq9V4LOuNt4mpIvLDYpNO/I7bb&#10;+C/xcx3vKPyXsPMpHxx+bePCaKyvrV36rifscM2RPlk4xuStTeN4PmGT8y2ucZQMlwNenHi2d7zr&#10;UK7FDPfKc4FKjkxfY9xkJIECdpHcXGubL7sSTp+MnIx/9sZR+Mb6bPYikOeHRzCyJTMWi6+bu8ND&#10;9uTh1o/D0ZoDHm0//81j/ZInCyNufjDCZGdd5N58krVefPUjfTjlSm6s0CgMmn5rmZ/NrhgoKmJ5&#10;oqUg6YfpMEKPd2CRjz5uTZFCo2hZZ8RfPhUaOvFwRZC9Q6CCJQckP/cTXFzRrTiROYA1D7ZiWDtF&#10;vCLHB7bYfsOPn5/H83M9vu6Fx8c8kVzMu/8z3FpYAwc98fyAuAObr6b5eorHzhM9h0DYDtGeMsgD&#10;pgN1h25vPPzMFy4cX/GYu9ytoZytg/z4aQ6o/PpEby7mDMP84XmDa74VcHb6cm89rQcfDcFAjXE4&#10;fBFfNuKRR/Rs8e3D18ji/LVk5OGFDUvLVhy5a6jrCgOtnbUJWx8OEqccL8HjZf30kfuRP9/0fI1R&#10;a509WfFw8uYaT85XH6XbeeqXY5y9PpKbPPIlsxZiJiczLo5x9nDodg7WlB5Ocj4IplYO4bJ3f+LJ&#10;2ORPhozhilvbvJoXGR+tPNJdQM8v9OQ4bLnLo7jNBZ7mfkXNPxkfe8k9zNde1OwpBzpztgfFsf/6&#10;YMqWzqGM3qFMbRGXbXvFdRKTPb5yePJiIyZfOHKzz5tfdsZdB2ujGfNTN8XFqxuwxeVHLgYyZ/VK&#10;Pvr82apLYssH0cPUwlIX5RPRlSffKL9TxhbJm66Wn7G4iG3NPFA6+KcvfXH1o81RH2UXJ4N36snL&#10;YW3Isq2ff/ZyJlsq53i60y65GHQ4PNwa7DqUR7Z03Rf6/LOXG2K79tmtTp/vw+fVZA1qlBEZYreb&#10;PH3BSiw8SZI1ZrdUrPjq6jcJ4/yT8YO/bbH011ZfK89u0vwXr9zpki+Xj7H20vzK+cTgk658Gr90&#10;YYu1vvX5rr55klcgFLEOJIqPQiVvTUHwM3S+xlQs6LrOCoOvQDw1Y9tcYBtXVMRki9iIq+kn80RM&#10;gSHrKxpxFClc4VG4jMsLJmwHLjp9uIqdYhoeXfmZHwwHNLH0HWArng5W1ks8n/D9LF8HQodEhznX&#10;wcGZncMhfDnA8ETPp/ZPPvnkGntq6PBnjc2RnSLNX774Rx99dB0c5eMAKVdvQvS9iegj629u5gnP&#10;GrgucmJjrcSy9ogMXgdHMdjyp8NhwEVsNXMrJh9j2GzpYZDfEduT+PDX9MM+bWGaTzHLpTkuLoxw&#10;yLdv3ByKt/b6ydmi9OmsiXkiWDV6VE7Fya+1NQey1fMzDjcfvJZN/o2LZ2wd5bdzKL/WzhgZ57sy&#10;OZCTwZG3Phmfxb6Anl/Y1JKzr61OvzVgu/OFr628tcuObu+ZctpYbPjRmZOYfMh2nWGS0WnG7bP2&#10;lfqg/vjTMT5AsbGfimvP2X/lZOxbAWN7w88Fi9nB0v7VYJDL2/pqao9Dpb2qhqgzbMnEkyt7dYUc&#10;Zn582/ts5M8GmT88cvkbw+PDprnDI3eQZdfDABhi7/0Fo3y6P+CbU/MyPgluBKOWjH5tGidb+64B&#10;X3Lxkp1+4cfD4aMfbT9ZsRu/xMOkP33oxCovNsXKr1ySs4nCy3Z5Nsng1E5Z65O+mDCKcfYb0/N/&#10;tUNJn2kdkwkc0TfG3SAlsnLJkCfLHyerwVvM9Mv1s9OPwmgByMVEdC0I3o18KZ/1e7OHkU/Y7De/&#10;8sARu/jGJIOVXeNwy4nc5tNQeMUhW4z6xTJuztkWw1gBUhQUtoqbWAoEuf7T09P15EoBkRc8a+Or&#10;EcVN0VJ0FBnx/o+ze+vZNZnaPj4j/T3cU4SgaRptEaGJSAgi2BKJHVvPt7OJJrS21tarxM78KM/1&#10;O81/51C55vQ+70jqrqqxOMaoUXWOs67rvmc3/HJHlw0/igobRY3cvItaBQgGG7G4iImDPd+afYLP&#10;ZxdW62hN8PokLBbxk7FVoGH7xO7bO5c/8bu0mfsm0Vhs/IoPlksumTXiVWDpWYvLosubOH07yIYv&#10;GAq1/52ef5XnMoin6PJjrdZTrui0PhdZ8WtdQq1FnsRjb8oVGzI84/IBN1txlC+Y7Uv5MTfOHhZe&#10;TQ7be/YRnpbP+Pfm2eWLj5P4EYMG175ZB36xwDHXULjG8dk23h4GKmZ9unA0vtuT5GzI5EhLFx/x&#10;cerSwYO3MaRHXi7CwEN02JQH4/h6enj6tQm73jqQmPnC7znCbw/ComOs5ZteRJ4/ffN4zenjhWve&#10;OF088eRnbclWz7g5fQ3BhBGFR9eanXtjfC0+X5pnSJ1RTzyT6gE9z6+LIILhGe959UypB/DpugTC&#10;pScec88vG3N29NIPE9/+qHXk5uqJD4rVDvYIn09++GdH316S0du14atzkbXKWedADbNu643UFr7F&#10;A6scG7NXw/mBrcfTb7MO84it9n+hU/9ZePf0NhbjU6c4FrPxs3SzSa7Ppj6dnRtnk7yebHXxz3m6&#10;Z/88Pf5qYa5+8din3d9skueTztsAaIQ2XTOOfzrqEOR4e7aoPoeLRY6/LZ4+CjeMe/z8kIWHp7EX&#10;a8nYGBona00S0jj/6eZ/ez5Xfo7pimXXQIeP0zf+UnphJl88uK2XbfPFcalRvBQDBaBLYZ9GXdqs&#10;2wWmFyMbxUSRpKc48eOFokD4JE2XjkKlZ8N/vI3bWumzd1HxCVxrLWT0YSOXN8QOT1Ekh+8ipZi5&#10;iCmOYlHs9PjI3wH1H4nlA7HzrZ1P9mK2LkX0He94xxULP771FFc6FXr2FVPr/Pvf/36tt3+1p+D+&#10;8pe/vNbj5VKhlXdxsuHP5dC3jdbBnzWJXc7sgfy4ZJYb8eHTg0UuJ+bl1FoQPFidAetmQ49dJJbs&#10;8dPHsw/84dXyx54OPqq/JrcfZNqSGNiHkY4+vj4y5j99/Hu89PXp1+dj52KVY31ytrDlQJwanWJm&#10;j+gjtq25mOiwqaWTr+bsW3P+d430wuB//aS/fXJ9+uQIDp75rsHe8snGmosx3Mv4+BEOHbb3WibF&#10;dOoUDz3xaPBg1/CcX3329MnZo2w6s2GRtxZ6rc85r6kTfVhqTZ5DOelvh/Vk7H17CNMljz/z/HuO&#10;+e4Dpw+HiC8XO/HD4c+aPJ99+PZ8qhX7zIqBLb9qDH9s6ZCxKTdk8M3VOrXc2tQb9mKGQQ5DHROL&#10;hmfNYqHDJyx1s7VVL/jkO1t9+1LPJro3Fs9/I3bZ1mfDnt90kp89fbrr75yHme7OG2dfHz//zevT&#10;kw90+mye3sZtzE6fHoz1tWOyk7ILhxwvu/rTLv7u4/WGTJBB8xyYL3HWAXHwAozvsOJ7WAp2+7Dw&#10;Ij5Wp3Hy+vjF2Dx5vZhQMYinQ4WXP+ParrNxOeAHtdbkeI03ltUnT4e+OJbI1k/6MBrX45V7/Rl7&#10;svT0CpcCpVcw9PaIrouRXwVXDCpELoeKIP1iYyMOmIqIueIit/gKjOLBlzE7xYq+gkXX2KWSP3YK&#10;jzj65OoSZE1InIohbJguRS5S+Gzim5OLCa7iZy5+Fzn/qlexhKU48oVgsaGDZ+0ubcZio9/LQuzW&#10;4G/9vBQ0/wL45Zdfvn5F7O8KvUjE6F8JswtbHDDly3r9CloerEGO4Lock7/yyiuP3vWud108MjqI&#10;vhaGHrU31seH/KfHv3UgY3uilzf21lSu2eBHxlr+8eOlx4Z9ejA7C3InJrJipI/0O2azfuiw62zr&#10;wyCLYOCnl07x5Zt+evKTnH3jMMlbE57YNla8/JA11stn9nrz8GHc8xd/cYtbnz356oa1Osn16VtL&#10;c7rlEq/ztxjGrcnYGrexMa+ng8xhrj2+OT6b5Hjy47KRPl1kDksTqxxG4tqGDwd234LnJ59wPOfq&#10;gbHzX07efPPN6xt+z796x0ZMfLBBPpCJQWNLx3PkfLsI4rNNpha1Tj1fYoMJG3kuYHjurbd4jKuX&#10;nmXErrMk/mIksyYyNQ8eP+KmYyw2mOot3+bqFqIDT71TE4uBrDrJdz7p3yP49PT/jU4d87VvfvZw&#10;+a+ZF5dxtPIwyO7FvvLsz55OtNh4YaZzTy7G5GzyGU+/dsnpRvHkWLNPjdOpj69H5ahY09ueztt6&#10;aAhyyKgA9QjvMrgZsckOD5lH2YRXT9747LOtLzn0TsJrwcnv8dgVszEdrfWFQdZYHyZ+cRgvpaPP&#10;Znk7Ztc8PHEZl78w1kfydMOBdbZ0sw9X7+KhYLjQKQgVGjIXGZdABUkhU8T0LjL0XWAULYcP2ecu&#10;booPDLyKp7joVlQUMzz4YnDRUri6JMB0aVOIfQPINyzNmujiKWqIncLswiFnfeKtKItVsSP37Z9Y&#10;/WdiFGo6sPzfT8QOx2WNvguc3LjM8eXiKG4x4PPjgsfOr5UU28e3/3ag+NjIk3+A4lJNR3GVgy5/&#10;/kZRLHJVIZY78Wh8KeT2o7zKPx3Ej/WKBwa+MbuaOdKT4yO551vrWwCx0QmfTXj8ILL11RmFm6/k&#10;ZO2bWFF4xVc8+W0eFpt8GsPMp3mUnTl99jW8HXcW8WE13z68zbHzs7HQ2UZGBxW/Xj7wNWM2/KaX&#10;rnl459i8dadfT4aytQ7jeK1Rz0actdXJ/jK8/TDPZ2Nz7aRsV8ZXMeaX3caXPHz59uyVM3jOEBsx&#10;h2OM59n2DLNH+ddr5dw4DOfds+sZg6O+denh3wcu/j2vnjc+4ZuzZaNu9Tx7ltQpOmTiVUPgqjGe&#10;sWIRrzohLnwxiQMWe7Z841uXpjbTLzf8iRcWXfYIbtjqEuKDHjy64pBfZC2wzLVyJQb1hj+Ez85c&#10;355dwtsPa9bKk3Xca/TjZ5tN83r89ZMd/0vx8Yzr42+f7FJ6+mN9xI934pGTtVbj1U0/nLMvFvxn&#10;6cJLrz6cZHKgJT/7ZOyKT984vLMntzbn5K2vpAKnbLwgjfGRuZbNHgxBdaDwo3TP+SY5mf5Zvu7p&#10;xMtHvVgs0ryHCq/1FGf+1mfj4qPTutff5qHx4pWDfN7D2HjFt+2efvJi3NjIlvLvYtMl0GVDwfAP&#10;Quj3zVmFwoXIJdA/oujXHez5q6iUVzzFpYJZEVS4FCl8RUmu9aiLkYKHZ66wKrYuSAoRfwpUczyX&#10;NmtgI2a9y6McuehZl7/9syZxiMsYhjWJGd8n+NbtAofnV8HiZSMefvztD5+K7OPbhc+vf9HuiReA&#10;OFwUXQ7lVEwuhfzyI0ddSNkivHAUf+vtP1fjV/NisgeKPj0+wrIHxvj2tzNaj1+Rx2PbfvGF0sU3&#10;1lBxJS/G7S/Fp7q7r+lkGxa+sTjipUOGyGDV6NHRL1l3bWV0UXkyDiOZ3no3TvktN/QX07iY47Mt&#10;LrEWizGd1tq68NZWXAjGxmGuFU9+0jnxwmWD+C9Wc/LmenK0fovrEsyPsOuLpRhTLTZzumGvnjFZ&#10;MRSTnDvjnvFyR7e9wHehcdbZy4szbY7Phi5qD4zx6NXESBee+uA5huUihjzrnjsf+jzrSBz06RjD&#10;QrBhwVS7usy5RKkpnmG/yaBHB4kNBmxxW4s1wFEzktORG7biM6cXjnG6dOi2NhdQsZBbo2dc/Ehv&#10;zq98w9XMrcuYDjxjvo21k/jT6NWvDkwx6JeywzOO4sdjt7bGybJJ57/19Nmml339PT7eSc/DSGbN&#10;57ph4aHWoN9G9qw4wluMcDbO/MSzN1rY1+Dpj/VVHM7hW38TGEhGOWyuX4eN03NochKvnq3xNoH2&#10;sKxefk78sPXhwdj54kheiczWgrVswjl78hIZxvbrhy1dPP2OydaXOaKbvjkbuVj7fBT74jRenfym&#10;D7cc0IOvCLjcKGAuO7516hJj7hKmCLjIuJRpigpM9hUvc3l00YvKq6KaX1hsYKev8ODxZcy/eOAr&#10;Zs6ReMkUVzG7SD558uSSuVzh8a3oGrN/fCvu/PjXuy6uYjR3gXMBRIoh3S53eOQKaP9q2K9q5Uhh&#10;lFOxisfl0iWRP5c0vsWHRxeuF4C/FywuRd83Dcj6xOXvFSuwYoStiVUMYpMreyAf8kDeHhjLLxJf&#10;fTj8dBbq6bC3N/LGno/s2WgwUPP2kS3dWnobv3H6MOguJl46+mhtWpuca2JE9LdlU81ZLDb46ZDt&#10;uDyJT2715O0JeXGy3bWGGwY99uYwlr8+6SF9GBfjKW/52enx1zaMbPOnFwfKnh1eGPr06YgjWXh6&#10;OlFjelHj+vKXXJ8fOvbRc6fP7/KqDT4weZbsH7320TPkgqVO4Hn+2PBBRjdeMZirPcXizIuFvjPp&#10;8kUOx7OsxomJjlrjeYarLjgjbNh6fqzXWC8eBI+uD6bqQB+cxUhHnYBrjMeWvufbHImZXAxqHJ/i&#10;EDuZ+PgVj9jF1xpbCxxy+nCMXT7JjcWvNrGFp+F39vlEyYoXD56GxFy7GLcfyevjt75TPz69xmzF&#10;Fi8b+Wqc7qX01PbkrX16Z3/Phk5rTL/1xG9OHgaeuDd2cvyNHe//ldhWK4xPwgufbP2bi634zNM/&#10;e/Fdl0Cbr2FElOMFRo5nTh6fzQUG8NbICsrcYjpQ5tmVNPoI/2zxFz8dsnyFoScXZzE46MVFromp&#10;uLI5cc2LcePmF5FHYepRds1XD69WXKufTI8vznjm/LI7beih4paDSA40ly+FQe/Xoi435i4+7BS0&#10;Lmi+2WJDhqcg2UfFSWHnr4IsloqHscInZpj4Llv0FUpFSWzkcPEVLtRLobwoqsZ8F1/f5LETO2Lv&#10;V67+oYdv0MTIj3j5UnDpmIvFt3r8ewFYs9Z/K9ClUcwudS5tXlB05aELnm8O6bh0ilGBpedbQL25&#10;os0vDGvg2zeC4obXXlqz2PxjFrZwxSx+/hpbp/2QB3hwUEV+ZeWTH81LKH96Nvr2AQ5M2PhiMBZz&#10;PH2xw4zw6CF+w2yNerbx6fKB9NrqFIe+Rl4LK73s4fGBj+hpiC1aPGt0TsRPjw5e8eHDzob9YpqT&#10;48knYpsv/DD0jdkY08svW/yeKz7J8Wrh7rwx/fYfj276sPlJN196RK81ro0Yiy9M+njIWouX3DNq&#10;btz6wqbbpYae50SNcBmSc/49L54Pl0Hj9oYvfH9u4dn1/LPjgx6fMOnzA691yAkeORt8zzp/nglx&#10;6FuTZ98zRw5XLGoUgmttzrgxTM0cn38f4tj7AN0zxgfynNOHLXZ6Gt/ixBOrM6xuwDSHT6amtDYy&#10;8VmPMR9keBoM/je+YhYLTPEiumwam7MrluLlB4kXT6+JodZcvOnrzelEjRfHmG8YSM827Ppk+Qpr&#10;+Y3DNz/tyZaSPwuPbvG1psUPi73YtF23OSJnX9tcpUNvsenYj/KRbTGzW/38tJbFNW5+2e3EuEUy&#10;5jgiq+0iyPHTF6gxnqCMI4G34HSy1+OtPoxo+fGKp5hPvocgf+nC2RizFRtKLyzyiG1ya4viNdfH&#10;O+OOX7+6ax+f//IYFtvkeLXnHQL6ipAC2KdVFyCFZYscbHLfSimOMBUkRap8VjzI2Jaj8noFd/tR&#10;kVJ8XW741/PhBVBREkPFEDa5NRmL0d647ClcfHohiEeBhilO++xi53/9BtcFtheGuTX5hO0/7syf&#10;mGBpCn8Xw4eHhwsPPh1E3zcGLn5isk4XNr+CFpu5+F2ouzBXjP26WZy+2cNj3z6KnX/2YhN7+92z&#10;52VCD19jKz/GYmSPZ29aT5hw6YpRvsXWnuJriDxcthEeP+LupZA+G/b5XCyyGowaW/p0ycW3RM+6&#10;9UhPJ1/5yxed1c9m/eFFdGGhMNJNtj7ESr94yM6Y6OCl1/rCz3d+8k2eTvgrO8cnTnj5Fr9clQ/8&#10;xmzF1RkyruGh4g8Xj465OI3hOb/OQ3nks3NNzzmMqhnm6RvzCc9lzjfvPkh5duAgzze+Z1XvQxQs&#10;sZD1TLn4eDbxXL48Z1rP2K4NLp++Uey588x6LtQWNQ4WKgfW69zDVIfM+YQLw1r5FbfnSi40/mH5&#10;EFnNsn5roC8OmLDhsjHm16VW33NKT17FCpNMLYOrrsHUFxs+vT1b4sVnS9b+iYMtfv75ad1kYiPX&#10;TupcwDHO5+awc4V36qSnX0qvfv3jNT9jSh/Ws3TuydihtW9+CZ7+CDPZxoKXvP5ZvPzkN7z0yxkc&#10;uS2/5CelG5/N8s4Y8736N/x/F/0Cp+TQOFxaQTByOBwKPaK7DsO4hLcf5ogenOTxm19Kx48zWOJ7&#10;+vknayw+befGMBfnXPuJb37GwWZ5dFDY12Tm6evzJ5ba5pLtiWduP7R8tC68peINZ9eMZz8VLgXM&#10;hUYx0BRChZQ+THG63BW7MZm9VyQ0c3KYqMKrcFQQ8eGzc/l00TJmx494yRVCRbjCiE+PjlgVXsU7&#10;GwXNi8BajMXgH7fIJTzkxWFdCqYir8jB8G2ff7zRtwIuu9bjW0RxuYjBcilD1oX80bfLom8yFXIX&#10;zie3X1HLjTWLxcWwb0/FITY+YbCn337qxUSHf99g8m/dYpYPfJdA+y7ftfInLjIYkVyUEzG1n52d&#10;8g+LbphyV2z49M01/jREHw/V000fvpaePgovX/j5X4xw0wt77ZNZn3hbJ8zs2SE9uRYvv9nFr8+X&#10;ni+ttejznx67cpT/9okPFF+f//h45RlWePSyo5tO6zGnG2Y+8VBxk4cTfjrZrg5bWEgM9pQ8fPzO&#10;UusrL3rPRN+I00WeOc8FGSx2YqDv8uOZ9WHLM8ZW86x5htQn/pxt9YVMvfCMw2OvvvChkeF3uXH5&#10;kQt856UYxOU587zhIc8fqlaK2brN4dH3PItD7PypU3Ctix9rEzsdeGHRsw6Y1skv3fDFQC4v1krG&#10;hzqDb73Fy0ZLX8xiQPitSf5giQ0uDDVJDGLt29TW2bro8M0ugovCMi9+2DU6bLNfjHT0aGUXY36s&#10;ztplk29xaKsTDN3ayWu+fT6Xt+PTR/r6008xrX06epS98ZmvzSF5VAxhxF/7dMjo7Tx9/BckkTAw&#10;fWOA0QmQ3va7EfHZlwgY/xcqjrCaL0Y+i9V8E0G3h86B33XAo5s+3XCMT93mreOcs4nOmMUVsStu&#10;MXlww0qnfmODab9QuVg74yj5xsEnHQXF5cIn8C5Zig+5eMgrBC5vCljFSTFBcuqbJXiKRT25cbG2&#10;Nn78/3ddkqxBIfPH2MYuaQopXb1ipHB1AVJ4UXpy4lfZfIjZi8Ovilwm2bo0ilmxU/wVQ+syFwc8&#10;l7jHt78jZEPHtxL+fs/lEqYCDatvFMXimz8XxPe9730Xhni8eFz+XKrl5J///OeVD3x/GyQuPsXg&#10;pcCffFm3no2cseez/LdP8iGe9t24HNPB95KxBljWja+HZUxfs4fZdK7MNSSfbNozPHM+6ZCjxmTF&#10;dQluP1YHb5+nezrh84k2Hrb5NqaL+NDSba5P51Ic3XJIR57gsUdkKDzj8MW1uHQ2VlibA7jZ0jVH&#10;9esDn26y7PSNydbGGMWz3uwvwe0H26gxndZJFs6O8xse7NUjt159fGt3iXC2nDm2+fSceYbg4HXZ&#10;6HIBq0uZMQw6zjx8YzFrcD2jnX31A6ZnHT7f9oVPdmR02yt8dQ2G51Z988zgwVDnxIrHzrrExDdf&#10;+J5dscGn7yJYneCHjeaCKh5kfXD8iYpvBtUq8Wpw6KkNPedsyqU4xCRmtmIRh9zwB5fcnF99eHLs&#10;Q6uap4ldHZJHuNUCNnD1sOjIiTF8RBbx0/4mI0+nnoze6vKdvD7csFY/Gd1avPSb5+vUw7/nK7vn&#10;9dmyvxdXtuRyuDqN1xYvPtsdh7U9uZxpq2tcg5+PdOLpT1qesf18wWGIMAOKpz95gkL0Lb7NXQfk&#10;Ha5w4WRDbh4v27DJ0b0E4IdpEbsB4SQvPgc6LD6N8YwRPVRMxX4xbz/4QeHmJ/7GnQyv+LKDrwCY&#10;axUpYz6L43J2+2F+2oQFZ+OkF+7a4UcVCYVNoeC/ggBPzIpSPhQEhE9eoVBErS09udTo0+WTnD9z&#10;xUvhVGT4ZEdfHDBhk4nFZSksMkVVEUMuh3BdfBQ3Muvo07ZvDOgqdHAUfOvRfvvb316XR5dR+XEJ&#10;pavIsjf2jaDer6fYiFWxti7/jUAvDN8kvv7669flz2WPf3G8+OKLj/7whz+8dYasXfy+VWRrDA9f&#10;7MhaXDD1MMgVfHHTc1mF337Kq9xky273Vx63sYPTfrAj58e+2AcYGoJNl10yc42NZozi040adwbM&#10;+TNH/MA1x0dwzPOJl04ycjwtPeNiqM9Wv7bsF0MccOjASb8+PDqITvbZ0UHpGhdfa95YycPLb7aL&#10;RQ9tXMba6u/cOF/iRObGbPQb/6Vw+yFOthFd8/Tz5wxpMJ1H54SeM00XDp7nV2u+vvuQw5dnSoOB&#10;z1ZzvuyNS5GagTzL8GCR0/Os4IkJRr7FhycmOsaeXXzPc7XOBYkPNadLoHrBF1KXXBzF4Pn0HLKH&#10;RZ9Pui6Cag5cNl3sYPBfr9bAoV8O4VmrPxXx4RNeMfqArV7iW4s4kdyb849n3FlubWqzOikWYzbV&#10;Hj07uTTW6LRf/MOGqeHr6Ufk5stLpre+ZNsXN3u0fXqX4OkPPA1euunhoXTixyvGS+npj9U58ajE&#10;e5bN8o0X75Q1t+ZijMePZg3kKJ34YadbHwY7exM//Xu5Z3PqxYPxtgq7jY44KPh4nMQPIIctYHUb&#10;1689HCSw51ELe54OWXF1kMNnz4c4tdUNu74kXUrHj2RhJA5bj8Kq3/yICT/Zs2wXi27zfC7O4uU/&#10;/NbMfvfWWGGUK3uvMClsCoGm+Chmih8sBSSChafYKFiwfNKNj0emuJK5WPEBX5Fmy69fwfaJnS0e&#10;fUWzb9RgiQO+ogvDZc0lDZnD0BQ1Fy25UfiswSUOT3Op8wmcfd9E+pfR/d2jePlSdBVBJBcKpEue&#10;3rq8CNj7F8Dwxaj3EjN2AXS5o+siJzZr9r+Bswa5qJiL1VxeXPjEAEcexOxbRFjWT1ejK1+a/dWj&#10;dMzpyKeYER/41mON7Sc8FHY93XDhaBFsa8NL3/rOlj4+KtbFxs+PMd1iwjfX56t5NubFFg9OvpLr&#10;5RQ/MtbCjG8uhnway6M52crx0sNHyfXFlC99vPTKYf7DIE/nWbJ09BH8c57Pe9j8L44xfbHKmVY+&#10;5MGz1fPoWVUjnGvn1mXFs+B5iW/sYuW5owNDc0FxcXIWPSPOJl/8ew7I1Sh8PL7wnT8yY7HIv2dE&#10;o6OHWYzGYjHX82VtbFH5sgbPHLnnJd9i4lPM+OSeXzwY1qdm0Oe/NVzgtx+ea/lDbMVd3rqI+ZtH&#10;dvDEaEzXXKz8WiceWTUBH7V/dMitRTxs6erVJrkwJmMjt/jG1kNuneKlIzcwyVpD/i7HT3+wP2nP&#10;EJ/mGire+niX8M6PxV+bVc3f+jp1wzn7cIqvuT6MtVneyX+WbXrJd95Y3zg9/fJ2XE7tzT0+25U9&#10;b33XSQJSY8zAgdIcBDI8SS7RHJDFq19nGxzcKF9sotWFkU7ycNNL3hyWmLSl4idfXOP8h5GPtc8u&#10;WT2dc0w3rOR0wgiXTrHKcfN06YVDjz098tU135Yd3jneGCoKLoAKmU+nHnwXIIWLLr8uDYqNF7/G&#10;zuWLbPOqgCA8OmLNnyJSY+diqNh4KfBPX2GHa14BE0d6CmD5UHTf/va3X8UOT+x//etfr4uWwqm4&#10;+hWssfXAV3y9jCrkLmj8uAQqygqii6OY6HihuWyK9ROf+MT1LZ4CDePjH//49Y3iu9/97kf/+te/&#10;rrz4O0K+fve7311YXoYvvfTSo3/84x9XPq1NDHKyeeMLz8VXDsuveOwhG2vUunzJLWqP5VR+YcWj&#10;i4/XfrgIyyd/MOhE8MWFzwbhRfmkwxeM1eOrOMm05jDEFc+cDA9GcaRPb/Hopd/6zMM5x8UKQ4OX&#10;XbjF0prDuEBvP+7ZkC2OeXrFh2ecX2fMGNWHodfEEO+M4zK8/QjT3Dg9duGS2Zudhy1OtLYX4/Zj&#10;85UOOzgaTM9f+w7DOWrfPGeaC0c8uvTUD2e4C4xzHQ6/ak82zqk4PSt6MWhyqPHpGSRjY+345sVK&#10;33MEW6OvHlSf1BRxicmYDizPhljFIEZ8axKLeK0NHw+1b85vF0i1w1jNYKOmwWVn/WJQ32CL0+XP&#10;n5GIDx7/8MnFKDd9IGUL30WVrku1miF2MfQc8eXCCwsOG2Nya7Ye2HImRvmz5vaZH2N8ZM5He8NW&#10;E4MW7ZgcxeMru/TTaZ7uySdnj+7J8LPVn37WLj28k5LVk8MKc/mnbT7vxZeMTRjx5Hlt8pWcTfLl&#10;hUW/s5/uqZ9PckSOt77wX3AgTycEBcnRGsWng9jSWb0c6ZGevCBXng695NmcvHv8bNY/njg1h9ga&#10;izv99Qs3gkO3GDfudNaWLsLLlj+0tvmtD589fQ2PXEsOp9jh5Qf/xMp2bdIrNsXUQ86fAqEwGStG&#10;igiegmFurDDpXZL4ZqtXGBSSihZ8VNFQOMn4K05zlzYXLzw+4MM01iukildFzpiuou3v7XxDJh5F&#10;lI0/JjdX6OAqlNahUMJ20aP385///NEHP/jBa219Q8lOnOYKNt+Kr7Xg+zUNMheHvxn84x//eI39&#10;Stg3gnz5ex8XUSQn8mPPrL2/KfRC4qNCK155l3+XSBdHF1x4ePbAeuhYP9x7Z4UP62svKup0xW3O&#10;nl8vIzk2LlY64rU3iD+25mJE+cajXxzsEHw8PQrTGE+DoQ+T7Taye3gnjx9UvOZ08kNmXqxiWRl5&#10;voplMZPRC1tOENx8XYzbD37YpEu+dOKR4Wlii7Jb/WT68Ml3XK7x5RjFo6ed80vp6Y/iD9datfaL&#10;mnkXQc/3PtPGnVO6+fTsuQh1/px/F5SeZ+fcmvmH0UWpPLR/ZEjvEtPcmti0PjHaT+db7NV9tnhi&#10;FI9nDAY/mmcHlr+PNifjmy/PIBks2PlSN/irZnieXNjk0JiudSP+2BWTudzwJSb+xeeDqdyQwU9H&#10;nmCqR2qnuVzyRa9nWTxiJycTP/z2Xkzm1Yf45mLnW4zLlwexI2O4kfjNt6e7c7rm8czZbCN7FpGJ&#10;B26+zLNPduKGmV99vNNX/O3zpecjMkfpGscz/v+h7MM0r8Frvcbxt8c/bc21e7bphmf+wiYyASeE&#10;68xGdCCWv2M2HZackWcHv6Rmlx9945W1ELyT8MizC79DU0+e3vP8eAjQ4hVL/NbSOuhGHkT6PTzG&#10;5Gz0a9NY3zicdPXnmA68tWmdi8UOKWCo2PDLm+KjAPSJU0FQRORBgSFXcBQQBRcGPqKrUCFyjR2b&#10;8shPBVSBctlSzBQuMethuvSInV2foOErzAqXfwTiWzhYLnV//vOfLz+KIlKM/XpJgXVZZIf448NF&#10;kY4G3ydw6/SNoXwogLD7G0F/L+QSaY7vMihea3ty+xe+Lm2+5bMW30rC9Ktgl0H/WQv6vVSso7/3&#10;KfcwGz88PFwXT7HZB/F7MdBRyPObDTy28iZn9sPeOHP2oPMn3/hevPTKtz0z5kMv52ysjR4MceBr&#10;eLAjcYiBf/Zs2bAnMydD4qyHg8hRmHRqYdkzYzZ6fmrp5jvcnjnYdNjlwzrw6GZHT5zipkuOyI2z&#10;XRl+DX/1iwNfgxMvn2yNo/JEP93s81882a59smxgNOaDDR4/xmTlwp4tVvjODL2eTTidI2eHvbmz&#10;z0acnU1+yJG6Qd85o8+f59M5R/BR55B+9mHS4YOtdXR2Pbv4PSfWwUbczr15cXSRc2bhqRP80HfO&#10;4XrO2dAp1p69eOSeNXN+fGBUt8QgLjwfQD1vPviVJ+vlj10xhS1W9nLpuWcrJnnyYZTPnkuxi83a&#10;8enybxzBkxd6ap+1wWbTfotBs/5yyo6+ONVC/uGytTZz9sWfz3Kef75RvbG8NDfWEJ7G587TvZjz&#10;I/1YzfXh5msxNsbVbQ0bD+yw6MpP8vjp5KMeP0xjfC375HRq92TZ6lH5EUv4a2ccHn16EX7z4qSv&#10;FR+df3/Uf2qVQOKijLZvcQCySd8ccV4AbKPn2aSTr+bbwyTnp3FzvA53GHjG/MarD3fn9LXipBOP&#10;v8Z6lG38kwcnO7Ls4ifb+JLBDg8vH9nok5OlfzGf/qDTQaJjTs/Yg12xUMgVJEVHw0d4ikTYZGy7&#10;DLJTdOBW1BQs9vjkFScFUZGxFsUOpv2qwNBVLMn6ZOrSp7j6V7n+tk5xtB42iptLorlLW2vF5xPR&#10;d2FzsVM4H9/+RTBbvl3eFDY+/MtfJEZYLndvvPHG9Q3ok9vFD8HHZ+tSKp4ufPIkbutxyXRRNbYm&#10;ftnIm5xYfy8Ca1NsfcPJXl613af2TW6sS/x6evDNEVwvp/YRhpcrvnzSU9TFJR5+8czpeREhOnwh&#10;uaXLD6Jvbh10nAf44mmN2ZCLPT57svrliwGms4PPTy8d82dRMjFoYRvDFF+5TJeOMb54xEhXj9ju&#10;eGVhJG9+Gd5+4MNdeeN06p/FJ28tdPIBF8kLvnljfDatS29tePS01pWsfYJhjb30W69z4PnR04XB&#10;1l7Tpaft+ca3h3zBde7Y0nMh67zm2zrInBWNTf7UEHjlKT19PqzbeUewxUbf+Wnt+jDF6jlz1jw/&#10;zodm7pkkFwcfGixzcpjkej6tp5oGA/mNiZqkBrHJ3jrYyR9d9mJtvfSs13NIt5yJsVpqDWIUj/UX&#10;n33hz/qN4dKlh8eGT9h4fLEl08OyDjrsxCkuJA4tMibvPOk169JO4isy1u7p0Vl+uvjZJK/fuOik&#10;W3/PLttL+Tk/TrxU2SfLj35xjZ057YwhnPh07tnGW1/Z1qdjnl48cw1+cnPyenx7d709Mqy/rG4/&#10;Mmiub9MDWhvjFkUeLQ55GOSrt/Nw9WvfnC4cBNOBCKt5vOb67Bt7COjh46H1dzFuP2CHX0/WWC+e&#10;sOLDukcbB917jV164fBxYjcPY+3oh0Heuo3JPPzlSe8Br2goCnQUBDLzCsDp05wf+VRoKpLmCotL&#10;GFI4XTboKpIKHHxzvSJaARMHHEUVX3Fk7xs3n4Ir6P7BBp8+gYvT5e6d73zn9Q85+gbRZcs3h+Ts&#10;XJasHZ44+BErH724FFZxuST6NbBfQVuHoulv/vx62qfkH//4x48eHh6uGNnwo+C6IFqTnFeE+WhP&#10;FHhYdBRka6BLbk0wjMWMxKLAix31IrAnbMnlExYZMrYm+cMzh2mN5vDYyw/fxr2c5F9s8mNMLnfW&#10;jPCtC9n/zlQx8xU/HRgoHf6sT+zZk8sTPv0w6snpayfFr7eWxnxGi4WXHzpk5tbO1hw/nDDWxpgc&#10;5Uf81sE+Cq+5Pt72xs03JrzFTwdOMS5m69wcs7E3SH6Q58QaPAf22Nlwzthbg72G4Xnpgxgcz6oz&#10;4DzBcg7ptfdsewY8x/DobKzOFj7szjL/cDwjSscPmAAAQABJREFUCJ6GR7f4yzu89os+fn7F4BkI&#10;U+/beTVEDfBh7sntg541svPcqVHisi7PlFy4PPKvWbN4exbKm78V9mci7PmVE3b5ljPPIr/8WJ84&#10;5VztkKNyyCc7On1A4wfJO1nPDx5/GpIfcYsTPgz+2MGwTlTeyjV7Y/nKV3lsz9jaA3M9qjfeM2ke&#10;paOno4WZzvLx8pVczyZKDjPcZNvDXSqW8kAWxuolLy4y43zVr03jfGSTnfg3bvL1nS/92i6/8aUw&#10;P/KZbfNUTj/iuC6BBIzq10EgeLvpQHcDA3dgwlp5tiWVvXF88+cRTFTfmH3jZPl3oI3zIcYOuV7b&#10;zaDnASgPerzw+MFbuqcLM5swsiuWsOghsZDV0k/PPJ6encYuWX2YbNMRk7XB1yMFRFP8EL6ioWBU&#10;iLLJp/1NZsxWsaCHrzApegqkQsROr1j6VQxdPsSlEFbE2CuEiqBv0shdut7znvdcvOIzd0Hi269c&#10;XQi7rCmuP/vZz65v1RQ8l0L/Kpg/MfHlgujCo8CyJefTN3HiFIMXhGL5cLvYwRCnYi5Gxdg6+Zan&#10;/ruA1umF4b8h6NfPfPnW0OVRztnDRIoznnjZ+Xugx7dvKOGKSxwVbHbWSk9s4hcDnrEXlTPAHzzF&#10;u1hhwGrt7NnJnxc54tvLkB1dMco9f/YLrr2znxFc+86P3OzZpWMOA3We7QHCD58eDDL++HJOO6uX&#10;wX/5wS6bVMMns2d6cehXH49cHPjFFk7rSIYfTjqnTT7wV3cxyKL41mC8lF58OuHqNbJs+UP2OD0y&#10;azR3vuwbm3TInAu9/Nt/z4M9ti/Oimfa+cDLzlnJxjkkN2fveXTm7C3/4mpv9WzFAYtMbGzxm5Op&#10;FZp98KzpraH90pMjuOYan61bD1984uKXDl96PNieI9jiQGyce880Ele+5Etu6IjTmByWy7Tn0HMM&#10;33PjeZUL8/DFy758icsHTPbiIIPbOnqWyy17DcFlz6Y5f/ZNzGTW6FntQ7E4it9eIfrWLBfiMqfX&#10;+aNjncVUnPhRMTTXx9MvlvHO4WpIn6z+Etx+ND/xyMnwa+bxss8unPj18dPDD2N5+PmJX78Y9J5F&#10;6em3LW55wYsas9lxeHjsOmfZ6dPX29+3LoGMGRFo5j2Q+CgH6Zk7gPqzsUVhNdanSxYfL0punu9k&#10;2ZgbF8sphyE2pBdPMeGFE/76JM9eT1efvTHCD8ccv7Y26W+fHkzxlUd2YiLfmPF7cPkiSyesjYUO&#10;CotMcygUQOMKKh7/CoUio7ApXAoPe0UB8VO+FAmFBq+4FEdFR/FAMBUglx6YXhYKHX3x4/Ft3KWx&#10;i5G5C4qXUH+z8/h2UVLMFSovKpcU3/iJk51/nUvGzt/mucC5kPGpoNJHXTQVajEpgi5C1kRfXNbg&#10;ouRbPf8KWL5cTsXrwviXv/zl0Uc+8pFHv/nNb66cWTvf9F977bWr4LpgeonIpUujdcqHnPEBR770&#10;/eMQY36tW5z0yg8s+9Ovvtsr+2nv/OMShV5+2xf47OBYqyZf1ixW6xSns2A/XZCtFSbSe3E4A2zM&#10;6coDbARbw++86dMRDzvrQPp45SIZOR77zok5EhceimdMV1uCFy9d9gjfGF+//MVonE+Y6bM95/mB&#10;v/Jw8M+YkhWDeXEZ85H/8JuTaeHq4TQPiz5bZ88Zj+yJuX0kc4bNNc8GHh14njt6mvOH55lynrrg&#10;OI/kYmLHr3PR2szJxeJZcT48m84svrFnBa5zSMe5pgdba81qCyKL4PIhbn7NxSk+dsicTH3wJyDi&#10;pAfH+eWjePlQV8SAR4+ONethwib3rPpG0VwtUbOsxfPleVMD+ebP+uQTnlj5wacPly/x0Cu37PlV&#10;G+iy4Veto2suBj5gmPMR8QXDM0wHNj/G4uMbDp4c0pMn8dGx1vYSNjx6+ogt0u84neXHy1bfHq1t&#10;PPrLDysc88Z6MRd3Pk572GvTmH668c45HbL87pjf7Ogh85PHVivWfPzb4j/zGO/s1ya8dIrpXjzp&#10;2vMXAjn7Dbpxi6Br7DC0STkusfowyQSyFMbydgw/+3T193BXz9jh5M/YA+Pw4ml4xb6HGE9D4RVP&#10;+itLF09MWsk2Runo72FeSrcfZNvi62H20C3feDFbL1/rrzF5No0VgsYOg6LCl5zha3TIFDNjOZNP&#10;BcY4u4phOS42WHRcRORFIYqn0IiPLTyXEsWI3IvIJc4/3uBPsWu/FEP/+zcvCpc2uhVP3+7R92Jx&#10;kRLzw8PD5QfPhUextlYvMwVQoVO4fQMYT64Ucr/ecbmyBs2LUszsxWsOV8xi7BIpHpdOlzvrhu1i&#10;y46MT/bm5NYvD16Eck3X3JpdwvR8wfRylF++upxZBx37t3HKO/Ifq7af8suHF4YXofx48YnDGE9s&#10;YhCfl7N4rc8LSEz2Tcz8iKMXPww+qgvs4NCJz0e5FJc5bLGzR50dNsbNk4VvH9iFb14TH359WOSL&#10;15w8W37SZ4/0/OKni2e8BFuDlS15PvFRffoXc/jNs0vv7K0fVvGmX2xya2zfnB977fmgT2ZsX+25&#10;M+dZgkGXTnx2ZM4TvnMHV5MXZ4CdZ1Nvj/E9V55T/9rf8+GDlOfa2Dmy59lbRznu7FufGMngipl/&#10;rb3Hb05ew2Mn7uIj49PZVIv4KVfVALGTs/Uh8/Of//yFoTb4MOe/MuC3FNYKWy7Kk33jgz85s0Y6&#10;er5g4vMNL+JTztnpYe6zIR46sOTImM/2FT7M1mwt8OWOPl1xtf+eS5j8hePCGy4bMcgxn+2TXCM5&#10;g623pmdRsvrs6eOJt7E5vKXka7fyk5+fMFeXjH46O8ZbfnYnfjbLj7f48cS/uuFuT37qFE+Yp37z&#10;7OjxVb7sn9acHp1ox299jNpAcrwObE46xufmk+Vw7Y1zSOe0E1TyenqN68/g6aB06RnHJ3OAkWQ4&#10;3B6CJfKNB4Z560h3Y9gxOf2T6GjFVr+2OybnE0+s+uT4y1sZv+QbQzjpkfWw6jX+FBg69OUhfXK5&#10;wlcgXHBgKARIDhWPiicdWDDxInNN7HQUEcUGPn9syLQuR2zpueiQG+v9f3XFBx+GC4xvzMTmgqRX&#10;BMXlkqNQ07MGhU0x9PIxp8v2ye1vgPDFIk6+xKZX+P13AsX9pz/96cJzmaPvAuYFwI9vCBVVLzk5&#10;8mL75S9/ecUsXhczhVSMcopHXwFmAx+PrZcrHevwUnZpdDGUGzpsvHTEF896yqd1iEmOelH7Nsfa&#10;vBBgi90+yg+SL3bi7Nd+YsIXJ/9d4sSEZ7/kwdjeeKHTke/2E4Y4nBVrswdeUHCthS6+OSoHYmVj&#10;XRr+NnKkJ6/Hg6elLxY6eGHRI4/Yh0kfyUd2eJ0PsvxlVwyLmf/68Nmjk2++OsZ4Ef+tIX/myJw8&#10;jHCatxZ8edXInIE+dMBwnux/lw/nQXO27KP9M6ZHH3kGyeDJk3Puw4XL3sPDwyP/MXZj59w+V1Pg&#10;OC+ouOB2ZvBh0nO+WjNd69ZrdCI69MtFvsw1duTskF7M7bmzaf2eX98OisWz479K8ORWJzx3nktn&#10;XUyw/L2vf/zlgyJ/X/7yl996Zsnps4Ml1+0hnz1f1iAW+wLDM+aDF97GK19i9Bzbl9YOF5ZY6YtN&#10;82zS50t8kX0nFwtMvTk9e4mMNT6KWXz01R58+U4etrlWjuPXx6cTxTM3DiN5/PSSp1t8p7756ac5&#10;m/Du2eElz6Y+/Z0XS7K1v8ejH37yxcs+nVO/efIw4psvXmN9Y7qN7eX1/w5uU1e4waxBzvF2LLl4&#10;DqPeoV6dgkvPHNHZ/prcfix2Y7LGem3t1581IQd4i2E24tDI0PLDIQ+HTnz9NrYR/j1KP9nqNU6n&#10;+bVBT/OYXb7KY3tnfo/IW5ux5iH3QMdnh6946BUuRV3RyI+YFBw92wobngZLMULmXcLoV4ydDXxN&#10;8TH34oFnn1xiFBt+/WMMlyf+xaVAisvLh9wLRqzG5Iq4i57Lk7/T840gLL5988eWPxdA/HD4dFb9&#10;r+RcPo0Vb7qPb79+9ivm/oUyLOssFr1c4sEVq/V4WSBrkgt2xnIhDi89fvH5cGnjj8x6+Oybhi5u&#10;8s1PMXgZtKbG8iB2a5APunjyiGC393IA0z7jdS7EKZYwyWB4qZH1wpYr8dhL6+rl1DkSmyYGL5he&#10;iPwhuPm2RthyBysdcbC3Hk1+O48w+EfxYMbDN+ZbDzc9sogNHxodtH7ipZ/M3FrDpmeO6CCYxnRq&#10;+HTNEfnpI9105AbR0+CSGYs/v5fS7UfroUNmb2DQ788S8OXG2SN3HuTf/vZMlpOeazpsxOyy4uz6&#10;72X6ZsyHJPvmuYatsXfGnDt7yX98GPZUjPrWiG/s7OSrfWVPHxYcY6TfMR5dWI3Ny4t1eC75cEkS&#10;Nzx1yHNpvWydbbGpKT6I0qfHPx3PBIInh2qSD4+tjb61w+ffc4Sn9hi71PVMsoEL0x7IgRgRbHpy&#10;aw30PDPyQ9bzQ1csyPOmDvFVDWIvT3wZI3OxwZTniB9z69fIy1v7AQexr7UP4ejj0Ynu8ZLV0+Hj&#10;1G2e3uLiJce3jninXvxL4fYjO/N08eLf61ePXfrOyUnJ4rMNE8+4M9r51teyr2cjP+nCMy8m/MZ0&#10;0doa07l+HWyCGGgEqE3O0Hx5dFY/+9Ux7tDkhx2ij8LPvnn6+djFZgfbAW3B6ZBvHK2JPoJp7GGj&#10;l69kxZZ+/MVcG3Ky/Gcf35w8Pj3YGpzsjDu4FQE8bW0XL/vkfC7OKecz3XJXURCHQqQXL9109Aqa&#10;nIlR0aTXweUXjqKh2Pk06gKimHbhUEjw+UiXD0XVi6VCw4cxH3rfMtCDp7h5eZlrCrfi61sH/ykZ&#10;3/YpyIq3i6FLoBhc2hReugpt/8iEvV/5islLwTdd1mW9fuX6uc997vq/hCi2T27fDLhgWrO8KrL0&#10;P/3pTz/61a9+9da3XoqzOFzG6JXL9kUe4dGzRkXbnpj7D0+zM5cjMo2NlwcdLwAxwEXmdOVD7spR&#10;F2kvMbbWR9fZ4lfs5mT2Ta7FCAcZdznrPNor+eS/F5r91mDAFIOx+Oyd2MQPC98Z8GKDgcef9bYe&#10;Yw2fjnHrTXYF+DRG+6UVN/8RTHvJznr0ET55MvydwzRnh8SQj3j4+SPLBqaxPnzzaOXx882P2PjI&#10;f1j69GGQ28P8kLHDk2MXdrm3V3TgejbstdZ5wm/PjJEevnic+w9/+MOPXn755etbMs8NguE82Mfs&#10;LsHTH2zzG34854JNuZRHtQIewmer70zBYG/uTJK1J/jWry9vcIqrtTj7zqA89M25dXhuPHvOsnMs&#10;b/4k5fHtwism/jT4MOnT0zzvYYqRDzbGYvSNKjsf8OAjvfXBVKc0e+a5JROvGOCUB3jWLndipqc+&#10;2A86ePIBxxkwh8G3OPQ97/QRPPqw+Sx3colvXfzB448eWTF15uBrSC+O5eUvORle/HT16awPvHT5&#10;XJ1rMj+KL3si60JyEBVjvPDJd2xefI316fBXTPwY06+npzXXa2G05otx+9F8fYZBJ75++dmnc08W&#10;Np3/+HXwGjfOkfkaxuegMZ2SjGecnAyli99cb57taXMpPv3BPqLXwcYLs+Tq8bRioVcMxegQZEMe&#10;Zdtcnw99OMnzU4z69LNtjebZr0628dLJx9qJWex0a6sXRjZ6+h5mMkVMgQhHLz4FqYKgWHjpiwNf&#10;AZBzY4VAM1aE6JArWHwgLxgFpMIEX3F04VJQYNFn52ImLgULwdDIYSjOFSQXPi+Lh4eHa00ud+JU&#10;jP2fPfyqlo5v6HrJwPUi9FL0qx+++PXyenK73MGiqxBbdy8BeaFvLmYvBZdLumJT3K3Jr5KMkVjw&#10;9GJ3ATVnL19eGH0L07eefg3tH5r4uzwXRPn0wuBD7Gy19klO5ZHM2B6QwTaWay8p65QrseiRNWuK&#10;P329vbIf4kTm7TdctnpkX/gVm7V1TvHFbs2wjPklJ3P+7JWY5IGPcthe8EFubeLqmXHW6OrJ44sn&#10;G36Mm69u+sWqh4PiGWdrTL4yPGRtWvh6RBdfz1/2l/D2Ay88eiheftkYIz19tJjZ4DmHbPBgsnEe&#10;nHXPC76x3NkL+s5ysdG1D/aHHnvnzLnwa92Pfexjjz760Y8+erg9H/bMcwrLGYNVrPZWHnb9xUOP&#10;D71zxFbvDPYciIMctn1HYZcrMYqh3plxTjx3zpwPks4lHLLWGBYc+SB3zuWHvlphXX7N6z/8Xn1y&#10;VsUnTme5vKsr4u/DFrnc0aFvX+RCnHxaOxk9GJoaw4aeuZyLVyz4MNiL1RiOHCN6ckTPOtnLH/32&#10;z9ja+iDIRu5giZEdOX1Y1iIWvGIUE1xy+vzTFwtdWMUDPzLWyNNJlv72xunWJ1/cZPXpmDeuz66e&#10;jtjNrQ+Fo08vvj7e4uOln326cPH4iRYjnPTDOvnJw8hPfXx9vLD0jVcvfrJ8vvUPQxIwamwhNt3c&#10;4oz1zdPTR8lKMn6JP/XIlldQ+vjxzLfBJKtf/eWLo5iXT78YsxUPXpjJ8aNiMA/PmA3Ci6/voTWO&#10;0kl/MTeW5NnVr064eOINuz5dc3LxKA7miouHOx58hbEC6JOldXUhVEB6CShgCD4MeBUsRYMvLxyF&#10;VbGo0TemozAqOL3s4SguYlBwXC4q+H6NpYj6VklPF7a5wuoF8Oabb16XPoXbRa89Uaw1virGfMK2&#10;Dv7Ezs43Hfz2DyReffXV618Cuxj+7W9/u142fCqs1ueF9alPfeqyNxabXFgHTDFU3PkSqxeIOBTw&#10;YvVS9o9d5M3L19pgwERyZj9g+vZCLw669scctrWw5VcO5QlGvJ5hvXzQF68Y8eyPMTJnC9s4njmi&#10;J+/8eKnn37kyxqdjTX1L4eVjL+QJT/zW6R/s0OefT/7ETI4nTmuSB/P2VuxIzw++sQajcTpsIzJz&#10;fWRew1udxidf/Nnwb47CDj8d83h0d3wZ3n7g0W+d4Zlbp0anZ4auZ0pue6715nSdNfl07tpLtuTO&#10;T/YwXISc6c9+9rOPHm4XPzmnY+/Eyy7fsOHZOzJ+7J9nyDn1gcnZ8LyYi4HPzhvb8mKPW5f1Gi8l&#10;46c8wHMGyfiE5TLjUug58wHLc2JNzhJir9EpRz7kiRPP2sRiHZrn1rMOtzWqH56DaqK8+q2BD4fV&#10;M8+X+Hz7Lj9yy19nmH1jMuSDrvXIS/kgKxf82Qu9tdoLYzadBbjtDwwxy7daA4u+ePnmx5wOPHb4&#10;5ZecDDYyJ9OyuQTzAwZ5eCO68JvTa1142SWP1xzeSacPGKj+1C+u0y99WOFlXw/nnv9TvvO1ia+v&#10;kTeux4vi6VHzxnrrSV78yfHt1z0iY2uv3/omkCIQyQk48EDMz+YgAGKXzFhz4EtqB45OyTReyh6v&#10;BTl86a+PU5fNiYdnLbVs9HhizyZ/5sbpwsj/ycMvycYwxVgfFlkY5OhK/i1v6cS/hE9/JIu38/Dw&#10;In6b67fRF2v7IK/tj6LBP5lP0gqWMb7ioegooGwUNXYKClmFTgx88CkOxccLABZeRUTO2fFnjA9D&#10;EebHZUAh3RcOPEXORUkcbPubuce3X9N0ueLHp2hF1yXDxdF/q88LyHoUZzx5qIiK4fe///0lU/B9&#10;i+jXxV4eYvBS83KAa943iC6JMOTI30T5dbJ18KPAkonDvHOm1/aiaC3+htFLxtr8GpuOtXpZyl8X&#10;VbpeNP09pL3As265M7ZW6zNvz82tHZYxknd51dMTL3t7i6+Hj8y1JTiatbKDb60uf/KIxCB/8K3H&#10;2bIWNtYG3+VaDuHTlQO5oEcH31lC4nd26HuZ9ZK0/oi+uWYNYmxOR6ziQXrzlePv3Jie1rhchNX+&#10;mpOFjx/FIy9G+nJWDHRWzh/Kr75GF75eTto36zWXb/sA27hzSc95hmN/NHl2IX/xxRcffeUrX3n0&#10;oQ996NpPdhqCyRc8vQaTLbwnt2/SPTeeA5c9FzKyYqPPp/jErbePzp19dA43D7Dpaflkj9ixx0d6&#10;z57z48OfHo+O5iypV55df8PoH3xYr+eQTIxIjPT7s5TOKr2+/U9PLM68s+rbUv+ATFyeeRjyjGDJ&#10;j7n9cN7FaM4fskbz9sjltbjUPbjtF2w4enkrlz0j8kjfObIH8sKPuXjTl3c+6Tf2TPFLhz4cjQ7d&#10;YhQnMhdH67iYtx9iZY9/T5aevj2Nd+rH14eXTbr6ePXZJUt35cbx039ev/rhOmfWeuLCIZOjZHot&#10;/ZO/vtPl54zxtEueLrlxenDTMQ7b+NpTA7RGxi3uNE73Mrr9sKCTt06SLQ4e/Ht06jVvYdnE1xcD&#10;GVy6JZocT3NgHWrkYDvsa08nrHDohmFMbg7rWUSuoR46c3GZw0bmUTb1raE40t0+nMUizxe+eHdN&#10;1i92D7wDQBcPlodboSCjI0cKDh1yvYJJh41mPXDYsKevcEVdRhRDtgqqS57iSaYAiZk/xVuRROXN&#10;RYE/9l5ILgJ4dBV0RUvhFZtP8XDgubApgC4ViqFYxell4AIJE4Zv91wM+xWMS5aXWZc9lyrfIugf&#10;Hh4un/6D1Py68PiDeN80+DUuTHw5QC474uZHTvhXrPXiE6dYrJWeffJNgBcpWy8qJFf0rE/89sW6&#10;xMgfPly5kV8yzX6Q68nlRpOLiE/xdM7sUUVfb1/tUzmXBy95e4FvHfX2QAydC/POn7G80LVu+XBJ&#10;8Gt7Z8C3LOy8IM3lzN+g0desR57I9O2ntSGYUeP863e8+nRry89GH/Ucpd8zoSdbv+zkVXz45HiN&#10;81X8+Yifj/yHHV9vf+RDLyf86eWuiwc9eyr3xvYNptzbO2f3S1/60tVcZmDha7DEzYdmnNy++fDi&#10;/47hvDqj+adXTspR6zQPD88+6p1LdnyaG4uz59lc/GFnA8tanCfPgbWXi841uXU/uV1U/cfbfYjy&#10;PPgPu6s3nuP8yJVLmA959DyP1iwWOfH8WQOeZ9Zzqnbw7xnRi5FvsbQGc9jWoC6h1gmLf7qa825d&#10;nj1roU/OF6LDB2LLr+ccT7NeNvzxQZ/fcMXveYInLmeDHf3ihGdv8MVQTsWBj2DW2me+lsiXVyzx&#10;6tfGmB1aebxL8PTH8lb3ng55Lbn1lXtj9CwcsvXXuJ58afmwzWun3uomSzdZ8+T6Yr0nsy77lg79&#10;9MqDuF5I4QwS38aidK7J7Qd+jSxgPGOOEdnabpLpJVs9fLSY7OgU46Vw+8FfsvDwkMOM52HS4+fv&#10;Urj9KN74+WyuDzce28b61kQPhXFNbj9sRIcMj02xGNeS6ZfIYfJTvK053uo3Xlw882Ix76FORi5X&#10;XuKKgmKGutyRkykU9BREc4UFT2GgU3F2mVKM6MRTmBRWcdgfMhcnn7Lx+aRrneSKm4uOyxCeS4Gi&#10;p2g/3C5k/LmQKLbkCrucKHBeUv6OSRH3QvSNYN/wkfvGEQ483/49ub0gfAPikkPPS+Mzn/nMo5/+&#10;9KfXxUosfLqM9SsbufHtiX8QIgfWQE8u5ND6kNhczlxwrIWuud4FVdz822e2XmYuuF4u9OXAN5Ne&#10;QHKkyaHcwdb2YYcjf/jWZ65nE49+tleQtx9sYNIj18un/bYvS10O5dAa7LfLgAu1sfPhbCD+5UMM&#10;YueX3FrlCL/4+O+lZo+smW/2YqJn/zorzgA8PvJljN9zgr86+OnTi5bXmB39taHPjk55PjGyZ4f0&#10;bGp4dKxJn4+NZ8fh6dPXe5HLF12xyLk9Kd/m+HS7GOJ5yX/nO9959NWvfvW6gLOxb/KLxGV/Ogue&#10;C/+BdB92/NkCLD4846j4jflC2ZKFKxb7SafmOfAMmFuHXozOHWKP4JUT8Wlk9eSw4YXFLx49ts4t&#10;XP8/cRe9b3zjGxef3HqtR53x39Vk5/mzTrXLeTSHA7dnxRlxmWTjbNIVEz4M+mJD9osvMnGoAy7Q&#10;iG8Xy54Nczps6WsITx7xrcfe8cunNfT8kOPRF6+cVo+zF5v1pSu2zktx8gtHk1d8dtZGF+Ej/Hrj&#10;Gh6d9Oov5ac/VveeftjZnHN8vLD15cw4fvb3ejrh7pjuPfuTx7YYsj/75Os/n/VkxnLN/mxrS4bq&#10;d7x4ixEf7z8qe0oX4u0HRTyB1NKJ3yFvri+IFmEj2KM2xTj8AsI7iSycxnSKI/38NtfT34NLp8NM&#10;7uCLq55cfCcWHFRPx5je8prra5fh7UeyncfTi+PMTdhh3ZuHQVZLny9jBNte6RUOjU+8+i4tCgm+&#10;gqVAKKoKidyRmePzpwjAUmQ0RbKixi//8GEr9Hr2mrkCJv+KGDu6/PDPJ3vFkB8vHjxF0qXIRQ3f&#10;txn+VbCC2jdlH/jAB64XnRebfwX85HbJ8uJzYVQMxe8C2Tdx1qCo/+hHP7qKqD+G59cafTMgHmvz&#10;TYIYzF3S+PPfBiTr5WttbK2VH/r0xO/yQrc1+peWXiAukL5VJIdrLZ1Ve2ad5cYYuVTaDzmSe7Ei&#10;66SDDyN7Y/r0jCP5p4vaU/bGcMkRHTHAw2vfvLj8R7XTk1+5lXv/0tmlwQvUy0k+wpEf++EcWDe5&#10;5iXKj3zmz94guYPf+RCfsVjFVU9319Qc3vLpR8mWZ034EVsNX0+W3akjnrUlz3d9+5Be8d+T45HT&#10;ZWfOh2a/5M6FXE41JD/Otrxr9v/rX//6o29+85vX5c+zZJ/gWZMGz5n1PNo/H3L8Z4ucN1jFIRZ2&#10;5av16uPpNbzi2VisReubJ3XAubCnKCwY9Kwn/5fC7Ye1qwVwycXuGSw2dggGnhwUq98iqB/WBsf6&#10;Ht/+xIS8HHiWPY9duGHRRc4+v+qRfxjmnIqdPj5bZ9sHR3HLrzjEwFdnXYzVD3a+GeefDrzOuTnb&#10;ng129slvV+Stcyk+duTWIh/F7HlDerFo2XWmyIu3XJXPZPrsjBGsenbPI/j3aDHau/TI1o6P5vXp&#10;1p8xxj9t2S8vvXt9vs5efMW4sacXlvnK428Ppxzesw+D3hJ+LfvkxZYc/4V7gVCINhDj2srxECy2&#10;kr5zh3GDCSO7S/n2YwMrhnjp1rNJZ+3j58PBFxf/4nCQzfXmHg7x0mNjTKaxweOnHk/Ld/kjR/p0&#10;m5cXfPhaONmFlw3++sFHeNH6WXtyc41vetbKr/kWhOJQQIy9FOgoXHKAT19BQoqWFwxdfEVOYcrP&#10;XuQUdj4rOvAUL/piU+zk3Tdd8PlEcBU9hVTc7L3g2Cim5hVKlzi6CIZC3H/TyzdTfQMIR9ww4eP7&#10;bwP27aL4Ybqovfrqq9fF74033nj0yiuvXC8IlzgXQN90KdB0/S2g/FiTtcLi0wtFTHKF5KC/FXLZ&#10;82s3RdvfJpUj+nJqr4xdoow11B62r9ZAXxwVf3p48ozokpnzI+/k5Q+fjvjyFb58kcspG/mxV3Q1&#10;enyTwaVrzA6WHMmxb1PJ5civD/39pV/By5GXqj0nZxMWX/apPIidrrW0f/bSnvAnFrb3CFby1tta&#10;2cijOaKLrC+87PGMNThR/qsfsMphGK0NPzx9lI05bDJ49Mm0/BrTSe5CbGwvXACdX7nqQ4ixXMGy&#10;F9/61reufbEfLua7Fjpi9s38z3/+8+vv3DwjfNiL5MWEZ8ymeNp/uBu/tbVmuWQn93jm4qRvHTBc&#10;Bp09PGfE3pNZC1/sUX7NXY40uOzg6mt0kdx0CfMNp3Hf6pl7jrucweVffNbprIpNnn0g0XwDSKdn&#10;TKx8Op/qoTisRc8+bOuUQ/ll48NftY7f9PXN5VWs9s9YLGojXLb8xtN7XlyQ6Zcr/sQTsYMFQzz2&#10;RC8viO/On7l42l9jsnKsR83JIjho+8anHT08Odenh4/CJ29+DW4/6KYvTjrN6RRverCKEy/stQm7&#10;/pRlo0fJ42f33/pTv/WJ78wF3ZUvNv7uTfHQIWu9MP7jm8AFIQSyjs2BFagEd5jwcpBeAWZTn33+&#10;8LV71Ibps6fXAluQOVwxIXz6HjS25B0Icrzi83CYx4dDxrZ1FWNxNqeXDnvjGkzjdI3xzNnlvz55&#10;caYrjnKKZ8ymMX22+BH5+lZk4FirYuohT84mW1iKAV1jfS9KOnwqDuEbw1HsjBUkn44VWnb8KUZ0&#10;FC/y1isGPMUTvzxVYH1DoZDCIM+Wvk/vT27f7okJjsZeMRa3ou0iokj3LVTFUVxebnR9g+Xvmui6&#10;5Indf6rFNx/Ww4eLsRi8gPya1stWXlxyrFMsngOFVjz8i4UfubQGhbeizIe4xGgvkJzAZF+DY1yu&#10;6Zlbq7790zenY4/Y8i8m8fMvFj71ZHzT1WDwA0cc1mP9XiLOjpx7WXiBWcfGWxzi4pdMvvg0jl56&#10;6aXrPzfCr4uGb1D95zhcrO2t/RCXGNn3MmWPr7kc+9aFHy83+8ZHfsWOxATDPlhTY/zkejLEni65&#10;MZIXPPjZ4WeDp6VHZp5+OPHDqMeHLzY8scNiFw4seS1+Mi09ubSfnj8XGGfUmbRX8u/Dh799++53&#10;v3v99/3k1gcV9uvD2K9H/fmDX/n6kwj2SAzOQ+vGo9/zLD5EL1zrOml57BFMNno86yl/zpozQC5u&#10;cmPPW3mRM3MxWLfn1dqdDf7oh8cfDOeIjrw5Tz6YIesxx3fG5RSGP8+Q255x51Ru+PSMiJFNf5Mo&#10;Jjz6YhMLmbpm7/gvl+Kxt3h61DPX88CHNbQf9Piw155La/SM97fWYmfjmTIWh3isRcxybK3m4iZL&#10;X5xi448PTWzsOpdi1tozMZfjziYefI1utPPl7/jUJdPY8hOGdcdnY06WPJzVaXzqwD2JTphkYaeX&#10;DGZkrBXbPRldWGjlcqchcvsMJ6zGydmW943NuBjyszY7vvYYAzEqoAzrTznHDgCAnAlwN4ht7XJw&#10;+2G+yWaLd/oujnr29FA2xmubbnrik9BiyjZ7emLW18IMw3xp9eKnGy5+saSjp1feyoH4esDTyQaG&#10;+HrQjKOwzJefnK3WgeKjIq4AeKDDtofioZ8vPD4cQjxFQtFQOBUEhQMOfD1ssgorO5cPfhSpdPhQ&#10;2BUs5CIES/HG80lYseevC58iakxO1z/SEB983wr6ez7fLvlVKj/0vfgUcEXRBaN1KapidQnz903o&#10;17/+9SW3PpdAa/jtb397/Yrsve9972Xvsqcw/+IXv7h663YREY9fdfIpHnwXV0W/Iotn3fLmZSMf&#10;ctCzQ1a+jTtP7BqLs3OcLh4dOZYHLyl+6/FcVsXl5cE/au+N2duriH9+NDnbcyZv4ha/PLp8Wbc1&#10;ueTqOyPOW7bOGT/IHnbe7Zdf08uhv8/ya3gXby82OsXMnzGe2PkwF4O5s+O8yIu4+WsNYtCsC9+Y&#10;HiouuohOtPYV4mR6OJEY8hMP1vrED78+jOKis3tRDPYNX8tGPvGt3bPRs+DMw+sZkzOXP3/3Bs/Z&#10;lG8xwJA3+j4Q/eAHP7jOPSxyvtjQo1MekpHjo+IyTm7MPh3zaPXJ01tdcdorz6OLibNtvZ5/36Tz&#10;4xs4Ms+itcsJffjOiXpQnHp+rAO23CD7h6xbPuDS4cffFcMhYw9fbVEPxEYPJuLLWX3y9BKqttEX&#10;n99W2BOXQD7k1BzxJxa6njm9tcB3gSOnKzfG/NDhVz7wjGGrUbDN2bMRr/zA9gxbu7V4hqwNdSbI&#10;+fZsl0dYWv6NEb9a42tw+1Ge9VHjeny2O0/3eT2bPSPZF4t5PDjG4n2WfGNYXPyl1YufTj1fjevj&#10;7RyvXMYPk0xDZFq6eCszRys3T6ceLwrTfMfP/CYwQ2ASuaAAzE/ZqUOvQxNefUGsTbJ4dFDz5OHi&#10;G9fz5SGItxvL1pwc0fUQ061dgtuP8Ojnuz6dfDRPrtfIUfzThzl8bbHKdTjhh4VPJzwPe7zVNaaD&#10;FCfFh541a0hhUIDIjekrMIqBsdjMFSN+eukoRApHdnLKXu/lDJ8v9uUZjw0M434FrBjRqRAqynDY&#10;u1iwKVZFWXHmS7FSxOi6ULg85hOG2Hzb5FsQf9eULluYLiQKdbm0Jnb+oYdLJbmCTge+b6zoWJ9Y&#10;/SqXz9bjIuSbFBcv6/N3hGKE6UUtp4q0OBRYfuUUyRMS254HOtaEj/iH71ep1ubbGi92sWr8yKec&#10;wBGHfSyfJz4ZH2j90iuXevYoXXb44seTa+t3ibc/XpKaX6vhyReM1iEnyIUPz0td3l1c/Qr+hz/8&#10;4fXilCvnLzs2LgP8Wps82svOa+sWm7i0tWVPR/yInlj0rakxfDmBoY/MURjx49ENY3mrt3h0YcLD&#10;12vibP/wizuZc+dyYv16lwC5Qs6db7P/53/+5zqn8gqLbr7lzAckl7/XXnvt+gYMtnjKLyzjjQkP&#10;0TtzG397YwQDlZud42nJrdW+0Hl8+/u85M6Ss+I5ct6d9S6ydNm0P9bnecmW3NrN5Q6GMYxwnFNE&#10;t3rZnqTL1jPoYgaf3Fgt6Bs4GPKNyDwf4hKTtTm38Nnzhd8zoZfzYrJ37P3dsN9CqCueAXvsW0t6&#10;5LDsLzyxqlPVH7lip26Itwte+myQGOHx6dmja4/lhcyaxIe3e89ftGO84olvnr9s9MmNTzlZPDGZ&#10;1xbv5DWHyQ7FC+9izo/lN2aDzBvrzeOZy9HGxwbPnmtRumzp18I75/goeX0xJLuUnv4gW/7Osyfn&#10;6wVBYlJaxQvh9iN+PT79AsWH4VA01p+Uj/p09I3ZNF494yh58/TMS7jY6Em8g9ucDt7aGG+js5Ru&#10;PVn6xsWTDzLjpXSW1zisdJqHsQ8bG2tMN4zm2ZpvU3AUGpgdRnIPt17RgYvCMCZXKHyaVWQ0OIqO&#10;YsGWXI4rZNkofmHhIT7wxIOnoLgM4huzUbwULQVfUfVyc1ng75Of/OR10bEOn3BdOOCRK3gubL4J&#10;gydG2AomKp/0FGyF0P/qrX8lqLB/4QtfuL4NlCPxKZzWbO4CKg8uf+IXp28B4fDvwtOLWBzG8koO&#10;W6y+gRQXnn1tL8QLk76cyiW5vMJ20fMPX3xj4/JnTV745Hu+5aL9gAO/dZvX8Ojym5xuPHrIPF3z&#10;dMTGVgx6PuVVbC7c1iF/1uvvM13EfevnGwm5sX62/PBhjfzg+0cLX/ziF69fS37/+99/6+/W5J6c&#10;L5dd6/Yix5Mvc3h7ls3hth5rEK95jX+UXvJdN91yQzcbY/qIvobI85lu9vd6edWyPbHCwKcnB5oc&#10;upR4Xpxpcnn/2te+9ujb3/72JffBhL3mjNFxaZRbF27fpsHw/K0fOOjeOuLT70yc+Qwr+wvs9iN+&#10;vfyJKcJnU53ZCyy+s+KZ9Pxbt7itS32wjnJEtzPBB1yxGsuVs0mH/pPbhz3/kfiePzguQXSdO+ea&#10;PjvPsr879rfC/WthuvZDDPRhOqP4SC1z4XZe1Sd1rnWLQZ3TWw8cGGJBdK1ZDGqKtdL3oUtMYrUu&#10;e0qGjPmCQcbet3v+9EUNERt7JEeamD1LfNt7F0Yf5MQl1nLVfqsBcl+c8tve6VHzxhdzfqQHe8n8&#10;nkyMJ6V38neejv70leye/vKMT1vzZ/HCPeX4rUNez5jCJJNj8nJuXCu2zpE5WX17Fq849PHo2vvr&#10;pOU4hTW4UJ/+KIB6bAF2ENLNnl4LTrZ9enotXH2UbHGyo2cRLTgb/LU7cZPl55yfOOZ00m9en7/1&#10;k24yMWooWePWRm58roeePC8VM/17sRULLA+1AwVDviI81B6ygdfDrdgqKC5TCgw/dLXGsPnIprW0&#10;RnqIjgKHFHj8fPl1iYKG37dZzpQCx4atXz2Sx29d/rEBHEVPjOKgp8gpwr7B82thPhRxlzc58E2J&#10;9fHnRcmejE+x6/2q2eVL8dV8I+gTOd/ip4MnH4rm+9///suvgo/Kp7hcfhRiY3wtHL29sDZ8LwMv&#10;GhdUv7b2wuPfS7/CEL442ODLQ5crmJrY8nMFdfuRjXl2jcmQXksenw/505P1/PEjDnO6xs6Oi/JP&#10;fvKT6wXjAu1fQ/tP8bgUuhCzs2ewxO7bDfvgQu6S/vrrr18XFi9BevLYmZAnLy55s+fFquc/MtbE&#10;1Xklw7MO1PqyO/tL6faDfjblNxmMWtj6sNjlh421l0vzU7ZyY02OrN/Zc+mQY+cYjjPs2z//tw9n&#10;poshXOcOOVPf+973rn/0AaNnsjNS3Gw2Xny81tLYPN6Ok2/Pf7rGqHzaM7pIr4nN3y/Gt9/WC8OH&#10;Dmt2wbFOZyMsebKeXdMFfPvBlp0zoyHPljogt2xgec7piguRuZDJuZrz+PYNZbUEXhdB51Fezen2&#10;7D+5XTTxyF0knVc1rw+t9MSP2mux8GF9YtFgqmV8Osvy4JJJV756puCZ8+N8iEn+zK3Penp2+IQn&#10;z/jN5dqlMNocb26S17dfdMSlX1r58u+N6WafXZjlK356cO7Z4Z866el3vHrGyWBEpw4+PfGJjbwe&#10;D9lbRFa7GLcfbJ9F7PK3sSxvbfHp8V++Fr/cOd9v/W/jFqAxIwAZtyD9OTbPmfFS9vVkxjtPfxPT&#10;AuOlHz8/zTdRxWORyzcnq92LI3/FqcejW7/xJtfDXfvGy5cnDYmtHNON+Cqfz/JZPLCtq3kYenz2&#10;dBQDD/mJpxgocPgKjjF9hdHlSyFiqwgghYiuBq/4+Ud41qXg4FVszOE2F5sLmAsbHplWUVeEFDUF&#10;zadfBc8lwIVAXIq4b8n89wAVOfgVLjH7damenlh9q+DSZl0ueIqpNcHg198EKtQufi6JXqR8+8ZE&#10;fP9L2d2t2rZcZR/fRC9kBkEhaBJE0ShiBD0QRIiCRkQ0iIIeCIIXoEdegvgFEQKCooFooqCYHOXA&#10;jxAMeOTBuhTHr9b87zxvvWNtdhrUrKr28bRWraq33kcfc67V7wF6mIOh+Hor5y2fh0ByN1k28hXB&#10;tg7kRi1fii6e/CjmCrZP6b6K9nYGXjknK9/sIryo3O15srbs6PHFN6J/0+K1l3Tix4PBj4ZXT9c4&#10;KlZxWIv8uoF++ctfPm9Uf/zHf/zsnf3vnMJzvrqB/vRP//R5qPnnf/7n9/7pn/7p5FsO6dtX2J1B&#10;fluf3hrFXtx68+WXhx4IyLXWUVyw6dbgw9PCo5MvYzhRfpoXB3wkV1o29MUQv2tKX348ADmHzqCv&#10;03//93//PFg493C01uUM/cM//MPJIRvXGJ7muqFnLH7nUV8ui3nXaUyneLe/c5AsnObphVOOxGLd&#10;ruX2mQ25hyY8Y825khNjdmKWN2O4Gix8LTt817Q1y6faooZU+9QBtQNPPuTMdd3Yg/SP/uiPng9+&#10;xeN6VqfsC+psOt982yc1gi9+1Q824itm+OyQWGDbK+sUu71qHZ17ubFeeuoi/8msjU3nmR58PV57&#10;IQY5QfjqrDW3bhgw2bLRxEE3O7aNw43XPDk+3s7xog/Dz56ucT7E1fgZXnZk+XmXvpyHT/+Z3s2j&#10;F63MGN7y7nk68mpPyLWotdGrkYmRbIm89eGnX49H/v6bwAT1Dh8yv2mTskHRIyvoMDaQsBa3sT7d&#10;5YWbzDw5//jm2eNJYHbF2FxfjNnhGePrUf6ax9u5zULLM66R5QuesbwUc/GvLzrZwCG79eDeNubx&#10;yBH7HiYUBxcxrEj8ipuLHCkOCpEY8RU1sbTO5FsQFEp8vtnR5RNPIfOJl08Fyb4ovuEpNookPPoK&#10;Wb8vqFDCY2vs5u9BzhrEyAdb/mGaI19j4CnibDzskVuHmwifCrA/RhAzPOuk44HQg6k3VnQ/+vjE&#10;72sfD4Xi8yneWywPogo4XW8NvP3TxC9vYqbvRiZWcVgjH/hs6dgTD0f+32P2iq7cWLdGV3yIPizr&#10;qGh3Pjpv7b85++TtoR4vMo+n5yM7Y7pigJuuHi128Yq1sXXQCY9MY//f//3f56+yv/SlL51ce/Pn&#10;TaEcaWzsp7Gz6WtiN92//uu/Pm9HxSaH9tkYptwitniRcXN5axxfjDXrrJHjw9YjffLw4y9GPLqR&#10;fMDMXu9c56N86TWxkunLnWuIjd7avd3xP3781m/91pk7l3DLud6Z/vznP3/+6jdseYWJ8MzLn7k4&#10;+UXFsXnIx1F4/ChXzfV0xI/qz+T1Bx47BFsTr/OmOeutP57Y8MjEJRfxrAefXzLYMNH6N7Ze54eu&#10;HPLLRs0wN1a7jL0N80bbAxzC9yHNH5WpI35tpPz14GZv1BlnuHhhqRX0ye2hnKsB1iB2vTUh537P&#10;R/mnhy9mBMda9Gzoha0eWWPEL7lc9VBrDAumeNiy82FX/PIYbjHotcXmw1przfPdnA2dtTVfShY/&#10;m+arG4/O6oWxuo2zMW+s1z6MXTrZLG54eOkZry5++esasPeIrHZjhRFfvz4OwOuP+Pr0F7/xd33q&#10;U5/6w5RuBwXngGhdiHpzh1EfGD6bAjOHfTf69PDzcUAeP9I1vwNP55bFpx+eixh1WPV4Eq0Z06/H&#10;o5PPO45nfPj4yZrn85bBlK/Wbo6K2TyZfscbD5uwwiiGneM1V6R6CKxQikWsCh9dvbkLXl7oKS6K&#10;RPj51isUMGCjChp9zYPVy8vLeYgSh/OQb8UFtl6Rpa8IaQiuhjwYKahi8M+KeAgTo69MPfDhK1xi&#10;hqX5vzz9YYkHQLoe5DyMvnl8LcPe146+BvLWTyG3Bp+i/cO4Hvh+6qd+6vweoDdXvYGkp3Bai5tA&#10;ubUG//YdP2KhIxZyD43s/M6gNYjXutyY/V7W3//935+3f/CW5MFNQ15gaWKE6Vzw03ktDn2tMwiT&#10;Lp+dp64BOjceffuEyI3Z19ii/Ojp9ODLj7co9pauebb0yguesTV6A+qGKidutPYhah1uXnC9GXRz&#10;clPG458feMZR+OYw+EqHnjG+Pn622aS3umTxiy17/FvWXIxi0Ng1D7s1kDtP9p3MnndtOOPWTK65&#10;Lj73uc+dB2QfWJw1/iL5dn7/4i/+4jwAOlPOwJ0Pc/tUbK5R8XTOWkO45vm5104nGdzG2erZ3MSX&#10;GJwbcWv2GxmrLeT18fiI4LoGNWQud2KgZ87OmB8PbHJIx6+M+KDWg58zJl9yqo6oG2Sw1D1Y8iXv&#10;rm0kNnjk9so5JodL1wdC+6YOqMXWZ910kfXJu/xr7MztOb3OCD04YkD4ai2/PZCyFw+ZM2S9MNix&#10;F48eH46cuIbLqxxaqzyIj9ycnAy+Oao/k9cfxRaPTrx6sme2Nz8ddmt761lffuitHV20vHTqs32r&#10;+fb84G0LI578GiM4mlxF5EvkSG8Pdk5Xi0dvsfDNV07nGZWL4symWNnQwT8PgQGvQWO9w2LzNYZa&#10;h8GYXKMLqzEd88XKHg/VN77nR+nxA04k8F0UGz5R/tocc81c0mvsSzg5fvNiuH2Yi38JL7365Dtv&#10;DDuM8qbHIyvPMNiUL/PGejbizi589nDIsqer0CkAyDrxyI29TVMM2Ck4ioGCAqMLXkFkD58NPPZs&#10;8Nnr8dnBUEB8BaJ4wukhhg8Fki4/5OLxQOBtWG8C4Xjzx4+HA3IYvtKFISYPdnpxKEzig0nPw6A3&#10;I4oYHn/2mZ6vbeHJnyKueL95FHoPh7/6q796HgCtAQ8+/63JOhVoMl8FexiFKwd8kXlwFDdc+C8v&#10;LwdD3F/5ylfOw58HRzcZse7ZU7zLpbzAphPBlRvNWpB1oPIvH/Q04/TzQzcdPHJzDRY7VH8mjx90&#10;Eb7Y7LH1ihmGs+Rth3g1HyzsPZm5/WErTsSf9cmLPPo36uyVPbZ/ci8evtjLrz828VWys+VNLDnc&#10;4tbzF74ej6/45sWQTFxaOsZIX1708dJlz398/ebJWKPfuN7ad9wZpWvtGnkPEPw7W3L6O7/zO+//&#10;V4dyhuSpG7T/4/rzjzeAPuywlz+xwoNPV9vYyclQ8cqHMZmG4olHa06W/crik/FHhvKHX+zVHDI8&#10;Pf3FDSe/8kbXNWh9yFx+9Xj80ocF01ktL3yqJc6uM+bswVIP1CMPc7BgaK7PfPhjKHYexJxjdUUP&#10;D665OuG8wvYQaA+Ra6frQozkuxZxiFHcrdXaxdI6xOI6gwMbuR7VKzbwxEbfWSiX1kenPciHmKyR&#10;TG3W+ODX2bImcnktJpiauXUYP9s3se0+Fgt+tHLj4kpev/itgSzM+vSbL376q0MvfjbJt1+cbMTa&#10;uHMoNmSeTT3+rg+fHh7KBn8bWX6KkTweuf3BQ/i1w3j8IKPzXY+vWP4wcMIdMzpKD8U23dyizDUH&#10;IvD6NgRWvLung1efvADrYaCNa8fJSlyy7OLra2QuIhcNahP0ZG2AcfHRE+P25BrSk4cVP6y1hYnw&#10;jOV05/jJ5LgY6pOxyU/+YRm3luTWqxiwTfc4ffywhy58Oj6hutAVI4VE25uRYuLBRpFTJGCJi005&#10;hecTqQc4hUYRUaRgWw9f+WOv0MFUcHvbBpO+9cAVh4cmPq3D+oz59RbN3no44MuDnwKscPm9Pr49&#10;dMKsgInNW0Aybw3dEPwFsH+GAY5/KxCmNyli8teD3lRZPww3XcVdPj24wlGs2ZQH8dP117HeJvja&#10;94tf/OL5GlT+2NKVA609w5f/zk69XKyNXJojfRjGnak9M+TR6i6fvhZZTz6LNbk3Gf7JDvshH+by&#10;7gZn7b3JgRGFIb5isz5z5wyON4P22p6/vLwcUzFofLlu7buvhz2EehCUT3ituzXRj8jFwj6f9MI2&#10;zo4N/vLM2bOFJYb2hp61mdPTm9MzrrHXyGpk9MTqzDaXj3JLl50z5yz93u/93lm7N930rLucit0H&#10;jb/6q786e2G98gODjvjg6pFe/Pp4rVssxvrIOD5eto3T2976EPzszdkifPl0/dr3XQu5tbdGc2d/&#10;/bLHUxP4Mrdudunh5Y+OD3Z9CHOdqkM9/Ln+yNUPNUyOnWkx8mGf5JNPdcuZ96Anfg+MaoF1qIP2&#10;SN2A4UGQvThghCU2MbGBqakp9tp1xJZvcs1+yiM7Mj0bvbiqf8aaNcBxfWn8w+s8hCEGOWsvxM2W&#10;Hh0+rZFetnxqS+Z0ULLVa9x+3LbLv+2zDTtdfWMy/ne+ONkub3HJb7x0b9t81JMv4e/1Amd5xrWu&#10;DXO0/JtnTt86a2GzLd4wtidHeOdNoEGUYnMHq4uvHo/T+uzxED2EjyeYAmq8QdNNnl2Y9zx+fbYl&#10;A04JT8dFoOhpxg45HYRnvLwwj8Lrj9YR5sabPpxws22evr78hFnPxpic3to019OpNU8XxsZBT8yt&#10;nbzC2Jo9kCk4yIWeXLFRDGDLGxzj5PTj4Su6egXIg5FiocFA5OaKkeLnhsafhyz4PqUqmmKugLOl&#10;q+j5SlfhNK6oipuOnBkr2ub8+MtCxZ0uPNh88uXBQcH3MEjP76Mp1p/5zGeOjnjfPN70kfulezHA&#10;oIcvFv7cLDTXQjcJ+OLBZyeP3sp4+6gAk+PBQ3Joz+RVI9cQfuchPTne/ceP2CPyW8+cLlnUmAwt&#10;bueIjUZHLPjW5aZnL93Y5NI+yoEbovzT93BvnXDZFl9nAo8MHy6+sRurv+x2Jnx974yWL3HSkV8x&#10;+KtsehqSO+c9zHjWwJ+eXE+nHNAzxxdLvXXU6ER0+CKja8y+efYbRzj1dDRrcS0gZ1we9V2P5HLp&#10;/7T2FTAbDxtyUi5hWovfs/zCF75wHnCcNzpirRUXX8WxfTHpUX3j5ObsPojI6fNtXK5dLz54WaM9&#10;MXedOk906KebH+vMXzJztmGsDrv2M3249NHLy8s5u+Xd2zz6zi6d3tiRbz2h4/qVW3r2xtnzsKQ+&#10;WG9v+tQccno+RBo7e32zoT7Rt0ftNVxxOk+uM+R6iJ++XlzWBrNaI6/yUI2BJeYeZp2jrjv+y4e+&#10;eNirb2zg0EdiNO76FkN7Qm6uRcnq4999OLfejUVuveklN6/Bxk92+zLP/u6TZRvm6hmvXH7fRcWx&#10;+sZsVta8fmXP9JPLxZ2PO+Ziy2bnxt++GzwmlFALPpPXHwHkABuvoB2MDgqZA6WFiYfW3vyW54fs&#10;ptUtRn1J0N9UYWabb+Pi3jHb8BqHt76Nd05n58nj5Te9+NuvjfHabAxkYtdc2K2dDpsw81VO6GZT&#10;jyc/9qmbpiKgILV/5Y8NLA9gfLC133QROVuF6M3jIYmOAq9YwGanmCgunQs6bu6w8OF5oCBXbOAp&#10;xGJgqyAphJyCmwQAAEAASURBVAqrQsaWP5+69fyJw80ETjHh+8QvBk3MijH/HlY9wPAlDjchBVcs&#10;/Y4a334HTSweOujr8w3Hw6Ve7NYi5shbxd5WyQWyDvpInMZsjOnYSzGVL7kXHxIbeXaH+fgBQ8PX&#10;0k+u77yEUQz16YatF5cWPh3r7AGQjj0hl2d+xVeuzeXcuvKPZ5wfc5h6+wXLHvvHjP/oj/7o/CGJ&#10;/NMpdrrt/S/90i+dvyLG45e9MXx7zb81kJkbO2Ni0mv8tlZ2kXH6emsrduMlfmHmjwxPgyOmfN5x&#10;4G8MxuL1QYT9Zz/72fMhxQOG843nDIZt7AHQG0DnS640sbQe8Yth4zK2Hi3+9q2RH20pXv3Kdhx+&#10;WOKxfnzXtQcO15l408kX3fhix5er1kTfmYC1cbh2wqoXE51y4AwbyxFyfuVR48OZ46d/JosOrHLr&#10;3PBtr3yjYG884FXX+IJBz7cR1ojHRm308Og6R+KVC9j2yTcc3or7ZqMPOXJmb+E5A/SsW4x6a1Gf&#10;zOF6Uy52mGJs3fyJI1ux8K+Jkb0Gv1zLCRy5wgsDTk1uyjXezo/Bh/ixNuKrrb/i4yNau3STPeuL&#10;81264a3e4rS+235jImNvDXoye5CtPv3G9da4utnjo8XEY0dHQ+Ea46VvHtH5yCoS3PObR66tozZp&#10;eTmJZ25cCze89bs24byrX90ORklazLUvGStvrF+c+He86ZDX8ptuFxx+m9k4e3xrUBRcYGLLHu6u&#10;r7iPwusPF6mGwtGz5WMv4nySbdFUHFzYbjh02POlIBQTHpl4NTZ0FBx65AqThyHj8FsPHUVJPHje&#10;dMBDCoqbud8DUyj5VIjcGDwIeMMkPgVQ0faQ5/dw4LFrrbC8hWSPFGL2fMM2F5e3eD4tK7BwP/r4&#10;C2BfDfvlcGuwvt7EeLgRh7cEfCvMdPyBh7XDE1frFQv/ePIAS16tmcy8PFp3sesb04HRzQgOyocx&#10;jDDZRYthDCufbFYXbvrJzJfHB7180Wsvja0NyaObktzQlz/r4zs8Y0ReTMlgGneW650zX9P/8R//&#10;8fnnTexhscqHcWfj8Udu5yHJGXCjrMHiT6z2pXn+2PMjdmNx09mxOV96cvqw2MDliz4/5GGS1ejn&#10;J19keOzaD7bxjT/5yU++9wd/8AfvffzjHz8fTOQ5XTHJnTPqn9DxBpAffHvWtSDvxnio/TyT1x/t&#10;xfbG2k38h3XLdm5d2RvLX3bW7aHH9dybpeJ2bacHz15r/NKJ6JQLPYpHH7UecjlgLw61gw59+2Eu&#10;Rjl3flFxya8xW3UAjhpin2DAY+efk7IuPFgeCp0Hej0A8ueDpjWSwyx2vf2Ehzz8dT7wxKmHJQZx&#10;tl4yumzg6tVj54FuD9vw2agvYpAffjVx4xuLS4usjy0Zv8Wdf3yk1/B3fiavP/jMb/x4+ptWtnI+&#10;8pMO2+XfWO+aZ69vDavb+vBWvuNiC2vtjZOX17VNd/2Ekx2dlTtj2srpmOOj1c9fuPb7/DuBMQLS&#10;Z/hMdvM4alHGyJweJ98J5TebYtngjfFRBzGe3gGQAOOzyMcF4EIsWS4IF1IY66u480tmnG78na9O&#10;fDga/9nkRy82JCZ6Ed1aPLo1azPeg0+PTTiN9dYdmbPT599YgVIgELkmR+lZAxzzcudGy5/45VLB&#10;0ZNX8Fq7XgGBq3gpMsaKqK9v4eD16dkcluYhji9v5fTi9BCnsNH/n//5n9OLTXH21a43Jx4cFTg3&#10;597S4bMVj14sP/RDP3QeEL/61a+eBwhvAhRTD3vlwdp8mnYT4NdafHUsTpjW6yZR8eSXDj/ilzs8&#10;+vhyBFvM1ojfnhrjy+vuneJLFo+OeTjm7enudzp6tHrGtWT04OAvj58b31rkg651yhv7jZGNxh6F&#10;LwfI+lE3o/LGRv7o07GHf/Inf3LOwa/92q+dnPMDh6446Pkdql/5lV85f+Xt31yE1xmFZ4/ES5ed&#10;cTHlU6x0NaQXn5bMeHXYFgs8uPkRg1j51Iy7mZPR61yRw/GhxQcPD37Ospu6Bwe6zm1x8UX/64//&#10;1/rzjz8CsQ/5hpleORCn1pqL0VqM6ZFFeIjNjpO/q19dY3nT4JuLWQ69JbMn1o3PD6Jr3H7hiVFs&#10;8kcXVnK6GrlGlg/YeMVAj/1d98zVGHZy7mE7Yqu+qAX2TNww+DdXG+ypbxb8Pisc+S8OOOY+OML1&#10;sEZHDuxt9Vds9tc+IrFoETx56GGsc8RejHTFA1cPjy5+ebAO42wb04MvV+zEK9fG7Uc51FtDZ1F8&#10;8rGN3bvoXTL2KxPLElny+uTNYXwYytetH85i3LzbZnUbp6O3Dj2cWvL09fnZnl5tbWG2V/h0mtuf&#10;8PKT/AhefdH/9ul6layBcY24cToAUAEbO6AdFHpk5umEkV1885vyg09PC7NxOnyIR78FzaHOpiLS&#10;xZAt/B2bo2Ija6344TWupxNOPRk+rPJApplryMVmrKjou/jFXBxH8fGDbZh4yfFbr3GyLuywVqcC&#10;44JXSOh04dNTTOSL3AWPZ+wBrLdwCiOcbBUTdoqc9YhVQSJXgJpbJwy23sIpwh7axI4H11sCb+w8&#10;ZJn7nRt/ReqvQ7vhkdGH5cEyX3hiFYdC68HOGvSat3n+ORgPDmJSwOVAe/P4Srv1WrOCSd9DpyJu&#10;/fxrYuSTP9TesPfwYk7P3F7Jp/zIE9zOgHXX4NGjL2/0EV464oLR/Cg8+UEORxyNU8NPFo9OVGz6&#10;vUnAEos9E5v1WYuzQ0YXZW+ML2b+yK2LXN6ywyMXA93idcOh8zd/8zcn134vjlye8J0z8ZTnn/zJ&#10;n3zvE5/4xPlrY1/F24fWQFfM+bYv9tyN3PnszVR8MWVjDZoY8a25fTcXEzlsOvrlyQM+Cqd9povH&#10;V+RMe/iDgcqHMTtn31tsD8jOtFjg0CuH5RR2/NUp32R0kHH84tXHI19KJ349fn7TEY88eyASr7VZ&#10;izNBx37qs23t5LDww3cu4FkPKtfw8ODTb710yoez64/Akqsv/pJfzvnS4Dgb6oivVtWRHhbZVZfE&#10;5SyqC28etcNDZDVSbfPmDJa4NbY+QKpNfrez2mDvxYfosXGmnVcxOG/G1sW3cw2Lf7rOsPPLn7jh&#10;iYstO36MrYG9fG2Oyq8Y8k/HnD3/CE4+y58esQvnMK4f6aWrx2N30+omgx2Rp1Mfjh6veTbN04+v&#10;J8vOvHOVzd2LZXnFhne3dNOHf1OybDfGZNmYF188PZva8huHU//dtxPzhIyMP6h1geZgbeIVULj1&#10;e2Gmu/bprWzjxQ+DriSbdxGlK0ZyczouCr2LvPjzpd+2vtMJlwzPfHnZ5I8v43vD8rNxu7i6CWQH&#10;j32xLs7yNhfZrJ2xhloLXxXi4tArKC76pW7U9BVfGIqiYiKnYoGnwNOpWJEZiw9fD19TqJB1w4Kh&#10;CPuk7U2IwkxHsbRfHhLtL33/M4Lfv/FQ5gHNX98qguz4bL0wFT4F3gOBtyw+rYsDtjdGyM3UPxJt&#10;DTD9H7Z8KZi+pnbT8kbSGqyxf5jX2sqNGOWPHT3x8m/On7gqoPIXn03nQSztE1uUnpyVazowUbb6&#10;KN6twxciJ9PnD3/HrUUcfO9cTq2bjI0zQa6Zi1ms+Q/bnE5+4RrLl54MlbdyEJb/+YLeb/7mb76v&#10;B4M/uvZLLPboZ37mZ87ee3NrT/m2R5ozZu+cAY3//ObT+viCBxff3Pr0Gr+t2RzhGcMsb2xqdNjQ&#10;i8jwnBl+yxu+eMOmY+yciukv//Iv33+zzYY/e8OOXg0G3AgO/eR6pM9Wv2Nyc8S+8doe4esPOpsf&#10;12e5JhOnXhMfMg7PXM7LU/HQMV5dc+vRkuPBKgZ4CM+Dkp5fPuRNPuVVLcJ33dPxoCZuY3vqwcxa&#10;6Or5YyO/dMnp8wFHTOokH/3erDPlQZFcTXC+nUcxyEvXA30PoM5FWNYAvwf/PoywpWOePr2uVTG4&#10;LsQnN/TEb13iQdZU3vRixovKL1z25VwPR0ON8eFEO26fyJafrh4O2crzEc8cVvr5zPYIrh/JYISX&#10;SnN9Y7L8Gd8yvCg9OsblRoxamGG8qw+vPj1zmAiPj3y29mrVUXr8WB02SH+qHmFA+hSO1qtiDvT3&#10;BcmZA9smFIS58c0PC79xvvTLo1NssHZh4ijWfJmHS15zkNmHj++iQ+GHXczx81Fc6yP71eVfi1yU&#10;bPH4DScd/lyYrc/FSCddejD40OilS694ioFs4zLPVh4QTHvmQubHvBuP3hs12GJhbyw/mk+aLv4e&#10;APHCdWOlqxgpOK1Rr5Dw58GOD4VPq9gpgD7ZkonX/mhiUMT4gUtGlx8kNx4I+50+9oqvWBQ4cSq2&#10;3vT5+tl/y0ZmDf4JGEXbG0Hx+YMPXw2Lyz8X48HSjUDcbx6f8MUhN+LkU+z8I2P+KuAVXnHSkY+K&#10;Jn05a4+tSY7aJ2tlp+G7EVgzOSpncpMtG7rZ0CPDz66zQNa+6ts/uBGb7Iste+uQN9j2yFr5tR4N&#10;L93WAbvY4MKkW2y3D7riSi4uOnz94z/+47lmfvmXf/nEQGbfy6e5G505vz4A2GNED4Vv7obJj7G4&#10;2fGlFf/2dM1ht1d4bPGzE39yPlsPvQiPPwRjcWCh8IrBeXJe/VMwPtg4G2pIMcPjN2osXntT/OHm&#10;E6YxfY3c/BlZAx0xla/Wxa4xe9ePusE/H3r86ovrrZitDSb7cmPOhg47GK0pX2T08Nlq8qIW4LHD&#10;09Oz52xh0ZEX5Jz4PVRnQe0Qu7EPgWGwNedTD8d5czbxfED0z0pV6+yNtfgwS8fDm7XjyQse0uPB&#10;Q62NX3HwK1fWY21yxR8bxN612ZiMHhu1Ex4bPLmQU3F7c0kXPns5Keew8cKCIR7NuhYXj7x9gG+c&#10;fvk/AT5+kEWN08W/eebxsktv+TDi15MXX7zOUHM9yr6zlG2y1niUX3/QkaPiN7deGPTR8vJNBy0m&#10;PQ3BJAsDb30017NJZo74KS7z9iB/j/nbiyXjlAqsZOAbF0z8+oIucH3O6GyDlV7jnYdJFmXfXL96&#10;2eOJMf34a5ctnTYoff3S8hsnN7dGPozLzfqPx0/29XDaHAVIUdBXBNKrp28Ms7jxkBhqbzlvdWHR&#10;XR0+tXt/Wge+i7fYxdQ68V30ilhFEDY8D1aKqaawwVOUFBSk+CimdMn14iPvd/n8rp63enhk/HiL&#10;o9goUHiKtIcwbwFh0vGWx8Man4qahz5jNnTF4Y885IJfPsT55vFgB88nbTYebNwA/Pt35V1v3XD4&#10;g+VhUh7E1Y1MkRY3fp/6+ZLHCJYY5BOR4TVub9c3fetWiPVk1gY7WXuVXThw4zVOV38TPC0f/CB9&#10;Y3b2kV48+ii/erHqtahY9Olmq4dXz6ablbH1dqOWc//biv/6z76RyWkxGZdjsToTzoiHac3N3X52&#10;0yuv9lljKxa4mjFeflp3azOPl1528MIJ23rSx2vMdueLb0yO5MUHGP+nspw4l4gf+csfXGtDcrPX&#10;sjmCqRUDP1r7cpQeP8zvtjLj5MbFLlbXRrF1LvjzcOIaEj85XePyxK7rigy/5gOX8erD1LI3hhsV&#10;X2t0jujSc92qaWqTs6Fe+FaCf9ez3wvurNF1rtgifPE5Z9anjjhj/HkQZO/ckVmzfOvps3NtW4c9&#10;YUMOv30QH30yGNry8OlrxjBhqFWdD+tA5ZQ9f7DaKzZicV3gyU/nBG56xjU1jx/z3ePynh7ffGoR&#10;f81vvWRrk2722WxPlt7yy2U887DTDzd+McRni8hXhg8vH+ncesf49Uc+s1uZMXxUvOnHqy8m8yX6&#10;ZGuXfG3eenlIbkVKLWgNgJjH20Ssg2zjvau//dK7efn6IIy12fjE4RDXSrh5MYafXXx9lMw8/cY7&#10;F8fGIj/k8fXpN+ZnL/jFDYtNa3DRhqmvsVs/xh2k+KvT+sgUDcUPdjYKHGyx4WlsFC4PXOZiomdO&#10;TzFQFBQPVJzenimEYeDzVWFTMBQrD2cw+RCX3wd0k1CUxdiDJh1yPeK/ggpH8fbv8vmKF7aYPCxW&#10;1P3ftd6guJH0+4jk9BVB8fr9P4Vfce7tnwdPcSik1mJsLXyIx5r0ZPgaqjcWXzntBsQGBjvj9OVb&#10;s07NOFzzxnp2d+MvnjHiIz/Nb9/w8q1fSmatK0s/eX1xtgZ2Gnk84/QXR67KbbHisbeXf/u3f3v+&#10;32VnSy7ZWq89bI3msFt3Dw3049FB9a2ruOKnE3Zz8nTYID2e+FtD8/zqOwOrj88mWfjODZ7r6+/+&#10;7u/OB6TsyDQ5LZbi1EfWRsfZ5YMsPVjk+m3Z1icrh+aoHr818+WhycOQa0xzrdLltzWat87ibR/0&#10;9tT6Oj/msDd+9nA0umTiiLfxw9T6wMrWw5wPh8b44pRrdcoa1B9jftmqTXQa54eNBylyD4PlSSxq&#10;Dn0+7IGzq56IF78HUessp2T3OlwHYsRPJi586+g60fMPLx/sxIbEoW7LVbquEWvA3zjEZ416DbGT&#10;E+ulSw5TH5nT06OVpfOszx/9bfEXa+Xh64s1eTGwNd75xoAfzjPd1r827xrnZ3OQbjHmI37+81Oc&#10;9Hecfv3GHCbebQfDfn3EoclIgOg2yGGA9fEFGQ7euxr8kpDPepgfltamWOthFFe84klWDK0X/8a0&#10;ppsXXvrm9FZ3ddLTp5ONfJUzvNXd+LuoyDd/+Y2X/e2/AlsO8sW3guAi78JXSBQ6BYm+CxsPeYii&#10;pzAoMPyzT6ZwKgIKHAykOCK2ip21wKi40hUHLH5gK0w+RXv48uYG+aqihzf/NAy/MBVXvsTp4dFa&#10;FC9FFN/aPbzx51M4HxVB/4uHuaLOv/h88vdwKAZvAt1k5EGOK9b0jX21LA/isC64/FqP/Fnn3ujY&#10;kOvbE7iNrVM85vr2K//x2j8x84XgZGscr/HKjDcGeLD4IcsGT+s8kedTj26dw3z8KMZs9XLUmVvc&#10;9p/O4jcWE5m4xCA/5QymM/Jnf/Znp3eeIvuy2OxbHxwEF+Fr+Hjs1id+NsUVdmuBw0aLt2M8DYWn&#10;h5O/I3z8WJywnKfI/vk/tH3Icd6tzdpdB8gcBvyw4pNp7MiNWzud9Os31h3TRc69faAPK0wx5oNe&#10;+09uTa71HtTp7pmkU0xyY2zP+QhHz7442w/xNC7fbJ8RP65RZ6U8qxX+H2v57qtcdc2DGmxrEg8f&#10;1Tv26p/aQGYtsPuH6/mQG/VCLD6wqhH2C446Zv/Yygvf/OWL7eaXDV31Ll96emRqn1pDR440VO7h&#10;anLIxprbDzZihJcOe7jsI3psEb4c0K/mrW46eutoX+iYJzdfu3T16TVevcbJDuCrr7Dj5SOb+M/6&#10;8Dbe9FZm/C7c9PSo3jgb4whPXje+/JdvuivPVh9+fvHWz9oZ2+uzi10AmDkyttEIoEOQA7LG5OYa&#10;yrl+9ZIfpdcfixE/rHr8Z7bpwyh+vA7nbdO61icd82cN1uquDtmNT75xmKeTbZi33vLlmVxDHYh4&#10;sOJb6673Xk97lg15MYXnwlVMmitGeApRjT9YioZCZuzwwNIrYmQKT4UNHyl2YvRgRaeCWOHsYU2h&#10;oUPe17wKq7/ylAOFyte04jT3YMifWP0hCPJVMuohTJE2VuD4Lia/H6bIerD0hx7WA99DoL/E5F8s&#10;fInP3O/40Hnz+PpYjsQLz40BX9E0ljP5Ll/l23rhiL19o9NN6wT++iMdU+NamPDLfbL86Gv8yI84&#10;tQp1/snEbZ7PbOKF25rEtLzODf5N6eEXEz8IHlt94yN4/EiHDR05aiy/9hKxs4f+Ie8//dM/PTrW&#10;iOiQo+LIT3wyOTVfnjG+hpLpxYOvR7DFu/0RzI/FC4u4MSz29gOFXY9nP/Jhzf/yL/9y9Oyf8+jD&#10;jocQ16eG2IvNNenXHT76+PcwnUFz56E93nXdaztAjx981+Lp+YeFss2nOFx/etdqzfUiBv7ZdA2I&#10;Nwwx2UPXcA8h5OVELPmNv/kUDx28zlNyfDzNh0M4xs6OWNWAzpy5N5ditVZr8HAoJnVTg6fGaB7w&#10;9Ox9mFXDEEzrFoMzrL4UvzXjw4dFzt55wNeskYwN3+KJh88WyZnzAVON63qhay6fbDW64uMre+uD&#10;j4oRlsZPseiLGx9+9cX6NzbypeaLZbxkrtkX+tvveG2M6W6jW8vv2uRnecbxwzK3ppufHb3iyg/d&#10;KN7O8ejokzenx99Nq7vj1SvG9Z882c4fcb8tyjZ0F0m5jWSQcTp4BdmhElR2yZrrn9HySwS9xvXP&#10;bOPBuHHYafhh3LF3sMPR06eX7rO85Ct883jZ69miYqnvUJb7bI/y9QMGOV0FQK6NizF52PXB3PGz&#10;LcYwzTUPYIpBa1cMFApNoVC49XzQoUsHTkWdXOFXEIqFHMEnV1QVOF/xKlIVUn7w2Xuw9E+3tGY6&#10;fPkv3Ngoqnokjv/6r/86McGEr1cM2btJKvZ+7xDPXwfLi1i8EaQL783jAU9RVMjxFESFUDx800He&#10;PimmYoVDV4Ftn8RqLeKTJ3lAm1t8xJ4clj6MbOi0H3g1fHnVOhONrXkbXXZ4/NBrbC4uzR5qZDBR&#10;Z+NMHj/a21tWvOnXF6++ePXk5UDfOYVrHNGj37kTJ7If9Gr23/+W4UbLl/itjX064RZHMcErXuOI&#10;fjEm12cHxxjho+bG6WaLt4QvzrUhX31jcbQf1ue/0/NHSc5YfGM41mwP7ZOxs+/XHfze6/d93/ed&#10;fxLFw2K0uWnMZ2fOGN199vaFLt/lQyyuAR+g8MXs4bPmgdT14pzBhREO3HLCVh2hAxPhGWdTzEc4&#10;P+jUwiNuP+FoHlj4ELs4/Z4lfj7F6FonVxvI5BQfPuz+qMKZ9DBO17i6BlftoK8OqQt01BayHrbE&#10;YV3Fpf7Ax4PHPh3rFgOiI16NLfy++eAHFYuH2mLvnMBnU32mX4yuN5j8wUdyKJY9I/yYW4sxzHLN&#10;hm1zeMi8sXlrMI6vh6ePVxyrf9uky0f6dKLFi/esD2f1d1xsbJ/Fk2446eVrY8u+vnzx8Yxu7LDW&#10;F7tyQL5jc7rnn4jJKKeBZQAoh8bJ8eikp8cTdMlJV1/L3+Iu7/YBC/bqw2JTW5t8knWB6IurcT7D&#10;uOPD57e1PPOxvu74yMoJLBcSKqZkh/n4UTzmxVQPqwsRD4Z+Mcyj1ppPsuJhY6wYaL56pe/Bq8Kg&#10;ACkcigFi48KnpzC4wcCEb06PvSKlwNNTuPRuSOQKUF+xKL4+KftrXPYKED0+YLqBuFkZs/XVlzjF&#10;5Xf5yMQuD4ozP97kidNDYF+5wONLTP7/3h/7sR87D5f+ja5f/MVfPA+E/VMvbgDWJU5y8YQvB90M&#10;3jweFuXJ+it2bgzWZi1s+NSQ2BB+dmzLob0wFnt7E257dgDmh7yEO+z3h+zCpcsf//oo7GTkeHCT&#10;icM5MJdveZTTzgXbGh0N5Sde/GLWiwsls/bs8NM1FhuSU3yxsHMONHJvx/z7kW7E9MSJYLLR8nUE&#10;jx/Lo0eeLh3zO6bFMNbEXozmMNi1n2Fkm122+vwbZw8zHGP78a//+q/nzHfdOTv09fZFXo2d364v&#10;16LrxnXWfhZb6ywGc3TP6d/ELyp2Y3btk3ogJvtFl0x8eMbpn8HjB73Wwx8ba7aXfOQHBnv49PDx&#10;tAifnby1N60hHHL5kCu+/v3f//38qwDk6go7NuKlg+9XRfyxGsJ3TasZvonoAZEdXB8Q/VuEsPiy&#10;Nmv0Abc/ePNthIcnayknrjNjf02snskBX+wRbPsPk88+8LY+cxjyYc99EPDACaeH2QP0+CF+ePZM&#10;DNaolnloR+Lghy3iIz96a6Ujf/SshQ/6sMj1S83ryVq7cXy8+Nsbp5M+nhjwV5d8ae2Wv+N0wjG/&#10;eRuDcbqLY8zuO5HJadh6a8LrzOMtXuON0bg9Ik+G1zi7747ZYW9OkfMow+b65QmQPpw2As+Bvynn&#10;7D+I0qNDd+fZbYz8tfBs0mObffHFq994Wls24ejT13cBxNez5YM8zPDueXp0y2F7oC/Wxd9xcrjF&#10;lQ9ztDKY4SsimpumYtUDSnJrUxSQAkHuwlYM2Xno04u7IukhzcOSgsOv+BQpPeILfl8D+yrXA5dC&#10;Bd8NnQ/FxNwnWl8D+7TNj9/F8yZOEYWp0Cm+7MSiSCqAfNBXjMTiK0PxiLN/Z85bQLrWLlferihg&#10;/LK3Tush14v55eXlFG956YZqTLf88OGmC0OM4pBLOnIhDrEiNvS7+YnD2tkbs9XYwIvoIPj45bo8&#10;h8MnWVhsuiblGR/RESMSUzdie0mmR/A1dvpiM8/PUZwf+SYvvvzpYaBwjYsLrzjFlx25vPtgIKfO&#10;gZupvxj+3d/93fffQtHLZ7g3Dx/uM/nmPJ3wwtHfhEdfn575jdfeZW9vwtO3dnxnxh8rOcv2VRxy&#10;1366kTtLeGw9mLhuXS/tk32kExWjeetb/3yYx1u7bJK3Fjatk1/XmGslwtvzGw4762JrTZrroPXw&#10;Q7axkLHTltLFc27KUTrk7Yfr2odGvXohZ/SN1Rmxil8+XRd01Qm8fMNiY6149Ni1dnO1jA4/zq2H&#10;u64v9vCcZWvW2zcPYnTEZK3OAAznQl3D07Ml40Ns+HTw5BSGGPDY8+EciBV2Z0Ku2OrxXFcwUHw9&#10;meuPvXXCRPJKvvmBRc/eadZaa36MX3+QRbd89z6d7VfeHvONksFsfsuOYH6IhV2tePDZxh+T94fJ&#10;2DTenmJrxb8p2caY3sbBDj99ffN4z7DpaB+hVFKMOXwGkg4wchvbWL9OHQptKYd47LXG+uT6qFiS&#10;69nFz2b1s6dj3AEsZnyxJSMnMw87PDz6yFhDYbHdvKxO43q6LpTFyG/rSQdfQ9mfyeuPMIoNO6zV&#10;Jw87ftjixlMguojNXfCKhUIl3h6I2Lm4XfgKlGKDFBW6CiQsRY9cYSk+66rIwIHrl6Y9ECp05dBN&#10;vIcthZY//ym7hzB+fJ1LHylO/PEjJnMx4SmK/LFRRMVnjdbi07fiXgHzpsS6fV3D3kOptfjKytfG&#10;FTdF1IOmB9+PPn63SpzlRq8II3Lr4dtakXm5wJMPDbXn4uuGF7+c2w9xhGdcYcYjR+URzxg2XLko&#10;hjDps5OHYpEnuvJRzsRNXg8HJhwNH4+N/Yqf/+b8sdPokUdhwwiLzDrdTPgnk9NisUf2w/47c94q&#10;w/nP//zP8zBvT/jBQ/lsDiuSA/gan3SKD888O+tB5I315ZDMvHWwN9evDb2wG2dHL3/GSPxy5414&#10;8eizSU7fHto/57nrQx7pknUe4IZ/j8WG6vMFY/ln8qp3y4pJDB5QNXGZyz/f6XQuyFwHyfh11u2R&#10;86o1t1f0YLGDRR9fo6fPzlraJ2O2mnx44+YaxncNI5hs2agZ8PiA2YOWesO/mtMDnFoER++NmlpX&#10;/tnzp944o2yKFw4fcmEd5s42bHHiyzEdBAcPdV2wQ8nkDU57wyd/XR9kmnXyoc7BgEePXb7hljc9&#10;O/43p3QQudxYbz6KIUyy8NgUO38aWTxjtBiH8fpj9dMRlzHbbUzCi5+NeVjp0I+3euTmxUjPPB38&#10;nZMjfC1fzcluTLL1HR5+hGeuDzMctp0N+umQI/JvIz0YBBlTvilZereczTbydJ/1a3/bZbs6O4ZX&#10;cvB3HFYJJNNQh5vsTuRRmB9w+HkXkZdg4yVz+Nk78MVYT9ZBZduaki8+eZh6ui7A8PX4GoKxOGLJ&#10;Dh91kRsrVl2UerLiYccXu94a0ukBToFTMBU2Ra2bKp+KCqKPFCfYZIqD4ioHitLHPvaxo+9GAcNb&#10;P289fGp2Q/MXwH63iR6eIgMHhhuHBz5jcZgroN7uedPY/M3jq1xzXx17iPDXxvR8KofXPyosTmvR&#10;0/Pw6EbhfxoRqxtGN55y1Z7AQe3BmTx+tObyrPDKjzwg+vzB1ZczuTevmCaDxwY/X+m0d/puZHTM&#10;k5mLvTPs5kLWTVgc8Mi7SSRzJsI7wT9+iAeRsRE3/PVBvv6LJzu2yNr5su/Wiw9fk39NTGL0cEG3&#10;uX87j9x6xAgre3Nj5ytf4mzMNx/taXrk1oRat7j41cp7c5ha62vN7T0cfvBbl54PvPbUXCNzVvxD&#10;562JL+Maf+UCvrlrswcL9vIF/ybr40Nfa7101ya5Hj+ZeZQOmTUXY7p84e2crZjb02KFJRb7a1+K&#10;k622vvLzTIduPrOhB5eMb7GqhXzXXM+u9/LdNSGm9luONbhyjuh1RmB0LcCl5yFRrWMX4bFnV50R&#10;E3t44jTedcaDAQs+GxjWZl30kXk54MeYnniQ89O+Oy/w+MODqSH6O84+bDpy6/rh35hMz06P2NUO&#10;4/VHvHr6xqje2NpReubbjvDJj/TD2rjjMVv8hbl93Hi37TM5nfLQ2Fws5arx4hmjYqvHyw+cckYu&#10;5/rka///fFdLKcB6yohx/Y6zufXpJjuGH+JHuO/CCmLlFmpe3yL1+B1e8sZwyCQYkWkd6sN8/Ah3&#10;42q8tvTpRsb5h4uy02/LJx7dlYWX/S0z5yvfyenHCxNPzOkXl8IiBoWg4gXHxUvW2IXsqxHFUHFQ&#10;oHxC9UbMw6BiplhUwNix6W0N/0gRUqTEQdcbv29961un2HjIYudB01tBv6v38Y9//NiJ0QOgPRQb&#10;DAWqeMTBn5ukQorE6/egxIbn4VAh9hbJW0Vja6m4m3/08ZbPTYA+H3jWwJcHTHmSFzbk8lihEyN9&#10;MfGJrMda5Z5dhdk66K5894wtm/LINpzODN8wzNtPOmzwjT3IijNeZ8A8fLZaD73w7JNYrVlekZjx&#10;YbOVu/hk8mQ/3Uj6PSZ8vhAbBK+1JDuCx4/mdMUh72IzhiXX3tI6azDwwjXG9/bYBwjxiLX488EO&#10;jy+NffGkb+102mtjMeDTLz5yfPZh7Jie+MWG9PLsDDr/4nUtFQMs+jDEAj8bvxbhQ4v8hmk/yJ1Z&#10;+7ExlDv774OON1zwED1rh4M27+XlCF5/0EfpvbL/P17yMDorGxef5NaMWm85KO9s7bc1amw2bnb2&#10;Q19+y3c+iqN5PluP8ypv5Bp+59e+yKtvB3z404ujvPLp+rCXcmwuHnhsfYOhlqmTZBps9sZ88dn+&#10;41m7NbPF702gsb3T2FiHGuT88MnGXHx656g5GzGpr/TEoOffNeItunHnrQdTaxIPH2KDnV99e8sX&#10;kmt67RM+HXNYfMLjK/10D+MVo7Gebo1uvDN4/UHe3oWtT//WXX7Y2ZHdcvbL7wwt7rvG4Sdvnr/4&#10;6zNeus3p4KV79/RWbk5HvJpxNvYm3e+WPBRjx/EyflfPZmXP5jevYG47ektiQPRK/tqQ340eXvrW&#10;6HBqrReGcVj5zF/zlRtHtx5+caR32zbPb1j4eMuHZaPIrCNZPsytpziWf+OWDzrFoDdXHIzLT2MY&#10;FSsPNS8vL6fgeTPDN5nip8CwUSC6oeEpWvS0YlQI6CqcdL3N81UJfG/gxCAeRbMHLn79svYP/MAP&#10;nJunf8zZG0HFxE1UQfMAqBDKl7eBio0HS2MPAx7+4MMk+57v+Z4jU6DYKYJuzL4a9hXwf/zHf7z3&#10;iU984rwxlDuF2O8kVlRhVDD11g7DmsQuJjlga72aMb5ciN06I7JtcoboWpPGBg4yTwffPF/k5d24&#10;mMPKzryizh6ZWw8dY2uwJvtmjOrFQteeOQduMPaTnT2VMzFF+eWLbw3R2TlcunD1u1YyrbNj3Prt&#10;o7FzKc/+Hb1f+IVfeP/rebp8weQPrvjZiBmxe/N4U+zGjy93WrbsxAWHPT6iu+vBoyNX9JI3JuPT&#10;OXIuP/nJT54zjO+6WZ/85dcHnK5Xutaid9PW6JmLy9rkgr7r634ApEunuPWtpz4s67mJztokD8/c&#10;WAxwykF2ZO0FeZS83MmZ/aZbLujjh8+WDBVzPsOm27qO4usPH1bw+ZAPZ8DYHsibD7j+qtpfn/Oh&#10;9liT2uKM02fPlh0dZ1E9scfGqJirbXiumz5A8ydGZ09dk68w2cLhN5KP9t/1ycacDSwEAw+uWJuL&#10;V5ND+myR2OnLvdjhOD+tiyw+TPbiYgcH4Ym3WPhxpp3P+GT4ejzU/uifEf1ox/H0+GvfuH51G5M9&#10;k+dDfMbN87N99ndfPM98hNn64RmvP/v1jOCF/UyOVyxyHO0a4p0zYPJMuPyVtyC9gDnp8DRm+8z5&#10;4tC5qcDxb13z5TUvabdNcZIbi0crbj2M9DaWZHit8fbd+tZ/+Onmu/ntI982gs7ay6kWpWtuHLHT&#10;NubVpSeOLk5zfrJTxPLl0BmTGbuw3Tx8WlQMvJ2DDc+bMgVAAVIsFL0+rRordt62sYVFpnlA8CnX&#10;QxV7v+PkzQ5Zv9clVkWLnrEi9fJ4GFSUzcUAXwHFq0iJVRFlS8f/NsIHG3/5a90/8RM/8f5bKv8w&#10;tLVas3X4y1JrhO3m7OERuVnDpqMIWlM5lCMYZOKQT+vls1zSEY9YNPx6/BobtghPniPziD/z+mRw&#10;NXZaY/tTDMZi3xsUnzAU6jCMxQjHTYGNZrzrcFO0P/TshzzYN3nA45cdfK39E/vGnzx+/mA0JuPb&#10;ntsTTTxs+W3Mh39G5ed//udPytih/JvD1IsPnjc9fnWgHCSTD7kKgx1e8erJkscvZnMkJk2MmuvJ&#10;3Ntuv2rw2c9+9mCQ8acn5wu2POxXweKm51zKNd1iYGNPvIWyNteDvBWbXnwRu/JBxpcGZ3HT/6C+&#10;GNIRGx6cMMuJNURkS8UkLrbyQYdNOaGDp8GMb05f49/DU/b53jjhy0/YzhKePXLGuibVJ79Ggu9b&#10;BvvWdcK3WNWx1mw98s+nBz5/wObDEj98qJM+wMKgJ044YoUlJm8qffC2JjHTqb6Y02/9YjXWI2O+&#10;1CU2zoGxGK3P2FqqBXok3tZeLvCti05++c5GzOzINNRcTw8W30hcYkgXj1798g/zyY902GWbGtnN&#10;S7Z843BuOb59eEZkH+Qjm8XOb7x6uu0hHp/mETsNL73t2YR19zCS68NoXXjvr/BZMijkXB/ho/r4&#10;enq15Gu7Orfdzo3ZawJunE6Y8evTrU+PXXEtb/nGcCLjdLMl23G632kfBh8ba5tUXwzN+SnGYjOv&#10;kYfdeDFceLAQv8YuYBe0FuF3Q8TzQKdo0PHGx42eH8VFYYILD5YLXVGjywaWgqewwCRXBPy+H1sP&#10;VeT9BTB/Hhb9B+weWtjT91bPjc0bPYWxhzSx8KNI8ekG6J9EgKnoilFB/d7v/d7zT8QoRoq5vIg3&#10;fLj/+7//e94GKtjeEvjEb51vHm+I4LRePXv4iiu/fIRXbmGXmwogHky9xgZee5PcnA9Y8I01RIeN&#10;nryWHvyIDBZ9YzZipSMX+cfT8OyV3Bvr80XXnK29q7i7QcqXHNpj+mTiqYmn+O9xsYqtWPXiRfxp&#10;cNt758E5cQ48gHog0vj3QOehyc0323JkHqb1fu1rXztvm9nCR8Uu3tUXk7nzSAZTv3rs6WnOZPmV&#10;N/7C4IvMtSV/bt5wyMPUy58PNx4Y2ew62n862ZGL3/60X+zKQ9jx8rFrzh7WUrb1mxt6+JGx+JCx&#10;nInJtWqtmocge+RDpeuVX821Qo++teVPPOZwrY1/65BnNcf5Uw/spbl8y3s5L5YT1GtcMJz34uXD&#10;GcIj40ecMKt7YhZH6xCDsVrGxlqRdTiv5nQ0drDEpH5YNx9i9QGUvXWjzo+c5EN8csPeWEtWnl23&#10;iB9xyZf1ILGQ8yMWWOIUu31QP+HBkjuxsdHYwKrBg0Gmx2erT8YGvjWERQY/olOLp4+nv+d4i3EU&#10;vsMf7LetD2tItnE03hykl/t0lh9ve3vXvL1szhbVL/YzfnJ9GHr2sOMvnjWck0oxhTN4/FiQ5TXW&#10;AysRnJS01Unv5jXP9wZmnP/0Vh5vdcK5e7p4xWnusJaUxTXeOd02hj2c5I2z0afDrjhWjp9943JW&#10;TPxlA6NG/8MQ23zDDCu/yeK3PheoscLigq7AeDDzQASLjk+mCou4KxCKSDc3PVK8FLj4HpTcrPlQ&#10;EBQKTXEVi+LjRsiHYuTf1sLz154KbvF4CFTMFEt63tyJ0ady9vz5WpdcwaZrPR76fMXrJqHIeWCx&#10;Dj7o+WSvWSt9Dxf0xMvGQ4b/vcTvGCpk1k9uLf7QRCwVXmu3Jjh6OReX9bOrELb3dJDeOlsrHrv2&#10;iD4s82zcLBrjk28ja2/tlxjFhQfPmD69+vYGXmtgV2ziYgvPWsXI3s1GrvDho2Jn6wzdsRU73cZ0&#10;yg17dii+G3Ryvsj5XrIGv0bgd0rzaS0IJmLnwaqHq9Zqf4rb/tLbGLKHW/6sT/w1/sWo5Wvtiknc&#10;3Zz5MMYjpy+3HhKcVevmT241+uLb88KuORt4YsFHMIvRGL8YjdNrzEc68eCEsTx8c7K1wYcjZrXC&#10;evjm13rkWxMnfmel+NiTyUXXA50o+10HmTjCEI8Ybh18cdFVWzywwQ4TjjOtnniopK9O+ADi2stW&#10;fPA1a4JBl07rgeU6kgPXjZooF/YQjrNcTtiKiU+9M8GGH7r0xMXWGsXb2ByWmPmzLnbOQ7XJvNzr&#10;xdk1RAZLrsnKmfjFZY18bO0p18VG17rxG5N1HtNPfpSe/OAH8XvT2iYvb2TP5B8GY+2Mw15+fm48&#10;/LvJXxjpm+OHWZ9tevXk2/Dpyk+26eLj6SPzO458nX8ihmIGCeo5yVFBpH8fjmxuZwVSH84dKDne&#10;UnEtzziMDmTzW8/Bo7OUX4e9tZGv7/y+i1de7j59fWM6qPwsdvFvHOnWw1k5+3K/mI3pw3UB681X&#10;Biu/dBQLcxe9C5dcEfEQ5+HHXDHyIKVwkYUpRoUmG4VEXuHoFSoPcfkRBx08e6MgsoXnjYjC4qFK&#10;TP5NNEXD70zxKx5vePRuiPFgi8nv88FC3/jGNw5P0VMgvb30S/V//ud/fnLn4UAcfseQb359Jcge&#10;X3HGk2cPCd4stsaKduuyTiQmjb/dH+uUP28ZjeHIQ3tkLF+IvOIKo30SY429NdMTKxvzcNnBbF0w&#10;EDmbYtCT0bMGdpoxXr5hG+PfhZ3Mg7Q47IH1I/rZH8bjh5gQPnwkpgivFq+4mvOXrVhaq5zj8xHv&#10;m9/85omnnNIvz/Dom9sbZJx9ePH0cMVerrvpmsdbHGP67OC1fvxitD43aR96XEf08eiWC2MfWlwL&#10;ePaQHrI2ccArvmJmZ0/Cos++nq3WuSGDq+GFZ76xwKvFP6CvP5KZhtN68eTKeWGr5li361Ss5nKl&#10;x9PIzTtf9su1Lx996Gh/8s0fam1n8vix8RpHzi0bPBg9QBl7ePIrK2qCVr30wU/+rIWfzoH9MJa3&#10;9lRNo2tt6kYy/uynawhZmzm/YXcW+ZADMbCD0V47M8UQXxxwyDojdIqXH/NqpPWLW17pIGvnEybi&#10;D7GDjcRyt2KBubri4A8vmwPyAT/yQ8UYZm1lyZfHB3qXr+RssktXv7zFya4++/p09Wgxd2wd5vJh&#10;3H6ygYUXZn0yPcJfCn/znh5ZxI7ORxYghwW1IAEDMO6gVdwCL1B9C6TrcKH85StedvhaBDdZPpKJ&#10;D+WL3VnUK59+xYGeuVjo6bXiIc8vPQ2WHp9e/sLKVp+fbPFqu7Hhwojy4WLNVz2f4lxaH/j5KQ48&#10;NhX4YoNpv/QVYfuSvUKrMLjoPZwptHQVSF+LKmSKLv/sycUMQ+/NGL5PyTBc8Aqm3ps6xcWcPl9w&#10;jBVThcHDHQwPnuzpmCvAPqG7EVoT8qaOXOziMIZF7vf53jy+vqWfjL24vPXjr7eO3kRqeP76Ugwe&#10;+Pi3XvnXy6eCCJ+udSrGfT0kT3QUffmyNrGh8msfavZBPhR9PKSHwadWkW5d8mhf8DX+yfhCbMVF&#10;Rq91ybmxno01iFes9k0sCI4GA5a4xSEXdPnCZ4tvzE97YC3G6cE0p99+hpmv/NKxfvLliY9tMnNj&#10;MZen9Mm05vbY21froR82e/7xfLCRk/Dxy2/47DYvxtaOrLX1lvfm5UjPJpzt5dUfsNhbZ1geUH0Y&#10;zru12Tt6xjDtqZaeXCGycmEOL7/m1g6HnUZGPz061igv5Hf8+HTx30Uw6WRPj0/XTLXE19yuF9e/&#10;Jn6xFR8/bFZmDpesuGAXC39iN49XLNuXw2K0b3LZ/pHza49c82TG5cobQbpixuPLWfNA17UhVnHa&#10;X+eMvfjYtWa67JHcqAvk8JwpPR/G+VcX6cBmq5GlvzK55D+e3nULFw7/PQTTg6lZc3tTfPi7n2Im&#10;k0M9zOTG95wvTV4QOzpri49H1tgclTsYxsWVvB5fKy59uVrM5GHfseOHtb7ys3Jj/NrO85MMlvHG&#10;aJ7/fN1rpBMWfOPsssVnHwYdLZI7NujY+hFIY8INbp3Gzzmb9HO6vGT16egbH4DHj/xnH3/7dPBu&#10;+3jv4ovZQWg99Mw1BPtOZPz1e5QfP9jT37axk2e3/DD1xRIv/2FmV08vCt/cuHm65ndhh6sIaChd&#10;Yw9AbBQIB6WC1UOBgm2MittNiQ/Fx9eyPZxVpOB5APMQ4qtk+oqhBypvQF5eXg6WoqB4ejNXwRKr&#10;t3tu5B4ixWTubSBMNoqmN4gKtIc4cfgK2QOJGBVPD4XetIgJNltfI8OjIwceFhW9H/zBHzy42ZH1&#10;aRjPWvvKWHyKJNyIrjU7U+TGfETGZHD01tBND0/jpzMpRjiReO6WDj3r70YAS06tS97xrR/Bh5Pv&#10;MPNDV6xuSHTIi8kY2UfxW7N8tyZ6u2bzzlz5MBe3OTyxa8WRnrlx2MZIHy6d8kpmLGZ76kw4s3jh&#10;8529M/izP/uzJxZ4dORKnsRH19yYHPG3fLzWY8yfxg4/TH2Y4jP/9V//9fc+9alPnfNtjsTGTsx8&#10;sfFAK98oPHskL+1POaKDZ2/EDGcJZo3smQ79zfWOydij+M0P8+LT0dLhT3zbWmv29fi3j3DoJMeT&#10;p23yRB6ZF0f6YjGm57rbhyL5xNPk2hs8+6D+eIBTJzXr4BcPnr2Xe1jOgJrIt0ZX3wfesDsnYlWf&#10;nF22rl3XsDoDF/kgLjZnVG9N/KrXrat16vGtT9+1yh9d9sld68Zk1mttPoBbFxy8CJ41w9AQHQ3F&#10;t1axoXLADo9vlI1xdnjGYa7O6hlH9Nt/45vCDtcalvdMf/0bs9lY1v7ZOEyyaO3xksHW4q2/bLY3&#10;llOUrbyGEQ6dYsNjFw79j9iIDBPUB6JHG2w6BfFW4+3P9NLBLbBk6d/BPePH0689/HxsHMs3zvfN&#10;z/czzHDX5vZvXvKN0WIa3xvwVuvbesn1z9ZQ/MWTfb6a7xoat7f2N/tiYqcg4Ss2ClZjvWJH1/rc&#10;KBUP8SlaChwdxcJFhzwAKhYKCT0FAz47xUQBEw++twBsKzC9QfKQ6Y9F+mcYFEK+8RVDtvAVRW9w&#10;FFLjHl7h8uNNorjcNH1ah/Fv//Zv54FALPLh///kt1jF+f3f//3nn4/xxpCteGGS8cPOmjyQWr9c&#10;KM7yJ0/GPTSRa3JYkyc8usn4L8+dpbVNn0w8WnrtA51wKoJ80UMekN3A3DT4YqfZLz0b67I+zby1&#10;4muILT/k8uztMD3rhsMfHXI9KjY8ebLvYeAhumGT3Twy2MXX+s3J4PCDtheTvwon18LWp+cM+OeH&#10;PvOZz5xrID9uhhFdfHbibx1yIKfmeufTGD89vPwa2z9x4/3Gb/zGe5/+9KfPGePDWpAxnfJj7q02&#10;Htx8mcPb/MDFdw2wkQNzFP6ZvP4gg5/PchsvbD1sfW1x0sdLrm8NxlE54Cv+Ym8sxmRL+WKbHR68&#10;W8aOTucurPwurnMstzDsvx7PQ5ex68CHTte/2uS6gieH1qmnQxdfLeiDElw1jJyuemtv5IKuHjk7&#10;cKzFwyNdtggPHrn4+Ef85V+vOYd8aHyqVezF7RyWD7qwikVe2BQTf+QeTOGw45+evljFsfvBV3ri&#10;I9MjGAgeIkPJ9exRsjN5/ZGeabr0NfNt7DXrabxY9zi8MNg9syWPwtUvNV95uM/0bl5263/H9Fuz&#10;Mf2NN91kxbPzV/23yWlRz5LJCKXTuADwbbg+Hh1O8bYtPp30V2fHd+Dh6iP6KN3meC6GmsPn0BcX&#10;35uo7Mhrz3jJ2MK4ifw1ue/j0MGPdkw3Cjs5/7V0nvVrR788Fx8enW5SesVAPpAiYQ/FovApSpoC&#10;tG954LBxAcODr1AoXngKUw9HbkIeuujAYqvYKCgerIz58oaQzO/eeaBDCqD9qmB4YPEwV/wKbIXa&#10;7/t5gwjHw6g/3iDj218Ei9PDoDg9DPm618MdTDoe8PyOIL6Cb71yAUfc4u9mYI2auDpX8BF+VG7Y&#10;akhu5a5zuGeRDB6eng7f4gjDeBu+HOLxx0YeyzW5Ndqb3gbSyw/d4hQfO3Gwad34Ef0IpptF5ya+&#10;+J0rVPzG/GxPtsQvnZq5tsS/tYZrzF9fe9c7g/bU2XXDti89gMkJe1hskRu7fwvOWzlvmsnZFoNe&#10;zmDo70ZX7smdJ7jWQQ8fLyLD/+3f/u3z1tk14qzii42+xl4c9V2DZHRbgzMtPnNkXXDotDd4zxq9&#10;tSk3erldmXHrhs2n2JbM4zWGxXf75rzaD/N8rE24fLTWeOnxGT5slD4b+vze1yN+WMfo8SNdePbB&#10;Go3TVWfETAaTH/XGw5QzJv/231r4Y9ve6NmSqx++kbAnbF07zitM9VDftVxuxILHB79isV5rxIcl&#10;hvYWL3IWya0DwXLNurbxYYmvPeW/GOAb0+VX3a0mWh8SI3/Ni4GdMb7WWM+GHKb48MxRus3j1Ydn&#10;zq7WPiWvx+fH/LYxTy+cZ/0xvH6EV8/upnj6/Gx/6zdfneLvPK+scXb5a/6unt7q8mH+9pH8YQUY&#10;1RPumMwGtUnkHVY93WR0OUDxclifvUUaIxj5PIzHj2TN7z791cNrXoziiJef1YNbbMbFvbr4CO9Z&#10;/8zH6h2jx4/sn8lgaPJCT0zFQN8ayPGMk9GLyFHFiA7Su+hdHPRbr6LARlFSyOC6SMUgf26S5u2z&#10;HnZzhQgGXm/+FD44ih+/Coqbszkf/oJX8VNg6OEZe4hToLzJMO+BxE26YspHsbmJ+pf8FTh//est&#10;Hjs3Xm8zrdE/Du2hEt/bPtgwxNwvaXv49ADoq2V+/FFBDzli0xRvfsm9nSyf8tAa5FGuurHjl+/6&#10;9kLPB3v70h7CYNfa+dn9qrjR4Yc/ZE5X30OaXFqTB2R69giWGwu/CjldBJdPenDIrRsfZus0lwf5&#10;s5/4+WXb3sDsLJIba2Kox8+WD7Hptfj18BB/qDicW/lD7KypG6J9dgOjyyf87NnQR844nJ/7uZ97&#10;7+tf//r5kGCfrYe+NcForcZa+4Lf+orX3lgrP5qY+Pv0pz99PnT4ICKH6TsLdMKBT4bsg30qdjiu&#10;O3GRITw6MOBGMMKh03zx0yVPB695cv7Y41tbOje+vFgHvnE2i81WXsh2XWHq2aLwz+T1Byzx6MsZ&#10;vVr7kz0+vZvYa3JmvzW25vawWqE++DAlVjkWm7fhPmhYh2sHvnND7twZxzcXr2vSh1I4rkM2sMoT&#10;/12naqSHTrJqpzpqn9U39RLO5s86xckfKg/OiXWqXc6amFG+jYtJrdOsHZYY2blG5GU/2LB7RuLg&#10;D74e6TV5sEaNXjrp4aWvbx4mPePdz7DTZQf3w1A2+WeHV15hpHPjZZN/8ni37j2H2Rr41PjMPkw9&#10;vXTDaX3pxbfnqJhXbhwdnwHrGWgL/EFAbAJcJwUKB1464Ydp/p1QOPXZhvsMTwytUXI18xJdjM9s&#10;8Vaen42fvJa8PtuNE2/t6VpPNuk+69PRh1GfrDnM9if84qln47CUC0WDjWJBRzHqq1U8F37yLl4P&#10;VvDNFTt4xqgLHZ8tPG/X/PdvfidPcVPkYCtIHuY++vhv2xQZcjKFztfG4lE8Yfb1sPgVKA9wbuLi&#10;UJAVZsVXrPDgKGj0+LFev4fFvwdEf33sYZA+OVwPk7Cth0/xK4iKthsDPZjiEi9SpBEcfMTeGCaC&#10;JQ/wtinqdHevzLexDZceP3CNxWBd1g0Xyau9sK/WIzfsrRUWW7rG7OCIAxkpOPn3AABAAElEQVRr&#10;ZI1bA7k18N8NDk9O8PlgI3Y2YjA3FiM7hE9XC5ssf9kc5esHvbD07MMhs3bNHnXzLR79TWJP74d/&#10;+IfPzdVDlg8rbpjyIDfyZY3tYftD3rrFAg+1vvIIwxtnvpwja8xOvKh1660N35o0hNe+OXPOJZ/2&#10;UC8mmEiPh+CFTUeMZFpxpk8PJTPnX59OuEdxftDRyOuJxV0Lq3Vlkz5bLX18xLfY8x1OfHnW2pfW&#10;Gb/Y9RpcOsby7EzKI8oHHhkMOfOhir5rzkOYcTLxwvOw5EHQWP3y0KeeOEuomgGbjd6ZUuOsqbU7&#10;I0hNQ+K15+TwkZrE1tliK0ZrcMb4Ias+8GUsZrGJJyzYrQMOXXrsrUeMfBYb3+UfL0w9as8a42ts&#10;EP+t3RwGotMYRjjxjtLjh7kWLjwtvr742Cw/jLDr00nefGMi27jS1aevR+ltv/z08LKlW9zZZaOP&#10;ntmG8Uwnnj7cs8cLRIAEoFGIzFF8utkGWJ/NzndM3rw+G/h476KV3QvOJn7xNbeRDrlDrblYOkDp&#10;hrH92i+/WLLtoCwmneyf9bte8mzr88Hv2ifHQ+npGy/furXIOF0xKAzdlPArIhUh/hSBYmBDR3Hw&#10;lsnDADt6eAqTOT4bn1593atoumkh50scdD2giIGOIuuBTeFUpIzh2DNFUrETF122X/va107Pt4dM&#10;D45+eVtB8MDon4ZRiNkrYuL19bHfK+TfJ3x4YiTzhx9isT7+2HlgFLtCrgh7QPBwaS4eOBX9c2E9&#10;YomsXyztGX3r0thpSE5R+5KdHnVWzDV4eJq5G1Wf3sXtJtBDgpyLSzPGd/75Yie/FVF45VtsG88J&#10;5PUHPjxkLB7UjY0MVn6b0y1++uVF39rwo9VPJ19ybv+sV7N+sds/vu2rt8D2Mtt8h8uP2KyfPrk/&#10;JPqRH/mRs+f2y5q09pGtBlcenRF6ejmDoa/GNJdrD+TN9eGKw7h9MefDOjQEP3+wxA2jfLSH7PjH&#10;1zdOj42GGpO1rpVlIwb8cpBdugfs+pHO+mEvVx5kXb/lEJ8+f42L3VyzdjzjlbHJF374sBvzZ9x6&#10;ipt+5AzRk1ckH2J0ptQQc98+6H1AVuu09GE6j8iHLdcgn13vft0AlnOLz06tQvzKsTUiPpwHNQyW&#10;tVi3fcf3AVzf2aAPT72kY64vL+zpuvadcwTPmaJTXsnlqDV1Hq2h64Nf+EgPt2aeTz3a/cGjy7cx&#10;P/k6yt/Bj/VtrKH4xsXSuL7Ysll+WOLe2Onc+jfPHK3fZ/N44ZujjYuvcOKvjjwWT7GGR791ZBNG&#10;/GNDGCMwvACNd3PpOAAdAvPkH9Tb5GfyfOrvcXMxLD3jL6+Frg3eNvobD93WnD2dG3cx0mPbuP5d&#10;tvnIxtzFoM+WrPjik22jg/DyVazpvdV4q9MFZ9+66NwoFb3ygE+u6JEVQ4UiOT4fipAi48aL2Cpk&#10;igVSMBQ7PIXMWrzt8+/lecCD48FKUYQFR2H1X355QONDgeq/y4IHB56Cpmh5A+hhzB96vHnz9p+F&#10;UWjZKZzeKPbQ6atgBc564CjWfPPj7YzfC4QnPrF50LNmYwVbL0afyuGztVaxyAOiA19OEWxx7s1L&#10;HhBd+OWfLqxuVOz4gcemFp+Mbvaw5EiPxGe95vZT7NYsVnZw+YRrHXoyeN2I7Cmid/txdhA7WIiv&#10;bPSN41uzBotdZLytNZPjlz9jsRS3eN1ordXardda+aXDl5u2vIqB32TG5EhOjdmQ23s5khcP+q6J&#10;bMVW7tjQXxx6YolX3/r88RM5IoOlLy7XjHhQvsjtN764rJEfcrjWhlqT9Zar/NaXFzbpwDfXIzrp&#10;4cXnTwxhZU937bLHy16PD8Mauo7F2jmHba/N8TW6Nfxt8IqFrVaMcLLjS8NjU57oG2v48krPXnRN&#10;q0XOkJql1sC0f84dPGeEjTjgkOF7OER4ZK4/tvyoSXo++hbDvucTXnvLJ0y1EhbaBzV5lRN44nZW&#10;xVZeYVonPXHwQ6+1i58MX+tBGK9rqRyLX7xiEwucYkpHfHh7nsjwYLJFePKEFwa+eWRNWkS2chjJ&#10;45sXS7Lsi6E5+bbbjv6220fz8PT5JFvsZBtzvGya00Ew8rE68eOZP4szPf3GYpzsIw5IQk4B7Zwi&#10;ysDYJgbikJAVAD4yd0DMd9HhrA/6YRinnw8yFPaZXD+yD59YDB1EY3F3AM3Tzc/q02sj8puN+crC&#10;KaTki0EnnPT0dPCTuzDD3jzQzT9+61jMcGDRRXSNybro5cTe2HsyF37YZEgBgcOPAkOXjYuWjgKn&#10;0CgYetiKFJmCxdYDhwcyMjoenvC8cYOpsCJvasSHryDBVHA9wMFS1Pj3fwG7OSNv+zxQKqy90YNT&#10;UXEuPVB6MwgTnq9+6X/1q189Rdu6+6djwvrWt751YrR+vjxciBVZh/nLy8t5iDSv+PawJV/ljY38&#10;t48wycWor8HQyNtP2Fr7l//8tU9yg8cn2/zTN2YvF/JHJ9/WgW8u73w5A3qY9tc4fXi7Fnn0O23i&#10;gKs5H3KK13lK1rwYw9XTgW39e6MuP3TI2YrJepPl03qMYfFFVzN3nvC01pGevnjTl5fWLiZEB89N&#10;UC/OYqGDrxfrjtmKl641GDvXzi8qL3pr2rjZmOcnDNcE6kFBbPzS5aN9L6dkqBxaszEyXp/mCK8+&#10;TLL0j/Dxo3kYy0+WPR2x4suDPFVX6OBZk5a8s6i2tF7rk+saXR/4nGP65d/169pHdPjnR79nqvjk&#10;13Ws73zBoOuhjZ7eOSt26/EhASZKRld8iIx/64bb2Hq6Buml3wcZPPrs/o+xe8uR7KjWOG4hxoHa&#10;b2AuFmBzsUHwAkgIXhAMjgEwCSSQQAaBEXcB4q2HcvZvd/3bn+Nk+ZwlRUXEunzrErEjIzOrqz1v&#10;4vBcwuNHay/QaX/gq6s5m3TFxDe+58UclkYPlnzsRTbk7U+xyJmeuNWBT/oR/XjiNkfxGsNMlp54&#10;49FP9x5cP9hoYmWjoeLDZ6+PXy76MNMx18LdPl04+TEOOzu8iKy29o2T0V9eMeKLrfjMUf6zwStW&#10;43Cza65fm+ZsG7N/8vnxrwAoUAzAPMLTyAWvoYqcbgHR60WBTMs+/Pr1wa4Ysgs7PT3bmnm6yfTF&#10;svbp6Z+KcBe7cTbsl7JbngcqfptTTOKPX8/OePHzSebBq6bZVB9zFHb8k0ev2sGOqqke9dC1juw6&#10;ILLR0y8mD78YHayagyk7X0F0MDiI6fW7fOIw9o7WJdBBZl/AY+/w9umInFwM33vvvfuw4Zsue7X1&#10;Va2xw9LfDnRAu/j5qpauC58xnoP5zev3AcXIxid/vubl1yErfxc/cWpicWnssJc7Wwejg0/rwIbh&#10;K2uHIh1Y8lAnvjTx6FsnYz40PLr2DtKrPR9w6OLJs74xmVqYqxs7cejJ2JMbi8GcP3IvlHzISczh&#10;0Gk/wITNll2x0NXEQ59c3dRCTzeeeb7vBK8fbIo9jGTm9OVhXxUXfXHXWofiKCa2chILG3p6MWnW&#10;lM76FY9GDqe52NXCXuPXmxdzY3ph6rPX86fno3UWR3bFKmd4/U1LfJRcH5Y9Ulxw2YlHLrDFIOee&#10;z+z0WnUtVjwEMwqfX/rFsXrZV1f+NZSvcLJbfn7D1quLOtmTXeDq9zInJn7tDc+7vckWzznTWWSO&#10;T688xGTMv3jlYY7UzBzVk7WXy8cb1841PuCQ6ek7E5w59l/Y4vLGw3rxw15u2YoTWbvWj6568C9e&#10;dvCM+eVnnw08JPZats4kcnM44il/9TEmg5kPOVU7cbA3FxddNnJEYjLW2CE46RlX0+q4/W1w/Shu&#10;eMZqEfGHTrtsyif58tcWBvz0zJE5fu2Uv9L6aJ+EH1+PVxz1eCdlu306ngXE3lpp9MSTrPizKebs&#10;2GqovPQnrQwG/JtHkdMFKVgKxlF6yZMJvEDa+M31q7/jlfGVv2z5xTsp3VP23Dz++t5Chp+eOV1x&#10;LM+4Obmx3KN4HoJ9uE5fit8C5GN14KD68OnEz1c6+sbpF2t9NuaNPcgeXvH08JK1pg4Eh5aGR99h&#10;7J2kP3lg7KLm8mbtzR0ueoeP5uB28fIJiOZA7MBwYfPwi4kPOP5OoIPTxdILgrz5dgj6PUAx9Ake&#10;Pr/icfCS+dQPz+8ZwmD/1a9+9V5PF0U8PumxMZe/GMUrfusCyz9i8Umjr6v5EIM6uVSK2cWRrw5z&#10;vtSv+tJpratpPZnDtnrrzds7YmgejvUQA74a8s0nH3p6erbk9Pq9RRdwF3H++WBDR156hz59dfCV&#10;D+zdn7A3r+Z0UHM66ZX77knx8a8VLz047OwD/M0pPbY1crpw8hk2vkbHxSmiJ39Nfqgc6+VvX6S7&#10;awsvv/a4evXiGVY4ZDCQ+MsB35seOHjlLR5xpa/Hk591N6bPPlk2ixUeHePiuY3mByy0fbXV4+uj&#10;eGEuf/Wyw9s1Ng+DjjzUUG6dE/StG75924VQfursLKHPlq5ey2frzo9aeoaNrYM9rq9W4jfW0sHz&#10;nNDDcxb5HU6/LuLsEg9ccnXwPIlHM0c9U3A7L5xnbPMHw3PnwkafXG5yaZ3tOzHgOZP4lJ+81aJz&#10;ij0iR3Jmk63alDu+cbUTT2QMQ18uxQLDmLw4+UF4Gh0Nsa+mZJExWY2+WOiur8ViG26+6sPVP+Jl&#10;V3/qrJ9kZw87+x3TQ/pwzv5WeNKRczbLb6zP3jjdeOeczhK9iK6W7dmrNx6d1094SkCMUUB6Cdi4&#10;2+PHa1Hj4cNpgcOCG35FWVvypbVbviRq4SVngx7x87m666NxfXr6Chcv/OKIr2evBhHd9MmM2Rkj&#10;dfLw5SN+NtnvPN36Rzabr3E4/HnoHAj8miNyB4WevkNHT+6g8wmJQ4CvsB2E5uH41A+2Q4xuX3+5&#10;LJI5PNg4+Nl5QYTvsOXbpctB7JM6L+AuaeYudV4c6NFhR+Yy6perHYy+8lUPsbIVQ38r0D8GcfFz&#10;CRUXW70DXjzid8nsBcj6ueyJqcOaTRfXt9566/WB60DnF1UvufUctG58iFPDY1PdjLPBE4e64GnG&#10;+K0be60DPv/kyAsQP6iLDXt1zz9b+amDuPukiV64cuD/EfGplV9zutkkT7Z9enLjn09yc317DFb5&#10;4hufOOKkn7yY7AH2ZCi5HI315BpdpEbqwqaaxYO7WK2LXh3ZwdXj0ddr6u6Zsod8ms1n9dUjtvA1&#10;Y41vcxjFS1+9lsqTbnjJxbEN37zc0+OPD80Y6dOFvTzjcNMLQx/vNrp+5C8f6tRFamvXhYedXPil&#10;5xzRm2tqwgdcfTVi46IktuLYHr9cjNVS71nh2xnTmyHnlk9vrQNMRNe5xM5ZxcYzCxPPc+ji5zIr&#10;NnZdBOVJ3hswMjownY9iVx+kl5M3JnK3h5xh/FXD9OB4hmHt/iOHiafX7HUxhMNOQ/KEoSF1Q+zk&#10;Jwa+YIiZHh1jOvFuo6cfixc/O3nAPXWa60/iIzLOfzx9dvXJFveUpaNfXOMaGbud4z0iOtHpa/cf&#10;veqMv23tjJvXs40fL5/rf8f0+PtUjheEMYVdlAKywDa4uT7H8cM7A0mPXFtaX8t/NH5kv3r5wXsU&#10;g7iXwium7Y0Xb+0a06k2d0GvombTgqZrvpjmHu4w9BrSr325rM7i0s1vtubFRtcaITwPnQOIDn1r&#10;qRWTsQd84/MC53BwCXNwwPNJGIzefcJ20Ph9MQdiF750+GVLxwXL5Qqe3/lxyPl7gC6NDnlx8e/T&#10;Qe+UYZg7kF3W+PZ1DX06sPn0+1Yuhmwcln4v0YXRvEP3xYsXd4wucnyJg0wsYq5uvkIWR3nKn2+1&#10;eHn9QxQ1IHd47nrhIXmeVM31aiEnBEsO4sEXAzLnjz4emTlyiPNbTZOR801fbHIjc3jjWV8xxsM3&#10;h4fEhMcn/PaF+JbYlGs9uXHxm7NfXbgaKi/+ikMvhuyKoXm+wtSTydsLrXW3VvKDn15+9fSRutPj&#10;T/7skBc5ewavGFsftVVDxL4xTDjkbMSDx05O+Oaw/YMnnzCnA6uaiReOnn961QMunsYv/3hL1UNf&#10;7Pr4Ymisj8Rprm/MrzEblF02+Fr69cnXppyKl66mLupgrxvj0aXnHNLUjGz3SbHi00dqyC5cYzVK&#10;h00t/8VfXPaAN4zeODqTXABd+OjThaX2YrIO3hy3d8VAh9wbMWdR5wt72PZV9uUoRjk4f9Kv1mrj&#10;fKw+fHXhZFdMcqcH25he+0sNxV2OLrvmYhRTe48tG7KeAT7Eni1cdp2VZIhcLBq8xmTVvJ6MPj32&#10;+MUdFnk+6xfLOFo5Xn6WH498+aufjj5qnE06yfG3ySndE7u5Xg0WO4zVibc+w0529nR3vdKHm64Y&#10;7zWyuCkk3ABSJDvH6S8/J3A7pCws3ZKl84jCSwb3JDpL6ZzYYbUJt4Dsm+8i4C8+nXD0fK2cPnvF&#10;3ocAH9HPjx7V35Prx2lH/iim4sjuk/rsz9ps7NZE8yD3QimWXgzZWkM6Dg9zFwmfYHiR9Y60T88c&#10;BMjB4DB0uLB1SPn0zgVNXi4j3jG7/L15/b4eHbF6x+2yRd87bz593atnp/ei7oAUn4sfXZ/KwfT7&#10;eQ5NGA4uB6yLWgdlB3Wf8jngHHrwXD59Rey/F/OvkuXKRzXx+z54HZhejNWAHT4Mvb3Onxrj6eWm&#10;ITwkH3U2p68G7JEc+wV4dnQc+mzgiUl+bHq2YNG1PvlWG/mxs2bIesGP+NbUgh489tXGOFtyjY/8&#10;kGv45akXT/pilUMx4kfGyfCS0S2meCvPPp4YEN/GaiPGfOLbP3jp0CfX8NXBHqZnLeCQ2Yv2Dsz2&#10;EFskNo2tPPXtGX7Mi98cnnk1o+uC4WIBn286SEwovt4+TL58uumz4UvLd/Wpx9fWLl42+tXnV7x6&#10;2I/WtRytaf4Xb3n41Tp+ObC3/vnbWOSXHT49MYkVjgZHfZA4PT902JGli4fowrLuyZ0p/Dun8F0G&#10;nQ/OFZ/qIeem54OtveH5Ejt8OHyTG/tbk5495yV/zi9yumzEKHY8Z6sepj0plt2bnlN5o3TJPfMw&#10;WiPnldhg8ykOvvTmxnSN1UYsiA08WHLkb/co+2pnj7Ojnz0MtnBhoWT1N/PpRzowxcSOXvx01/aU&#10;0SHflt3Zs137bMI49ZPL2zgKZ/tk+vWxOo3phHfy8hn/7MNfPh7Ktl7c8fVsosafonwmuEoLlp5+&#10;xy0cXeNt6cEMa/vdgPjpG2ez/c188KOE9DahZrwND6Wjf0QbX/anXrbFv7G3oc8YYLAj18Kg19w4&#10;u2qwMcSDZUwWL7v81MNuzeJ5t+iwIdv1g5UuvC4o8nTRQg4xL5BsHQAuYw5BJB56PmFzeLB3sXEo&#10;uUAhc4cWX3C7+HjHLBYXmC4gsBxEfPHhkunSaO5Q9gkdLH4ctrDIfNXm0P385z9/H6Qvr0/t2ItJ&#10;bHA++9nP3pdFh6kDyJ+G8TuAXgBevHhx49DzYqAWXojlLSY6YnUQOrDZO5z1rYmejnjU2lyDhS8v&#10;Y1j41sShvzWHbT3CUscOXb7CIlcHLzZ4MNSWXw0GLH75o9vvCuJlL9biMIaF2mP19MnT0ePRX765&#10;RlZLZ+dyKQ7xqo2YkZ4s33jhkuHD0otdjfDL3RqhdGFpfLBRFzGrGZ32kHWHlV4+ik0d1RifvRz0&#10;UTwvxGIpX3pisnd98mycnXjKVSxs5OqZI+NPj9e6moedvh4/WfVKz5zPdNJbu+Vlr6fT3jNG4S1/&#10;fZFH8rKH1RaFyZ+Y5GXcfoXTWso/vrrxFwYcc+uikat9l0oY+MVIv7jKozVl4/xQd29k7QXrYn/B&#10;1dsvniNnCj9ilxviyz6BLxdnD33nGmxY7PijB0c9YODRM6YHU86wOnvI1cIzTK+zh698y9N5wE94&#10;YoCTvTF/7NnCRPhw+HXmsSMTD1l159tawstOvBo9PdznGp1qD4ueuR4ZJ29+C64f6dQnTx9/ZeTm&#10;Ylrd/CUr/mJ/bn5i36BPP2DKjc5zevllQicb/fLM000vneqXn3zpy/MGmx/h1d9fBweYXgAVYec2&#10;wjabQoMhIGP65jbRGWTJnYWNzzZ7GM2LbXvy2sm3oTRE5zkSXzGGtfonr3k2+diYq0k+TzwPkIbP&#10;DkZ45UuGr98Yw6wPwzwMvBq+sTWr5ngOMQ9/a5xe62ftOqzEkZ5DxaHFnj+HkMPL178OR4fZi+sC&#10;5etXL3AOD3yHhEsUnouVT+XkytYlzFcubPgqVpdBhyd/DhqXP3GJxYXN3/2j42B0IfTpoa9t6PMn&#10;Dk2txYuPHOzG8uPfWEzZ4fn0UuxeAByExemrZjGpqfrR4Ytt9Rd/9RcvkitqTcnJ6MpNH8HSkBjh&#10;ovZG8w5mcViXPv1TH+sIswOeDXtzzVxdituLmHkHOnsyWIi+2PXipmtePvTKOV7x4uOxy5aMD3bF&#10;BlMTN9kjYheFa24MS000evnyiQaCSY+PcPRaPvt0xTq3B+CypVOeMPIvt3LBlw+ydtakmtcXFxt/&#10;yDwyrxb8RPjeQLETA3+wy5luceHBKIbyZKMlq6df46+xPn1jOPqI/eZKZs4mPb22vozx4Nlf9Ksl&#10;HnkY8iZTN7njt+fpkjlb8puumquPOTt7G89z215o36ubmoZv/4sPDzmXfGLLt3icA7C8WXOmePad&#10;feztHXhy0CNxOj86L/HkI+6X1xtTvuSE6PUcwuAPVSt9OGzEQI+NeJ294pB3NfYGHY68NGNx8iXG&#10;eNVKnjDh0RWrWjUuruqRn/DugK8f8OCTP2rlVS+3sIw1tLY34+lHOumlKz42UfL0xdSYTvr12Z19&#10;ceBnf2LHX9tHOuTFyC+iV2z5Sqc+/OS34ZPtczI62e84DP2nORZIIBY7wkN0UBvEmIzu6hhb/Chs&#10;c2P26aeDR4ZfYGTpnXyxFk966ZrDIK+R1cj5Q/kMK9x6OsaITuObcfCKm171o1/sbOjgxadbPdms&#10;jH4x40cwENlSfsiz07c+HuRw+HWA0C0GWHTi6Tvs4FhTh4XDxqXPmL74HSi+jnXoavi+lnVhc+Hr&#10;z7bQ62BxUDkE2XmX6g89+4rVC69/xOGg82kMLH8bkJ3DTBx0vCvH6/CD42CWo8uhr5zl5pNFL55e&#10;aOXhwPb7hPL3FQ8eXO/4+90/8cAio9cnAGrJP7lPHP1DFDyHn3qQbf3EYg4nwtPkzwa+sRcnucpJ&#10;jMb46gsjXLwuZmoEuzrJVzzsjeWdHT94XiSqk7lceiEWlzXH51+znmzFivjD56e4zBFeuZJVj/TI&#10;tOZ6PpExIocjpubp1OMbs1EvNuoSnnk5LT+bcOn1/MFhw3f5eWH3SR0+Hl17Nv96PDJY/KtVcWy8&#10;7MjUxCWEHwT75XURsP/w4SFxiymi740LPrKO1oR+62xu7fgtN3LxRPnFp8dHdSluusVOny5c8rDW&#10;ns7qGyeHlR29fFSveOoiFn7wyI3bQ/YhefrkiI79jC//1kmdyKoJfVjOCzIxFkPrjVfdxWm9nGH2&#10;gU/CvMkKz1rhi4l/ZOw5ljtbc8+mN6jWSM+/uMiLxRiJQ4zOE72WXrFWG3PnsLOQf2eaGPHsKYRf&#10;bmKHxS45P8Za9RCbuPX86+01PV/qIz/5pwPXXM824ksLGz9ee4IMjnm9sTzJjLMJd3uydPSN6Rg/&#10;6vHY1RdfWPH1KzNfzPQ37nDp4WvlmD0d/EiuybJrHnb6ao9aI+PFN88nfth8lktYG8dHNwwIF52J&#10;UgbGWDOumbep2Bp7ESpI8jYHnBo+KjB8lO9Tr3l6t/LTDzbZYa0Ovs3Mj/F5OJGtLXvzbXgo3FO2&#10;9sZ85e+V5as848GRfzjpPLLN59nno7jMG9NtffA8uL1L4ze5g7UDsQNCDA4y9g6QYrSe5g4bh4JP&#10;SGC52HW4OWjg+RrWAQcfdfnTI3rWwSXG79m4qLl8/O1vf3utW1x9EiP+//znP/enfey6WP773/++&#10;Pz10yPr/f33NKz4XNLH6dM8/GvEpoZgcjD6NlKO4HepylYtY+DUWH0xyevK3VzR1ICczV08x0dEQ&#10;HDrq19xFAF9cLp6IHE8vDpiID3GYw85vewifX4c+XRhq5JMBecrbwdwLDSzr0ZwP+jDY4vMvDnF6&#10;8RKjtTKXC6Ivhs3tFlw/ig2GeM0fNfJamHBrYtWS6Rf7Flw/igXW6sdvLcQqR/zFbu3kbYzUT+1c&#10;/uyt1p4MTvm0lmw9O3DzU21g8pvdyvHDspZ8wXR+ihNtXubW2bOSLTw+9Pss5499PtjDxWtszj6e&#10;vvGtdP0IK5x6euGlg1c88fRa2Ke9utmH1kot9XhylJOatP+qOX7PIDz45va7sbjCg2Metvpar2LV&#10;8w9H7Mb8s9H8uog3sunbH/aEs4weO5hi8px6jsTinCFHdOEiutabL1gINt1iFp9c4SA+iknPPgw5&#10;k8sTtZfF4kwlQzCrJxk9GPjyVDfPejVIJgbnqXi8riMysfKpiR/RJUP5Lbebef0wTx+vOuuj5I9k&#10;a2NMN9vswkke/8TDX3v6p07YYa68cXbpPJovT220/Kt98/WH137Ofn0Wu7Vsry1OvPQ2vnN875LA&#10;9QXXeGWAAw+IXCAFQ97DDCsbelFjNo2Tbf//SYC9Vtz1cPD5wFOgYlRcTWwV7vSb78WjE1Z8PSqP&#10;5jdzfsTX59M4O6oryzS79LIlx9PoyEevVXNj+tZDXyMnY9tG80CH7WFWK4cXPQeEg82B5utReg4g&#10;OA4OB4XLDeoTRIdGB7gDgi1MOA4in/x1iPgKt8OdHkwXN3G4jHlH7uJGR+9dOP/enYrB4SrHX/zi&#10;F7fcu+J+kf73v//960Pa5YZPuj7h8+mK/MXKH79idZi7BOHDF7dc+NHjqR0+Hj24rYE6tC4wydgZ&#10;u9i6ZMhFHdXCC4ta04tvDkMs8dRj16QXPvlWb37gwBYfGxjWSG4Ofv5gW9fqTV98LkEul9aTTK7I&#10;Pqily088vfxhkGvJboAnDGO+NZRO+5A/vLXfefj6WrY34PWDLSJH6pQfc+NiMEbWEfnk+e9///u9&#10;LsWIDxOenPkrPjVuP9BjY751w2ObTXHr+fcPkqxfOsViHp616x9L8YnsBZhk5cSWXMMTqwZL7Pks&#10;N/bFBZNNsbMLgywqps0rnLVpnKwY4Rgj+9PzKLaeEfritO/FIic8c+eH/WyO5E5X4y+CT7aY/PAH&#10;s3WkIw8yutXNOeMTWpe18PU+PSdj55nyPInH+WHOnl45+/+n+fLGla4188z7xgLRhSVeMvEVW/Vq&#10;rcqPnnjNPct897za66j6OBucyc5tfjX5sydLly98vtjKQ7x6dbEG/JCx1dMVg14edMUW4dfw+Kgt&#10;3zjanE8+GYrfPF6YK2+c7Aa4fsi1fOPVh7s2i8MOxTN+Dots8YxbG7J8LNbyjRG7dNgvZny89PDS&#10;Yb86O8e/fycQM4OAUjznjErYWLMpbADj9Ong2SR46RpXhHj1bMLemIwjuo8oflh0jMV2Uv75Qhsf&#10;m3JIVsz65TXWs9v4zRFfLVpjfbHpz8buUQzLY7Pxn77IUS8oxvnZsfrAge0w8uAbO4gcKJpDBI4D&#10;ykOO54IQtrnDmY0D0YEQjoPG17V8lLeDyKd1PrnTu4zRJ4crDnG5AIrFPoLtRcCLNF8OYti++rXH&#10;fL2LPvzww1v//fffv/OFwbcc6Pmj0eIRs1hdynwVzKf68OHS6dMZcbLhG69D3wu2GKpd8alHz4FY&#10;5CN+lMyBqrUvexHQI9hi5dNlTJyIPmy2Lm/itBYOZnHjueTSjw8LDhu50pOT3lxuagNXMxcvfTpw&#10;xG1MpskJZi2++Btv3nfw1w+4NXgRXS0io4cHDyUPn2/+NDK1ILOGeOUkdmN7AG7YMFuPYlIX+f7r&#10;X/+636Cwow+PP9jqwld+8fHM4YghXfrGGrl58ZnH03tT45No6w0DVjkUn1j8GgK+2DXPDEx21l8s&#10;6gFTH4ZeK0Y+yM31+azWeFuv9JMXE365GGsofXpRNub55cf+lb83dL0Zkpf87Pl8qKO93ZsZtj0T&#10;MIujnNXFM9p60fU82Od42bON8seX88W3CMZqIQ6YMOwTOGRy4bOv9O01utZCDj69FbOzSqPv96F9&#10;wthzLnbY/NiH4oDND4LHHz90yDVYSP28saTTmVF+YrA3YLDhJ1syMcAh19Reo1Oe5HSd/84Nfoyz&#10;EZcmZ3y6CI9tDc/4EbXfyHa8ttk94q1NemHpT5vn9LMtzvSaL9by8Ok+ovSS69UGNV7Zycs+/dvw&#10;ydY6k2eTTJ9d2I/m7F//Ah/FlBZgQQXeZozPxoZFFv8GvTY1XZvJxoC9LT/6R/yw9fBOOm3MEZ8a&#10;XC1bPGTT4q1eOuThGC+FpUf08pFNfXaryx8/8eg0Dqc5nLDi1SczNy5243j6cuSHTN7WDekdjngO&#10;Hw+tOTsyh4T1dBhZT4eB5nLmwpS9ntwnRw4ZB5x3mz6Bg+VgsvYuJnQd4PQdwF7wHCY+jfMX+V3K&#10;yBygcPg37rBywPpXu/aTeF+8eHG/UMN0OSP3dTE7On6vUH7k8vn1r39988TihaY85eOgd7GUL58u&#10;lcX25vVnbF5ev7MlZn78grgD3acBaseGP+srfi8QiIwPdRCHpsbi63lgx8acvlzh0KErBuvYQWws&#10;HzI16Pf55OcFqzWUX1814Vt/uGy6CMuBH3HxKw5jPsUsNg3xq5EjcvGaw9Uisojf9mV8PR68tWOD&#10;l83O+dHI4vPfnKz48CN5yQFPHeTIJjx6xaM2Ppm2f+0/RFeNxAmj+Nhkp7c3rDV9Lb1iWl1rCUsT&#10;Bxk98z/96U9vvP3227dvPPEieuRsXQLFxJ+5vcO/1jrqw6ZXnflCsDem1n557OWCGrND9cZkS/kr&#10;L7Jw0ws3vmfI2N6Ujyam8ipe9vDtdzI2akCOJ2/Y9jCiU3zk1pgOu/jFQF+N1QrPG0rPF3229hGb&#10;ngmx0vfM6cVLH/kGwYVMLGxhisU56byxF/2OMn1r2Rs3GPLBk5MeNhy+ixUWvjl8uurCvljZbo3E&#10;oC7ycY6Tw8R3VoiZvmb/y7O42bQueM44MWff+ohBPcSh1s4qMZ4Ur15+GtLj86OHHf8eXD/WLt7q&#10;kK9O4+f6fC7W4hlnm87ON/a1e8SPJ7/8yjG+vjEfZOpPfxs/6q3ZC/ndurHPx63wCT/+1w2LcUkG&#10;tE5yLjgtasGSCwjpS8w4eQHqk9PPN14Y+P8X8W9j6suBfWP2xbI+d/x/+SBPv14+6yf/dPnO59rG&#10;S3djpHcSX9nklw17LTmd9GDED68N46Em87B3+HiAvWuF9/K6+PSunK1Dw0GhvjBclvzuHxsXQLoa&#10;LIeNA86BpufDpQyuywd7ujD9Tx0OTF+NmDtcOszsrT7l8lWHC9gHH3xw4zpkvON987qkuUi6VGrt&#10;STJf6YlF3ws7bOslbpc9cfDvAiA/BzQbF0N6/MiDvlz+8pe/3Iebg7N1oGMt2gfya12q+747d4hq&#10;8rUOdFvLDmJ8OHzwbwxDfA56+oi+2JA6y6evr6yRtZEPPLmzg9MlsBcpOl6kxCQePVx9vPjm9kHP&#10;Gt/lWx766qNfnc0XBt21Mw6fL7mb62urL3ZExxogPhA9Nr1owfN8VAvj1tknUfaB9UTlWQ+n9cHj&#10;Q/3kBwfxZ6yVf7UxFyOb7NnE80bon//8571W7GEhdva1uLzBkq89EV5rqbeHrTlbeen50sQvFv40&#10;Mhj54ctYI6efXvxy0YdHlg+54a+/cLJJh50YxYDkLC/Phr2M2MpLTsb49GDYn3r2xnRcPDT+8dWN&#10;jjniD4515J9O8Zkbw/KceRPbs81W/MgF0HNG37PmHGx96IgXvtpZDzps8F0u6ZrD1th4Pp29chCv&#10;NbZHxU2//UBXEyf/WiQ3uGKnbwzHpU8c7MSkxqgahQGzi5sxffZiq8bsjOurK13Er/qJWcMPn13t&#10;Vr5+nDngr356+rVtzN9zlE493cZs+Clu/Cid+vj18eHlP96pY76ycsNvTB7haXiLn7x+bXqGslkd&#10;vDDz90j++q1zzimtk53Hp1uQOc8hvsDo2EwnhaFv/MhHvBZqcYq1OJKZa9muj8brM736cOnIo3k9&#10;vfBPm2Th5++MH199oh6U+nwtTj7xdlwM+d65MT+txcZj7CGF5UF3AOm9EDpo2TgwWsv+ta2DySHt&#10;EHRgOWCMu9i4SLh8+FTO2GWKjoPNYegg9PWvd8T56w88OzjhsBdDufLpUziYX/rSl+4DVpwufd5R&#10;s3GZ1CNx8fvOO+/cvbF/fSwfv+hNz6XS3NfQDi11UH98h+fL6xLMrxo5GH0C42tCF075RmzUyj6v&#10;1sZi7yCF7eDt0O1FqRzpiQUWGVv6fJvLnS19vtURpljxjdmTsVFjtVXP1l4uxnLt4A6TbXwxqI+Y&#10;4PLPr7zF9YjotVbGNbp8LsGPskmHTKsW5Bp5Mrbh45GLUX6oZ5YMX4505OcFFxYdxA8Z8kbAPlRD&#10;dQuHrBrDNM5vcdLBi78+8GCxaz3Fb8yPde4iQM+ngfYo7MUpTnvbs+qyal/Sg1FOeMXDphjVh16y&#10;xaZDt7rqUbawteZ00w9v9bPHo5eMPVn2amDskhGRq5l60dfsZf7pa2IPyz5F8jO25gguPTnDg8tm&#10;nzU65vQ2Bhc1+6F1EUu64XsGXaycQ9YEwfesWANNzHDxihnfuUVXXJ41WN6Y+RTanEye1VGMPb9k&#10;chJHe6v1EadPVe31YoFtn7Vn2DjfwodbzfXODr14W3Nj2Hz6xsWcDh/qAtMYwe0sUT9jRB/RPwlP&#10;o7Mt/iN9vDCTNz/tzKP8bE+WTv6br93yGtend/ZqSGf14tFt7fRo/eOp5ycR/fCNrQViu/MTIz/4&#10;fLz+nUAMwijwgJvbBNtsJE7JAZKh5jCNN1GY4erzG06+wjFvfA+uH9mERae40g8bH7bN2uZtTvf0&#10;e87prF4x4BVHOtvDKaYWtHirCzkbFNbiNybbxiZbYzLYER7/+A4SPX1jeh5qB5neYeYQKsbqRM8B&#10;wM7FzQECx0XN5c6h4GF3MDnsvAu1H/CMvUvucGKP+IHrEkOHf4egA9OnbeYOI3K+XCZdwPy9Lnpa&#10;l1KXP4ecX6z3YiEmB63cHXw+SZQLDJ+i8OsTF5c6v5PjkKxGeOqBLwd4Yofp/yP2NwzlqRYwHdjG&#10;atY6V9vWgJxPcnowe9GgI1e88pKvGqslUhMHKR1Ympjoq4916AWMD7VQUzbFwgYuv/j0WiN+1BqG&#10;ODW+6NOF70VRDZKTae0vfYSP9PTVacftK7Fp5uGePdmpU07Zq0V6+cuHmOUsP/VSB3nnR9zl4I2J&#10;vac25GKGo57FzyeCY8z36oebfnGYF28yOMVtD5Cb+0TcPyCwBqicjNnS/dznPnfHQN9ezy8M8eBb&#10;N/vZc6K3/+nSgdOaZbs9OcIrbrkaF2vz8Nho5q2JuVj4grU2+OHBbM5GfZ0fnk3PQmsEg54e4Vsf&#10;c7ps4uvTLy669rReLPioOD2fPjG2b5xrxS4+JF71heGbBW/OyNSXb3xngucPFn1xOfdcKvm1/zoz&#10;zZ0nbOiykfv2cmgviFOTt9j4bk7PGxh8GNY/f/a1fMXemxz5sBF3542zgA0+jEhsGmy9mPlFdPGb&#10;t1bOE3jh4J+NfTxjGBpMlEyPkt+Tpx90H8njre5prx5a/O2zw3uElbx+dXZMHkZ8fU198ks3vjEi&#10;K87s8Rtnq0f1bOhkH+7aqR25/q54DEo5BZpxoM31NqtNrUmmh/CRYzptCljR4uGVhL4A8dOLX59N&#10;c71NmY1Ni/i8k33aNI3Lix0e4sscVZfVI5dveRSbOb750vKM1QIVs3G2aqSuKBx65Hq5dUgUL90z&#10;TrwwybLv8BOHQ8QB4UDjy1y94NPjywHkYOgFkp1DDqbDw6EiZp8U0cf3IuZA9Amc3ouPgw/5tAU+&#10;OweuX5B2AXUQ8iMGPszZu5Sxp+NgYe+QFrNPQ/QudcgLnoseXRcXFwCXQHHChtVFTy3xXR77hyZ8&#10;4zmwxa1mDjwvoOrClxjEo14w5EJP7nh6c3Ug02vs1VQvt3hidGCTsVdLvYuLeMVhv6g/Gf8uf/KU&#10;ExIzuXWRH5kx3RocmGzELQZ41lc98cUmfnEb44lLX4xysz7qUqzw6GvliAcrfn15m5Obqzs7cz1b&#10;NajRSS7f7PRs44VDd5s6krUecJE8xGGPuODLDfHPZ41tdeSTTfj49NQRPzLGR2xgavHTLa8uaGL8&#10;7W9/e6/52jV2xn7xi1+8L7XWzbrCECMdxK+4wiYTnzm/8qzRT8+4OGE0ridXu2LBN9bgNs4PDK3Y&#10;+GRPt/xbY32vI/TsaevimdPnVx7GaHPkW+3Uh9ye5VdPjz9xFXP27PDsZ7V0hry8vgWAUYyeGyQm&#10;+ZA5YzwTfNpHYofvmdh603WeyEMsMFDPHTn/MOAhmBoctTBGxUpfHOZibA/S80mgZ9vY/oBh3Jkj&#10;z9YFNsJTNzjyEFs+xctfzzr98hW7GOBFeORsytcYkdE1b4yfPD578hq+WPGLObzmdE+d7OkupatH&#10;7NKtTz+ZeXGmk319Nnq8bM+4zjyTq71mjtaf+fqhQ66pCwrXeOtsjjYm8/Dv/bAKxigHLXAOONcC&#10;NBaETWTj0E8HDr02UBsmrHOx02dTg1Us5CiZvliWl44+e7340tcj8T7COfVu5acf9FF25fEkfh0f&#10;jPykn22yMOJXo/S3b6we98JdsdOPYNTEJF8t7OrIxuHR2nr4HXQOjNbPJycuKMhhYn091A5Jcwee&#10;w42+Q8Th4xDj14XEQeITPxco5B0xuZ4dfw4Yn+S5sKmHuGCJzaXSwWXcP8bwu310yLww0DV34YHj&#10;YDbmR/z//e9/7wPdO3af7ombDR0xumTi+7TShRTmP/7xjxtTPHKT92c+85k7Zjw1aB+RyxeJU6v+&#10;eOTiU6t02XrQ6XnRIYerFmKCpzbiUUPPDj4b8XfBs1bWMyx1zoY/DY6YrC+sXizKDQ8mLPGITX2M&#10;2SPxiJGuiwq+uXyyMRcL0vNJTw9ba56tPr10xIe3+5RMzU97OmKomcPMl9paZ3j2MZnckPxRfrxp&#10;8SKtlsXMn8auxhdePmC0F/TqkS69ahSmPrkxHb382Mrf+OV1CfHGpHqQWQfx8uOi75kRByLPFz1z&#10;DbGRN93qAAOJJWxzGIgNvjrRNRdn8ZuXB33jleUbX45ykkv5skdhmvOtGWvF5QzwXHo+2uurz4fc&#10;NLF6XtnSqRYw2JcLHK29HR4Mb0qdZXInFxNd8Vc3+vCcZfTsHz3ddJxB8JBnmI0Gy3nGh+dTTfhR&#10;I3OkLq1Zcnw+5CZn9vDYejbN+fNmW2x08eCYp68+eGxRccE0FqsxgmFMX17y4wO/OotHjNVc37h9&#10;vfmTVXc9wqtvvPHdwvlBZ1u6o/JQHja98tYvVjUOK2w6yVZ/MbM5e3ZRGGqptvrwiql5Pdsdmxc3&#10;vJp6hk8/frx8bk7h3v93sElCTqJ4KQdsUzQmQ3Q5son15ppkOyTosRNwdmGfPV2EH1Y68c3P8c24&#10;fqSb/erhycEGjdLja0m80WLG05fv8hrD21rBOOd4qDyzjdeD2YODD6N4wtMjfLrVGb8Y9R7cbPaA&#10;S996eWF0mfLAi4uNg8qLqwuUA83FY2V0u2w5vNUYjn8BzNZhxL//zxdfXj7Jc4mBA8/XJ8b+Jpr1&#10;cZl0+WTnd/h8GuiCh8j9mRmxsXFB9MmPucPWJ44uiGJx+fS1n98PZCdOLxAOOTZycrA7vPDVRz3k&#10;6+8YitWncB1u/NMTl3ppYjCnqxnHq+cXBhl8MaqTi4v8ujjDbn9aI5cwOnLDZ6eebFwOk4nL2vDf&#10;J43sETsyGGTWBM+64ds3ZA579uz0fBd3uerp6dmUb/LqUB+fnlpoyLxGh3429SsPp3qmA8tYbauF&#10;3Fya2KD80tOsvQuXfqka6NnKUy3C6Tkrl54vGMngb13KAb8xPPF2SadvHf74xz/ePV17Qw9XnNbM&#10;r0ZYM2TN2NgvxnIvf3atkZ4cjr4YeubPeprT0/IjFvZk7KuNcdgrIy/fakoXjwxPM8Zni8i1zg/P&#10;tbXkA0++SCyaHNrH6qJOmufDmyjNs11zMYIPL1/sPFP5FYu4qo/4+Dan41zy3PXmFo+NOJwZPXPi&#10;UHvnD7/OVH56/qwbsmZs6ZYXvNa13O0XVDzGfPPX2sDgS/wIBrnY5QkrkhO5xr69Ixb65VE96JPR&#10;1eMXb/UxF5+28eezWrHVPok2VuNzznYx0klv5+JCK7sZTz/w6axN+vHMi3v9rp66VRO5qgPdeOv/&#10;9FcMJ39t6fCh3vm9B9ePjROvWJMXc37gfPRZblpXT+E5ygnjWsBsbDyJ08OnY4y3jSy9MPVLdJIt&#10;35hMa6yHFz+ZQhmvr+YKi/JbH888nVvx6cfpoxjTP3GYtYj61Q9rbY3xUfXLHi+ZMVp/rzgf8djJ&#10;vY2YLVwyfPYOKzK6Dk+HhcPEgeUgcFFyALksucC5GNB12JDB6zDROwijDjd4DkEXOe13v/vdjcfe&#10;BQumf5XnYuPQ9OkecgFx4HrB8NWdGMRkLCYv9GKXixdIvw8oBnZ+z8qngftpGX3Eni8HuXfR4rN/&#10;1YOtA1EtXEzJYFYvOub41RQmuRaWsTrDxRM3XHM1JpO3urgMmMO1HnzQ1cLhoz0BT5ywkDrb7+ys&#10;TTm3durHl7VRN3HDgGcdETwvUOIUCyzElp1aidN8czQXR028rYlY4IQFb2XGdDR2MOCFkW4+0sMX&#10;YzZilp+41E9OL168uGtCt1Ys9pEXc/bqwQ4G/8WTz2IqLjm0DsZRdubGiL9y4Kt4k5MZ88G/i6k3&#10;LPj8sZcnuT3z7rvv3jyXITH0YuCCaO3sF/no4SF6qPhhwyue7cXSnB5b/qPG6dCnV55rnyxbPZ44&#10;xJaNWHY/5Ve+zhsXQc9iFxC5W19v8Pq00HPjwmfemyT7QH16nsIQQ/mLiU5NXsZ8wRKreXnTx/es&#10;eIMrBzWCjXxSC9szLQ95+R+R/vznP9/nGH0+rI885OiZivKtPjD5FS9dWNaWPzj4zWHI05kmZjpk&#10;8uiZNWYHR2w9J/hsNJhi0vjW6Orx2BgjPuS6BF/jsz1qDgP24uGjbHa8vPj6peyXt+Mw6vk21hfH&#10;6hunq29+D55+xE8WXv3qNiar8atureHyiy+sZPkq7npypLYo/Wqt3ih9Y7Ia+cdWL0CKgRkvMU7P&#10;uKAlZCMBtcFL0EYwj3KuR81hFvDyb6UnPWN6a3vKm9fD1Cp6/orTAwezPLaHQZ9ci3ZO/9RJN9ni&#10;GOPzH075NF8/jYt7dXe8tuWg7vxkG9+DKe89BIuLjoPAi6maOURcohxILm4OXmtq7p21w9ZB6JDW&#10;Otjw/YMKeC52bF20ksN3QfMpnwugFzDxumi4vDhovED7RNBcHF4M8OwzX8OQ6eH0iQ85PF/1+iV6&#10;L6j+pbCc+HKhkxcbeDDExkY+fInZi6m5uqqXOord4e8Abd+og1jpiV+t9fzpO7T1Gn3x96x4IcET&#10;Ex4sBy1dMnnDQXzAhy2+1paMvbXJJz0x0oVjjtjRCQvPPqDHpzGZJm925e8yybZPVujwwbdYNDxz&#10;xNZ8Ca9YYJVDuuGIxxgWmXEEs70cvxzosFFLPGtuHfHEymd4/iC4i4P601VrjW96ePXGfLGtkeVP&#10;jfhIjy96EV24qDjo0sEvX3Lr73+6sTfpovJ1KXjx4sX9vFhvMZHB8gy1l6p7sYpNjKicrHd6t+D4&#10;QQ82HzV4bDSYdMj0KzPGo0NurofXvoKRDtfk9OOzkT+e585aOXv0xdBzpI82NmM+kRrD7BnkTw3E&#10;w485fTpITcVnPTqfnAF0nG/OisicDgw6CLaxc8/ZSMfzDVPPr/3WOvask4tH3PSQmPDZ8KFHdPj1&#10;TKqT3tlKn46cxa8XtzrBFhuc/BirS2+82SaDxY85PQ1W/ouLD3rrmx85iKnaijNMWIgsebj5uBWe&#10;fqTDvjGReYS/ts3ppJf87GHEC+/kkZ84q2ucXD1q6bCvTnjmaoJnfDY66kSHLMILG9+cX7052VIx&#10;paO/91OCDFJgzCnC0yx2co40PLZ0tTY3O/wOOkGR49XwwqaP8KJHcvqrk2492Tb6CK8iFUc29WsX&#10;r35lxouRLF39Ix6+3JfSw2+sR/rqU73Lpz6sbOBYWHNro/5sw2uN6Hno43vA2ZEjB5LDtk/gHGJs&#10;8svWoWbugN5P0vD4deFwCMB2gWDjQLJH6OD7kxhk8F3c+npF/PBdzuA7vFzg2LoousCR9YmhFwe2&#10;DlQHoXfh/vFInxKykw9MB53LYnvTJ0Lsk/m7hi4OvkqmJ7aIntjUIqouW2fYmvzFYi3I9WpMJn5y&#10;PJjig9VFuPpVK/741xy4bNnJTbzqCcvaqbU5OR5Ml3mxeGHqRUEsdNjwBztiBzu5gxyOmr55/Y1G&#10;vQsmG/60cinXsGAguWjkmnG1Yps8nWTh0aklMxeHfVQ95e7XC8SrrtUiXGvtVwZgrF9x4slFjTRz&#10;/erh8ZVcbmy1alqOxZ4vOOHxo6769Iz9CkLx5R+2+NXbn0vyTJiLoz1x7kXPtGeOLpzWil37UDz5&#10;MD7jLkd8lE61XF45hGFfwTavPtmnA1/O8tDTh60Z0ze2htbSXm9N+ZZHuvLXkJ5M76KkLxeYCCae&#10;OMVXTGIxt0/05mSeHbaeC+fIy+t3OPlQYw0eP958sI34Z+NsgiEHa3G/CD/VFX5ncPGxhy8GcZLL&#10;NWoP0FE7cnG177OtjtmZh9eZXG3EwR/b7PiBXR3I5In05uzkb6wZq6u1Co+u+Ovxn2t0yFB94+bP&#10;2cZfjBtofhRHOtmk0lwfnTy229JNb7Fh8Jns1G2eL33YZDs+dXY9kuWHz54hGHTzZc3upzpGRs0Z&#10;n4Sn3cYXANpE2ebUpuoAsiHis0X5uSfP/GATNS5O/MWIX0++m1KcMB61Eytf8ctx53jN78HTj3TL&#10;Uw+vuOqzpb8Ls1jG4S0G/hkjXDhhqb/F558MwXIYeaA94Joa0cOj68G1bnoHi0/bXITIHS5w+cDz&#10;bpi9FzIvwvh8+AcVHXqwHYh9lYgvdhcSPDE4EOE5ZMh8gufg9NUGbPE4QB2e5v4HEZdCnzLSE6e5&#10;+HzK5+CB981vfvPuHco+RREH/y53LjLGe7DDRi6ZvtbxO4vi4UNsDkPUvpYv6iHbNYknP7Ya6sKi&#10;juJWP029ydSkC1m1lo8GH15ry79YslfH/NElY4cnB3K21lkuLs3WSw3kLmYyjQ2iT27OH1k4ejK5&#10;2WOwqoE5XSS+9gYeTLnzl0926bdf4+E3Lj8+4ejJ8ycGufkkmm78/JD7vVJ7gR0dsnpxwTS3JnyQ&#10;48m1WsDRwiAXIx7S813c5mqQL/p8IT74okuu9+sS6lYt4uN961vfuuOjB8PakldnmPCRWtjn8imX&#10;sMiNNXlUz/TY8IGqIz366Zgnw2ODF+VLT9Ycrhg7Z+ShwaiZw6JbHNW38wofbn7pa+1VPuxtesun&#10;zw89vTjoygUPvp4en/nRO0vI1BsmG286jJ0dsBBdb5DpaZ03nkv7SC348YyWl1489NlbP7jGfIrR&#10;mC08utnaB/w5R8RErqHy4E9jU0zOVbywjcn4Lka++cIjFxPiRzyRORn8Yi6GdOrp0K/FN4/OMZvs&#10;GtefujDCrqcbxXuuX3tj+Wj0iyHb5vX4UTr1dDQ1TZ9u4/Ti0VvdHZ9+2BRn+2Z59POP/ymTDPQr&#10;tPhoA7oZTz/oc2JzIXotvkU3F6zNpG3g9Nk/h02OkuuXzNl/EpHLQaNfLGzyvfZ05I/0+dTXVt84&#10;vp4NH+XJx7Zs6WZLjh75I9tFZFcO+Vn/N9D1A4+tvMOPp/cAFyO/HSJ8eVF3mXOguYi4BDkgrB87&#10;h5WDwkFg3R1kDkS9F1VYPoFzePuEjb694GDSay6OLh8OKl950YHn0oXvYkfH17nsjMXg6ztyzaeD&#10;LoXyI6cnfjH4V34OWfYukT7N9CkYHw5JSp+muAAAQABJREFUnx7K3yd+MOQFU87+BIcLqBzVRi7G&#10;clW79jH/eHBQdW69qrcXg2zI1EdtyNmKiRy/Sxpcuigd+LDINGsr7l6MvMhpyei3/sbFwA++3BCZ&#10;tXN5lifiR4zZ0xWHXrzW0Jy+NWTLN5JX8dM31xBf8qpG+vIhp4eXX/q1bMJIJwz5WXN8DZY3Cnpx&#10;xOdHDv72JFp/YunSQV9O6iXP6lYc2enzUax6WHqy+MbN21Nwq3frmy+/s+oNmPliqb997XlBZPYC&#10;vr49Y9xcDYpJbsb68mi8c7j08lFcN+P6QZeOPrsdw0zORgxLyfhQD7XfWhcTv+HjIWsoT/Usr9bZ&#10;nD4sPvBdzPDMYbCL+LV/2IXn7GvPsyt2Y88L/33yTA/55sA54jyDB5deZya/5p4XPCRGZwm/3vyx&#10;gccPDMS3GrDVyOjbL3TIGtN1JpjHsy+KWwxqgKplc9hwYWj2jjlbY3py14sRj386eOaIDK+mrp5N&#10;OPRgP9K7mccP+ghWVHx4jddnetk2T7+4FjNZePr0YMePlz4f+alPh99HOORIX9zNw82umsXX1+hk&#10;z3c6y4tvneibW3e44Xw6QX3CdSBAxnjRArGxEW1gOj2UnITX5hMgXXgFCJNevHzow1jdc1xcj+zh&#10;kvPJtzE9ZAx/+enTKaZb+foRvp4dyrcxXvN09Pk0PjHZaNUn3HqxoUdx4Wl06FtoY7meJAbydBw+&#10;dNN3YIivQxiuy5KH14shfAcXbI0M34HmIkDPQUvHJ3AOQxjsvGA5YOi5GDpgHRhs+x09ui5BLnAu&#10;bfBeXl+10CWzt/DWBp5/BPLm9YmeX6T36R4/Xexc8sTkXwT7qlkN2Lso6vlyQMrHwUmPLRxft/lv&#10;4sxdjH11qz6tk/jVTEzi09SOD2PPgLkLKl+9EPRC03ro5S1PcZhbE/HIxRwfhhogNeXfxZgPB7NY&#10;+GWrR3p8cnHz3UFtfWD7NFYd4WTLTl3sFcQ3Wxh802NLjwypLz6qTvTpZYsfwYGvtunLzxiOni2i&#10;y5c6hIkfHl77txjk5JPA9qG8YWh+B9QbDXhi09jzTw6PDBV7+eafXPzFTp6PYhc3ezLNuPolY6P2&#10;ZJp6IHlYg9/85jf3p+rh9PzS+/rXv/7GL3/5y1vfRYKsiyt/nkN5Gpe7+BG/9IuHHJmLP306bMzj&#10;00sudsQO0UHs0NrgyaP1zSbfYren9fY+ym821TLb1im/4mmN2IRTHFtrcjgws7cPPIvq6+yAJWbP&#10;qLOAjblxe8DlTW7e0P7hD3/4WM7WUK3heVb4g8mP2Mw96/J0qfSmUyz45OLlh7zadQ7D9Oa3OPjq&#10;jSQMdbT/8eVof4vTWExn7nh0yMmKwXlpLBb581vs8MjE11qZV1M8mGKma47gNDZng/ARew0lq1/e&#10;jhezGrau6ZUbvnVgE266Ozdevvk2GFHY2WdbTy9/YcDOzljL3rj1omOOkuNFxmIJI8x0sqVvHN8a&#10;XO2jxQswxTVcHptkFUFgJZiD8PJBt0Dx2MAxXsKLT2dbeuk0Tyd+fTGt3BgfFVsxpJdOxYSHzNnG&#10;x8vGOL/kPWirky25liz+zbh+wFx54+Kltzb8qi35jul4YPE8xMnZ81HebOn5NAy55HlwHSR8w6Hv&#10;IKJnc9J1gHnBdRnyuyj+7p7LFz0XAwepg8pF5OV1qTMXC/LpHLsOMS8AyKFRzHz4NMTFjH+XKhhs&#10;kU/7xA7HhYadeBzSDmWHInw61sP/z+qF0SEsLpgaPbm4pKoJP10g2NPfAxUWUhv50NHLuyaP6quO&#10;MKwBPT71+GrDPl05qD0dGHQcvOSteetRbL1Y0GPDFg4+v2LCpy9mcjy+9cXUftHz5wVObYpdH478&#10;2Wnqq+2cPX/wycxr5mTi0FAy+sZ0lo8HPz12xuGwky9683pj0L60V9lVM3ug9Suu4q5e1TNMdZI3&#10;f8VcfPyVTzGGxze/6ZRbcVsvPI0P9WWLxOAZEi98Onwb24tf+9rX7hy9yMODxd4Yz34OS2/dydiH&#10;15icrHYH8BRD8aWzttViZTCy0efTOmWLx4Z9z1Dxqlf7rHjgFGt4evZwlujmiyy79LZPDis7+6aa&#10;wrVXrI24elOo/q2ty5vzx7lkzeRjr8CDb13oOp/k6MLeWomTHvK8itXzTg8OPP41WPKl117Go8Mf&#10;fXx4dMJlw16c8uxsKefy2LVhr7GDq6cPX9sYxM6HRldD9JEc2eCn96inG79xeNk2T0/+GsofWfrl&#10;psdbEhPKPkw8440ZD+FH7Ionf2HUn3K2j3RXb8diKA785svL19nzhSfOahN2fDofv33hXEQxwFec&#10;jw57YIHaNG3iNpyeXIOB9JuA8WLALMjTX/Zhrdw4X/qo8SMbMedLL5ZHVHwwHrVs8lEc+HjVsEVL&#10;PzkdNumtTTLxqWc1Nmez8o0TdnK69OSLl199mPgOEM1D4sLV5cclkNxhCEdzEDi8HHjyYtMLrUOh&#10;w8WnZg5JuZE70Fzk/L+ZLm/m4vIpXvnjIT4dguLnq39VLI4+dYLfPuPXO1WHIAyHNF0XUTHTpePT&#10;RZguft7pi18+4nT5JCt+vz+oDmJEcvCiJG9Y1kPubGp4xvpqKiax8IOPYPBDV54OZvjmdMUiJsRe&#10;rPLuxR1W9ffCBCN/+i4rxuzYt856NeFLbvDpmVsHRMdcvOrfJwt020t6Oho8NRGXMTu61kej237r&#10;hZ1PeuHwaZ5tvuCHUezijB9usRQDHZ/kikdNywmuNyn2orE4anzD2xavONur5sb2EOylngu+ETw6&#10;29giOFp5i4U+nl5e8PyfwvZF+rfx9cP6uAjaD2prrdvb7VUYcNkai0vLBz/817YeasQmW+P0i08u&#10;ngW1F2u5iXFt6Wv5TWa/ljcb+7l9QjeZ+Myrd/VsHao3Pmz6xYqXnKwGD21camruGV1/xeQCZ7+L&#10;S76eVXpsnFXOUHNyMYhPbZBLYM+4N1fVTA+z3GHx11rBQfTkwi99dc8PbOtFRocMnlyROOE5a+DH&#10;J+vcK49kejb4yJhfJC92YuKrtS9mcmPEnzE9PRlK91GfPJzsVjecG+z6YX62cOqzF6/WfPHVD51Y&#10;5umRt6/wnqP01zbcleEVU7rh6ret/ckXRzxjMdZOGT1r+/r/Di5xiihDGyGZ3rzNYnHxgKWTfnw6&#10;q/cK/dVPOo8aaYmsfG1X/oifXKxhiK0W/7RVYMTemC1qgfDj5UMftUDm9MJLrq9G+dAvr7m69ZAX&#10;L8xyyAavxjbcjTnexpGNh9OFwb/2dPnzFS2/+GLwoDu85AIH31e8+Ox8AuhFyp+K6ZM6scGh6wDy&#10;e3awXHocan5fywWtg82LAT4Mlzp6Djb/yINfn97R9Qv9PuHzIid+vvE1Y7+X43B6//337zp5UfR7&#10;jWrhAihueOJ68eLF/SLq8ujAJDNWB/7Ugq7YxOR3sPwdQmPrAcNhLVdEV0zycCCrjTzo8C8udWTL&#10;n9jUmQ0532plTu4Fie89zPnUYMClawxHfRH/7Ru64jO3dvDVDg8u3epBDgOeJgfyeHzlD4/MnH22&#10;/MDGJ4dRXHjkePARO3w6YeZTvy15usVZ/c3lq67+ILl6im39+HttrQE+GzEVlz784sg+fXIxa+Ln&#10;oxrU42tL8bLlu9z5LR9jvqujy4W/MddawqErj29/+9v3M0fXfpAzfvuomtGvTnpzsnzmS78tuTjx&#10;+S7vrUs10NvL9PQo23zku5yrZxcwfLr2ibFGpxZPjWBrxcmnGJYHC+GHocdvjfUw9M4yuuRqilbm&#10;Itin4y5FnifngjOIjdaYHKY18SzzS7+vkGFbK3GXg3XW6KoBIq+OxnykA4+tmvNjbtzznT088agf&#10;aq3gwER80INHjsg0OcHWI3uNn3CMmze+Fa8f8MSGyPipv5lPP/CiMM6ePF6+xWdcCyN++nrUOp18&#10;Mhj4xWgcbrLs6KPmZ58s+1O+81PHPKIXZWMe/7SNnw15PHlp2b/+H0NSSNm8RjnDildvcRfQGM9G&#10;s/nDg4GfnR495wMOWX7PPlv4j4gtGbt0jHfDh5E9m3gb18rjp7uyck2HP2P8jSGeDRpOPTy1USsP&#10;o4aSxyuvNvmt9KRHpiF+G8OF00NM7kH27tDly8Wn352zdg5llJ1DBRYbh4EDytzlC66xi4/Llq9V&#10;7YEudS58XpxdrFzKvEjDIBePTwjljBzC1gmOfB3ELpR8+PRQbMglsXem/LmksZUP2ZvXV4K+ooHr&#10;62TxGfs0yOXMu3ZyPWyHlHqJ0//a0Nc76qDOPmWEXe504Wlq1No0Vp8ut3LkQ+ww8Nnh86uxw1dD&#10;OuzFou580ZWDeOjg0+EXNh09HTy+vFh5wVEnl1cYclFTTQxhq6kYqlPY5ihcOlr2sGFa72yMtbAa&#10;86/xWwxsNPHCJauWenONPP7ysiVD3iTI2aWbfzWh4/et7L30YJz++BBrfvR0yl1fnekZayis9PGS&#10;tz7pFRd/4uCnOhiXb3VzCRS/OrO1Bz0j9oCLoP1jLmf7ll8Y+dFrxZZPvCV2fBQ3mdjbV/STxYNV&#10;zYz5iOjSqzZyk3N11tvP9gIMlBxWa0vWmByOWPCb00ed8fmkJwaEV33ps9UXP121xaPHTg5dnpJ7&#10;Pr3htM/E7yJHjw0ytzb2utzgmPtGgp5zCq+4rB9bOXaBtw5s2BvLC7GXRzHxIS46+PYAGX2xyYU8&#10;HPmxIYel0W9PFQcbDR6d5nTzr9fI6JTP9uJSZzmuDputgTH5+roTvn7kO9z4sBcjfnrsio8MNhvN&#10;GK29Mb7+OZ/Z0NsWDl57MN72p/0pO+Xwijnd/KaLvzrkq5teOVWXey1TpHQSGbCoBbepUPLFiFeQ&#10;nEU5Xl7BprMLtnrJtyc/7cnxa8mbV6hwNt5sk+mzT0a/DUSWzurh0bMRFj8dvJq4GuvN1SDiKzn7&#10;fXDzn016rROM7KsrXetnzt5lov+GysPu0NHoOUAcSjDMXUhcAM1tHgfay+v3/BwoLkh0e5fsstfv&#10;7fHh0zX25PzTLV58FxS/yO6rOvo+lXMYwnA5Dd/FzoEtVj7okcvF17he5P3tQb1LIR14XkA1hzd7&#10;+dB3ueS/mrmsOqzkpIlTvA5tc3KfYlZHPVs6vdOvtmrU19P0YKmtuvZiAZOe+B3SXlTEY9wBTt5B&#10;jOdiJw9jhyvs9hof+8JGx3rJCYYx32JUf3MEQwxwyIqPnRcHMaBs6Hew94lAL8jFTo4HD+nNixGG&#10;lty4PaGeYtAnh5E+GT9auORy8BWpPMSsvjDN/d/Q8oGBYIefP/Fp8Olp1VOt4MPDN1+M+LCN6TbW&#10;Zyte9vr88sevfNSnGKqBi92HH3545xGPD/vLn0HypsZe7wIBP2x+6GrGZysWfGNkjNggc3XgW0sX&#10;L/721bH6wM02PTxjPhqbV2fjGn/swzUmq28sVmvduoerpnTh8FdceNXJmO+w9NYDn4253jPlXLKX&#10;vCntjalzyBtMeM45z7IzQSzI8+cNp33pDS49scLvGROnGLXs5EwXFb+9xFY8YdChiwdTvPDw48kH&#10;Lhy5soVFR6/BYK92CA+Whi9vePIxhmOOsjFnpyeHac4fSp+sln5yOmdLpkfJjfle/4sLe/FP3bDo&#10;sFtdMlTMjdOJXyz15OncAE8/kq8fvPT1yT4ph9OmOZsd51vO+Kj8rfu1F149+DHN42W8RvRWxxiQ&#10;1iaxUcLwwOwDuIHAFdQGtr7WT3qrC+s5Kp/FM35K+vVm2ViLjY9PWrxHsTwXRwu7mJtD4+zTs5Ae&#10;GAdGi0qGtwecfMRdb6xuiG98OXoIkTkch461efvtt28fcD3QrRsbcj0bMXjokUsIXXw+2Dhc6PND&#10;1wHosiR+lwRfaSF+ffrnUuVCxK+Y2enDczlzIXRo9vsudNlp8DV7zqd8LnpeKPXeoftTLy+vC6rL&#10;oMuqi5V4HL7idYly8XRwu6B2seMPTw4IvrF85Qjne9/73r2nb4XrhzqUAx58dWMnZs2LQY1Mnsmt&#10;h/w9J/yxh4mndl5Q6JLB6IWCTvr2BD/08K2FeOVp3dSdXJzZFxt/fCH2YtN6YaInRtR+5BeW+Oiy&#10;1zZ2fooxuZjKM555+4w93PxlTye74jU3zpaui7+1tLYwyMRqj/iU25wNXtj6YjHWwky3mPTJ4ecf&#10;H+FpaoL08cyNwxADeTHCxWuNwxQbvj+R5NcjrEsY8Mh/9KMf3WthH4STLHsY4mWrp6dH5VEsbIyr&#10;u/FpCy95a4MXRn1Yenp6+9MYpmfKc0tfTORwxI+qmbjDYG9vs8lu81HXastP/uCmxw7eaW9Oj6y6&#10;mGv2r3j4ttfsf2cVTHJnkDXwnHhu+HZ2IM+hN5HsycRHz/nmTHOhh8EnGUw545vbF2JCdMjNydiZ&#10;w+Yfr4bPn/N2qbzx4LSnjGF4Q5HMmc8eFly9Zi86M9gi/s8WLn35pgfn1F1e8dMx5mf1VzedeNmq&#10;U5SteXinPp0omXn8/OzcuPnqGsOIJ/5ywNeaq5G2+GTFgJ99tvXp5ed2eP0ormKrDzP7++8ENqHU&#10;OIcVsSB3bhyfY2PUBrGZNhDytc823m18/ShYfTpki5VumPooe/Mwsi22ZNnkZ3MKm051CS9/62sx&#10;yflC6RovjnlxpWNe7fUeGg+kMYLp4V19/HD0+TVGfMKBwVaOHugvf/nL9/+f6wXT4eXAQmR8wmHD&#10;3lqy62LhUCDvQugiRe7TPH+uxR+L5r+v3+g56GG7lLng8eFw8imGA04cDkm/V+hQFKuDiK533uT0&#10;vRDK38Hn0z18+F7kHcxy9cLCTo4wfGXN1u8mitPB619d8iNvh5nY6fT1tlrAdTH0IuLS6UAXn3yr&#10;tTi0DlKxqQ252qFehOjgwREnHXl2wJNpMMiqf/Zwxa+1D+Ag2K0vPDVwgfTiQ4eMTnHD5Kd4u6Dx&#10;sWTOFhUbGzmoV3IxwYeDV030ZGyQMZ66Z1uP35huMdMNhxzBEw+fZGJ57733bn6fiPFln/ldUnWQ&#10;Ox6CDYutVv3yac4H3PKkzyccNtUDH26NndY8X+Zs2WkovWIpDrry1tO1Fz744IN7z5pbU2tg737h&#10;C1944xvf+MaNxVc5hVn9zDU6YcOPV+7pJYOXTvUmy1c8c40ueXGQ2xf1zgEXKTHQlxub5I2rzV2o&#10;qVV+i4mv/OFF/PPBdzlkU0++YzjiyM4Y8UkmJm+enSHWwV7zLNHzvOHZc9aGT3b8N5e7/cQGntz5&#10;si805yRez1Frr4fHj7Embr7EBAMewhMXvHzY//l2ecXng6/2En044guDndjJ8NjqqwvfmnjYwUN4&#10;+TcvVnr42iNK9qhf2+z1fGrJww0DHxWrMVn6O6aDyMI0T+e0MV9ePvVrtzHegidMevlcm3AWI196&#10;eHSMTwrPGqcTNpkxe+NPmxgkAMYQsEULhN6C0EfxjPHoa+FlZw6TzENx6mdzC+YH+5XlF1a+zyKk&#10;k60NG6848m/TPkeKtBQGf8biKj99cuN01BDFkzu9nTemW83Ze/Can9h8a/TohBFfzsUgD37pwHEQ&#10;+IcTLjsuPi4LLlLpOBg86HTF0Hrx4+ByYWTjcHDJw3c4wXdRInOQwHBJM3fgm/eJm0uKGMXi4PRu&#10;mo4LF1yxw/DJncsdciErP/b8utTBZefSJwYXSdheHMXz++v/YcV34YPtEgfXf80lNxj05O13C9WL&#10;LV/yEpuDmQ+4avbDH/7w9keuJviwxKVubPUaHfkgeg7c5g7SDm/5ILZiEStij2ChsGHAw6fvRUks&#10;Dn/7Wr7y7MVAfMWkHuzFq5czHh1xsKdrnk9x4/FvLD5ydvT1ycXcvrsBnn7AZs9nusblVI9XLPmA&#10;r1ZwEZ1eiPj35uIrX/nK6/yrja9J/U1I/tgg8eUfPhyx6dXSGF+jt7bigKOVC/9IbHTZk1cT43D0&#10;2dFTS/HwrZHxK9cuDq2HZ9bXwi67ngf49ir6yU9+cn/i7pmDAVuP4IsBTjGKgw/+6ZrTK2a2eMgY&#10;X1wovXCz0dOlt+Pw1bb9Tq4Vf/riK2521rF1T0ZXPsVRnGGYF4dY5M13e1gOdMj05Bo8DZkjOPx6&#10;Vuj7JsOl26fLnjdr5PzsE0H6mnOJT88gTM8LTGeJPWlc/a07vmeWH2esvnNIHPTxnZOaXNRAbM5R&#10;vjzr+vabeM3ZqSU9NRJPccKGgeggOuKtxnC9Wa+W+HDVzvrga+Yae/HyI06+5KpOfPFDZwkmLHy6&#10;enr46erN+UDx4TcvFzr5ImNHLzzxNiY/MZvT0cyXx7d5fXphnfPsy2HlxnLXk58tPmwyJBf5wSWP&#10;Nke81sV4cc3ZvXqiDyHFQDmwEIDPhs+BvgSbc7DBsqUTf2UFRk7vpGJJZh4v3fyHlZ9045vnW98m&#10;y3dFZY9HP1n+F5vsEcU/fZkn0zfmx0NjroYaf/lkV8v/YiVjF3kA8WHoyfQ+MXAwuTT56tQh1gPr&#10;MGLnd+0cQA4bJK5qZbPiO8gcfH63Dh5bPvS+UnUp8QmeFy4XKJcvjT+HJz90XQIdmA5XdYABz4Hh&#10;kumw4dOnfD5ldJA5LF32fM1cHf1uo4Prrbfeuv/fVb+rIwefHLIRKyyx+N8YHGzyEGO16lNGdl0M&#10;/Z7PO++8c19m1YJvPt59993700Qxy0Od9eqkVfvW0GGozuVIV67VjIydS3NjNmKDgWd/skdqIndy&#10;tfaiwWcvSnSM2bAvJnx6GkwYxSgW82JjSy+f9PgtDph4YoBFL6z47PN5D64ffLCtFsbp0GerGWvi&#10;gm/sBSI/xmIRk/9KTdzWiy57en/961/vuRj5zae5fQiDfz6MW0Px0M9/ePjGiCwdPPbWTDzw9RG/&#10;GqLLlt9y17PhH051podnrveppguDCy8bmGpg3/zsZz974+c///mNzYfYNHL5IT5Q8h3DKyfy4rwN&#10;rh+w8OjpI/wIX5zlx5/GptzEQu55xZevNUNi1ZqzLQe5sqsvPnM68IsFLj96PK09hMdW4wvRrTb0&#10;jJOJj42/S/rjH//4jtvXtPaPXkyInTPGBZ2tZ7K9YO5ccY65lHk2+UfOP8+wvUPP+sJy1sDGr3Zq&#10;1htfMfFHTyx02dPn255wzjlPxSGPfBbzHcD1g50akben4Btr4s2fOT1zBAsvTPytHz79sOtbl+xh&#10;4IWlj/Cj/OA1Jmsc7to0pqPJN5u1i1ef/q18/Vjd/KeTLFvxa3yRGVvX5uzTMdbI8FYWPn7j9VVs&#10;bKL02FR7PaLX2n46o0d9IIwCMcZPv7EHCK8g018M8vj14YVDxxgZN0+e/q1w/Vh/8bLjI3mY2Yen&#10;EIqen3q26WQDC4Wf7s28fqyPeGxgRadOvumEhycuc5RN87BgOxjYeujJNXwHg8MC4TkAHAougD4p&#10;8C4WOXj6BM0alrdPuxweXUiKz4UNjvhc9GA7sFzYHEx8e5F68/oHHD7B8+kMwnfhYusgRHoHaL+X&#10;x2eXRpc7sbmUycPFjS0M+h2yLpj+Zwj5O+Ac0kg8PnX0jwHE6BDkT48PV00cnPh8y7GaOcA0Otaj&#10;BhueOnz/+9+/cfB6sRHjHtg9F9lbSzzr09rBc+lWCzWnIy44YiDPB5mYxArH3MUansNFnbXitk4w&#10;EBvEDtHbF6L8wCRLny4eWmxzOnyQG8sTwaqRGYfXIQhLDcKGQ8e8XMhhsre+bIy3LnJ14ffVvxrS&#10;0eTpE0BrbgyzeKtdWNZNzfnDKwc9Gz7wk4sJvzjJNH7x6Rkj+ZTjzbh+0KWH31hOGlu58qmVS7bW&#10;zH97502K5wyJx0XA3v7ud7/7xq9+9asbo5zLV401GHwXazHwRY52PciRXltZ2LDSIU9PLpq86OBX&#10;N3P21atayUeMnoFqxy55ebHHoy/21RELebHQ48s6R2zS0WvI80SG2MO3R37605/ebyidoWIjs+eM&#10;nYPOEWtW/D49c2aVh5ycqWHyoZmTWcPG9fwWpxyMnVnOW9h84MuLXzXo+WjfZoOvdpqaVy96YkR0&#10;+NbiqQddZC3J1EoMzdUWTyx06RhrCE/jqz2Dn1xMxmvXeqTHPt5iG4dPdyn89OvbQ3RXB05zssVV&#10;R3N0xrE2xnT1tUdzOMmzodd+fmSTHlty8VT3xSrOeM3ZoWxe7fiLQRFR3HYzjx+BBWJurIejt5C7&#10;mcjxsqUngZM2jkeybOBocIsjTDq1/JmTiyF9Y3T6zKaeDhvzeGyyI4/SSa85+yi7E2N1yYo5/TCf&#10;m9vUbR666h+Gg8QnBy5XPhETjxeMDhNyNh52FyGXKxcpeuqk9eA6eBxYsH2SSMclzYHhHa5DCd+h&#10;1EFOB9/h6dM9c82lR+PXAeiAdEF1efSVC3sXOxc/fAcuHXnShylPlzI8fx7E12VyeHn9wxAXUZ8Q&#10;8eWwEqOerXxcJjVz+rAdUuIxZqcuYoYtd3nTd3H7zne+8/pAhadO8mZfzaw7G3MHL5kmbg1P7HLl&#10;G3VAs1kSD15YcoFRL2+tvcUvG7HlK115aXT4z0aPZz+lszxjlLz4xMQPf/mMt77lVgzxq92pH7/Y&#10;zDV2+uL8wQ9+cMfvwieX/yHszlYtTap2jxfihaw6sBSx+WwQRdS0SrBFBbEtFQQ7vC0RL8AjsS0t&#10;t9iCIFieaF7Knr+38l/7qdgz6xsQa0SM5hkjRsQbM+aca2Vq9oSv+hH/rZ04uwawyomObTURg0xM&#10;+8caqQuqfvpi8EH8i1nuMNgbh4lH1WznJ6bGj5yNZv/99a9/vZ5nMentH3P2RyK+LjbmWy76MJBc&#10;zBcni7PZPVouyY1P+3Bh5Os88Vx5hnwKzwZVCzmxDYsvm54NzxB/zxu+a7Nx6ocDgy0cnFws9WFb&#10;HLFrdGyNrQcf/S4JfLwh/cQnPnHl45Nm9af3rBmXu7XojRyd2OZg38Dl48zVtz5ii4W67BnLX63U&#10;gW15yYVPTSxxYKmTPOXQnoDBn719Kx9EL5fwGrMvJ1zemvjsyXpuyNjzXTLWOsvostUnN4bFTl+D&#10;j5cjW/jFCDf7eDYnp89XHyW7Brcf9OEsT15+YfPTR9nrp48Xx9g8NX3yc5x/8wujeixWGNnwRY3j&#10;ZOIsrU6//K8dQXCPSjYw3ALZVFoPFBkMYxvEJiYzKTJ9vmzCFK9Ewm3MPj2eD/1i6C81jtOZaBvd&#10;WN4e2HIiQ+uzfTrxl1+D24/TLvk93hxOLh/UBqCvZvDPGI3lnx2f1oNM8+Cmh++rS4eFy4zDRjwH&#10;jK90YXVgOVToHCiaAyt8NuLIwe/Okftqgx2dd4V08P/5z39eXxOrtRjWwcPvkuhSV2x+Xijo5eGS&#10;51D16R4cn3aQi8G3B8M+8ymPi6ILq1x8ikjuAmkO//rXvy4/B6SLrwuCT828UIrnxcm7dzq1Mjc5&#10;ykl+4ps/Tu9CyZ4ffLn63UoXXmPEz/43754DufHvhcILjjlprafczI1dn+zxN9ZgaHzkCQuOfOiR&#10;XM0Vmd8SG74nnvjlTo+KQ66fjbF+ubDl0zhOnp08teKyN1ZDL45q25mxObIxT5QPXk3J2XujYm/7&#10;QyT7AJk7nV8doK8W8kMwYKuf9RK/xqbcxdNnC0NjJ7deHNlnR89Wnei3HlfgOz+yEQfJG4YYxSKT&#10;Mxl7es3+81W3/SyHYtsDLoLe5NnPcGAgNu1RWO3z5q8m+lujYtNp8iDTxzU4YVlTzRqL1xzlIM/G&#10;OAw2zRuvL49wPP/wjO/5yCmc8KuJMYLLDtHJN10yc7EW9g0qH/8Mj0+bnXvJnAePb28c1dgngD1/&#10;nmV7QQy24sA0n+TmIra1ItNnZ+yNrf3c2Wu+9O0vedlj5qKJw9bZLZ44aoHyIZOnhuTD1piNRqbB&#10;FjM9npwvW2eVuJoxHzKcrXzplsjJsuOHyPUbrw88cn7ywGFrEf+z3cNjE4WzMj6Lw9aYXB7NjTxZ&#10;PmQRWfLFW1m2qz/7bMJa37XLpvy2tuzQzpWs2sG0T97MgIIAZRA/Cx8gPb/05AB7GEvmAr39KKHG&#10;eBj4NrabF132V+f2o5xxbf3zxRUH1yJ99nT3sNmpR5j5iROFV92Srw3ZOSYLF6ff/OBpK8uHrcav&#10;A0/91drhQafvILMOPfD+o3lz9RWS36NzWODezfKBhbPn6zInvhcyYy82bNiL7WImjgPZ4cPXRa9D&#10;yKVOQ16I2fF3ODr8zM8LtnjydJGhwx2qDkOf/MEkk4d8mlfz7J+acekjcxmQV5dV8xDPpdILpfz7&#10;wwF4Dlr/vZj/9J2fvNRJrpH5wSD3l5neaYsnfznD8E/G/PSnP71yZC9/h6gGVyzrJH/YxjV6PuRq&#10;oSG1bC8Yix+FZy340rkg65OJq7ZqopGx0fRRc9UXW25yZI/yjcuTv9gwNPZapM+OTznS5UMvrrGY&#10;1aJcioWTicHWGDXO13ytx/PPP3/tUWNNDb1YawgGklu5q1H1tj9dMrxQ0ouXnTmrJQxNvzrg5Vae&#10;+TbXnYf+jlujK7nbDxjmJq/2jr0kDvIcwBUDjr7Lh/8FhZ9nTt4uMC7Y3/72t5/58Y9/fP26h7k1&#10;B7bs4MJoz6WnQ3F9MZujMSpfePqwwsD5kyH92iUYWTbmtPUsPllrpWbW0XmnT15N68MX35ivlk3y&#10;8lMDtWEjDzWGT19evgJ2Tqi1c8TzL75fNeFvjXoD7I2oc8sbOTLPsb2F4KLqUl7q15pYd3tYHDLn&#10;oP0pR3MQT26aPkw+dGTy18Tmw0Y8OapX8XHzMw9+raE+TOeBPtxqxx6e/BB8fuaB6BB7tvhJydnC&#10;b43ZwilmfmTViSx7ffLw9E9imz9u3FyKd/osjn75hAOjHFZWHx5sLTLXakOmnx6WejemN9ZghhVP&#10;hm8e/NiQbW3lj7K9BjO+bHfxM8A5raM+wNrqySwGmURMAMHOjh7RV4SSvhS3H9niqLEJN8Z3nM1l&#10;8ERHr4WfPRuxK3A+Jw8Tz1ffPNM1j9PXOJ97uvTZwEFhkydb+WV0+yG+WmafLe6hpGuOZO973/su&#10;PC8UDgtr4pDwVaaDpouJmvBzgerFycHhgXcIwRLbu1ScHbzeMbuEwHJh7I85cBcv76C9WIvna2OY&#10;Din4fFyyfE3sQJIDuU/nfK3Lzl/xOkjJjX3yJl9zoJOPF0Bz8+4cPkzz8A4etougsRdHev5djuHC&#10;7+KqtrDkApufmrn0/e53v7ty5qPW5vSWt7zlqrPcIuvYCxcstq0bfO0kObEVxyVTnnDY8tWnrxbW&#10;RM3UWI7m3Ashu+ZRvOLDYS+e+VkDje/2rS9bcaIw2dI3r9PPWA7w2eBafvTJ9dXTPsuvXMTTh5WO&#10;n/XAv/jFL17ztg7mQ2YdHt/eTIjX3PX5y5lMXx3F1OCjYumbexiw1bpxa8EONVe1koNnkS07pB/X&#10;P8dy4icvOdSaPw4bLkzzMNbsbZ8I9uaHTD3YfP3rX78+Ia9e8GGpN71WLHNo/rh80sWzyQ6OnOCU&#10;O5v6zbX5Ges3rj5nbfKTg4bKRzx73brBOTHZiY9vLmyN5YqLza5cy8mYXh2/853vXH8U5mLnrDNf&#10;z+ff//7361yxL+A4K9irs/xgIM+mWsmXLV5O9Hz5iY3T2Wc4WXJ4YpcXP7H4mKf45c/G2H4g86zz&#10;h9t6iS2f8lZDeKecf3blipPBw+WAyLMhq79ycU45X3mg9PlUB3KUHCcrTvK1oWt+9PXx5rT+V4CJ&#10;sf75kiUng7tj/WTZJjtzXD2se02em+v66EdqYa1qxluzbFeWzWuvRBJcarzOnASxMD2QOGriFYud&#10;h61ChV0hwmKHSghHxTfO51I80ZFlm71c1zZMm1shEe6hoCv3S/HkR5j5spEj3Bap2OufHx2KP4H9&#10;/xi9BoPv1i1ZNpzLB5dPOeHmHeerkfmqFK7LFHJoemdq/TzA1UU9HFSwxaQzJkfw4PhUziXQ17Di&#10;0ZM5HMXjwx+u3z3kI6YDqMsgP3gOShdDPuxcHl3QrI93vzBdLHsnLGeXSe/CvcuWo0sSHy/6/uDF&#10;xdHF00VTfLn4JNIfqrD1X9WJC9tX0uKyFxMe3A5beZsfzk7dHOBecF0EfRrK1outPD/1qU+99l/g&#10;qaM58pdDc8aN1apmzF5e5tK4Fzk68ck9Ty4udPBRmOoDk206MnoY2uZhDJOMnTH/MLMvT3K45Lh1&#10;w7XihE+nNsbxcPLPhz+Si2bMR4OjhVMsGPbY87dPAP2VtjWs1rCsuf0Gb+PUV2t9Mbwoqqk+3PLM&#10;Nx9cQ+W5c0meDRy5R3zMg09kzKYY6Y3Jrbemr1l3e1XO8NmF51NP/9WhT6vgIHvT3L73ve9dz045&#10;8IODa9UVP3NIT5edWqmhPHad5Mhfy74aGeuHnx385kBWPLLsw6MTY2OS1diZY/VSg3zXp3j0xWOn&#10;puZFj//gBz+4zlBvIp0f4fvmwJtPcZA1gqOmyF7sDaHnkS88lzJcLs4VPjARe2sHC8nFXHD+Pddq&#10;zo9cQzDhVRv5qze9Phy4xuVK3nzkrckPFwsvBjv25kUOD5eHvlYcvvzI0NnPjhyx0+eH6NMZLx6d&#10;hvJjm316nD6b+pfjE18ytP7G2ZKLXXw6lH55tmHh9Mnzq7b5wq6eZPqN+W7/xA6fTTmSFasYxuVz&#10;KW8/Vmdtr38smrDiMtSn5LwPb5sh+4q+PmxsDrr82euHG05+xWB3Ehl7pM9WOwl+McSJitmCGu/m&#10;5bNkLE5t9WSLvX76dNvITh94cgnHWDM2zzZG8jYCvYfcA88OrnkUw5gtguGPGJDfi+OjZg4Kly2X&#10;JJcZMfjB84BHDgoHAl0Hqvh9mufCZOwrZTG94OJkDimHlk/VXKo6mNjCkwd8fQefvhcrlzsXLZdK&#10;hyE8Fy0XO5gOXV+/eFHzaR/dK6+8cuHJ/7nnnnvtsie+T9LMzzz7XT4XWNgw/L6U+sGWi4NZTDnI&#10;qT0mf3b0CPePTLtkmi878xDTv9PGV/3Z8aPX4ODJOlCNNWtTXdRXXhqZOK25XF061Vwccv7wyFyO&#10;yFH7qhzYkZknG7hkeHsBPh0bmHTmYg/JRcunuhm3zuZR3nzItfrlBZ8/EqMcs48X1zzZyM2nMv6x&#10;bn8NbG3NmR6OsbVnG25r11zKx1xcrMqNXXlUJ/lZD/mKY50j+WvqJC854Kj1JWsdxDeOxOJPriFj&#10;ebV/5FpOOB1bckSG2HtW/K8i9rA4mjc85veNb3zj+kSQrppWB77lVgxx2oNq5JnBPdferGjtWf7l&#10;iZdbeRnbI/LB2YtjjJOlrx7JwsPZNq5GK6NrPcVgQ29uuHiInbmx1a/2YjofnS3f//73rzPCH6M5&#10;n/j7BNA3Kt5k8IFvT9gf+mRqa6/Agp+O3p5Qfz7tOfHLjd5eMabXlzN72J5vXI3osi0eXfOG23Ps&#10;LLdv4TbvcIotT7i4vNmZAztNrPDkA7/1TK62MHoG+KD0xvRiksGFkT1bejK8mPg2uvTkcNDGMWYT&#10;hZVs/dPx3z7c096YnVbu9YuZX7nx0TZPuqizgo21pAubDInBDodTjPRsyh0nx9nByj6dtbUOxm+i&#10;jM4+55PYrB19suQlUHHaaGzp1o4sSt6YrRaFK3G09jvR/HBFZScHfDHg1NYHdmP9bPiHkR6PVsbH&#10;mD1qrJ+MnhzJvznQ61sozQNXa8zGpuiAMD8HAMz+qMILQrH6xIwdjOoiDgyNL0w2LkwOfoeBA0R8&#10;BwRfcmvrUuhS5dM6Y80BIhY7Y5dRl0FxvKMWwyXGJxcOJxhetF0CHbb8fM0rHnuHpouhi5ZDGB57&#10;lwC10//oRz965WGufkfv8e2rQH6aGPL24uVr2z7FhA3Poc8GlgO/Fyjx5VL96MlwspdeeulaN7jm&#10;JHfz/trXvnbJzZ3cvDVkrCHY6pxeDtbA2Br0YiGeF1s1kFvrJJdyg1n9i8mWDTx2NWOx6TR2ZOXC&#10;TszwipHP5s0f8dVgebHrktEYr/Fhi+TaoWcsLirnYoUtF2vpDcVXv/rVq+b2BQz1s6Yu/eybJzxj&#10;WOHJQZ7WS64ItnziYSTLhq88rQNSJz7iIfZkO5fqRI7Y07MtTrk15lMd5UrfOmWzMjWwT+xnf5Tl&#10;GSMTwzPqufzmN795/d6svdW8YLY29cWtRsU21sTcuOYD6x6ZJzJXcy9m9RJPP7t7cjJ++cLLRx1q&#10;Z23I5YkvrjFbLSwy5Jzzu38+OfUHb/aT55q/Nx7+Gvs///nPlYs5kXtWYdmX9gQMTU2dk8ilUh3J&#10;+LmY80Mw2he4XKqnvsZW7ZG10w9LbH7mKm7rxadzrWeMLuKjwRKjuZgHzHDY0JHh8hd7qfVhE5Hx&#10;jVq/5lZOODu4ERtjTb+W7J48jFMXZnyxF08f0SNzRYvXOL+eLz7i19KTN79wL9DbD2N26XGteDuf&#10;ZHzySybPZLCzwZtDMePZw2BzrZpOLcNzzDG6HG8LbtE7FNpIbEqAjE0tf/zET0eOipddnLy2PsXI&#10;n05/cchMvEZXMddOf3FWB2P9dqwPzwKyCad+PB9jeePlRJcMTvNSy9rm5mH34Gpw/LGEf7zZp2TG&#10;bTKXOYeUCxYfDU65OvjLo09zHF5tRjq5wBDLp4n+wWV6h4/cYLpI6TvoXA57ISN30fMJGhy/1wdT&#10;nrBccvoU0MXQi7mv+R4eHq5POFy2XPx82sHOYeygguH3Hh14YvUJqBzkL67amlNfG/Ij4+MiaE5w&#10;zKMXQHr1oSNji8zRnjc/Lwrm5FKiDi4kxv5ABW4Y/GCJYT1wYzm2vnBdvK2dtSJHePmuj77DGC8O&#10;vF6oycPGxWwt2ZiTmpQD+7DOA4mvhrKDyVctyOg7xIzFkLemr2XPd6n8zSc8NvX5wVQjOC4zfLwB&#10;sBfFtXZetK0XYlce+vKAjzd3e0ofFUNc2Jp6NSfj6pAerw4w6OUsHg4TsdGQnBrrh4k3hqsfVrk3&#10;Dxw2HhYb+WouLC6C6qNm8OxX/NOf/vT1z8eIZ25iIP5ditVJXVoPNuKIWZ2aRzJ6Mi3auYltfI+S&#10;x7Mx5of0Vy+uvDbH6iIXflp1LE82fIzh0XdZ8isd3sSRq6G9xM7e+j+3/3XIeUenbnBwrfODT7Vy&#10;GafrbFRbl0L7Va35a3x7LltLMeXOp7nA4oezF6f5wTAPOk2OmnmKxw7hxuUOh1010neGqYd9Y8yn&#10;OvDjT4ezgyEmG42u+eSPF6tc2OqvjTzKk3wb23st7GKy0d/xPT8yvhsv33T3OFly/vqtycYs9+zp&#10;Wp/s8mdDppFlm1187cON06FqeA1uP+jpaskb468/jbO4cUqU8TV48kMgzQZNH9+k2CTH8wtrx9un&#10;b4zfI3KYaGOcth4oVDHCJSsn/TeijfM0u6flybfF3TzDlFeLDrv8wsPZqrWHsJrnR29zkXv36qLk&#10;d4PCMn+XCg+tg13z8PLThw1XC5M8fQcknU8UfCWhGcf1+3SwfHGXO3NzYDkM5Vk8eRm7lNJ7x+1y&#10;53BAxl64fG2LvGCbn0839b0jduD4ShAWXLF8wuiw9A9gu1C5TIrDB548HHQ+GRGLrdq0BnDMpXmL&#10;7VMV83Gommt9F0wvDi6BaszO4e/3E/3OoYug2NVkY4hb/fXNgb+Ls3lZT01t+MmVDZJjPGwythri&#10;a035sEHVX5/OfNgtRjmaJ6JH8NlpZHDx/ItRbtnt+PSHIV+5ILG1fPXLv74XaWvnBbf5WCvrrkbW&#10;QT0RXPgw9Ks5GxdgY7HMtfnKl225idua460nPVv6eBhbEzoNNf/6a1ct4SbHyx+vsamRVa8wjO1D&#10;/yC6ushZbexze9KbFP+ziDcdZPKDZ95dkORIXg7lUX7x5oeLi8oj3ryNEdt4/Utw+5GtsXqGb5wu&#10;Lgf5VoPk68Nv56DfOrJzHviL3u9+97vXvyeqbs65PmF2kf79739//ZqBeOrYvPTtPecgMm6N4HTu&#10;imGvyVW9cbHJPOsabDIYxjCth2ZsbmGT9TyIS2+NqwU9PI0fuf2OI88POQwkrjmFK186Mthybt7Z&#10;qGHYZO19frtusNnhSB/uxl57fTqNzza6bWHiYYixGGGlz59ddMbgEwab9Pnei5tNPGxrYL7mrZ3E&#10;Pt2Jy7a8F7c80uNhxNlnF8Y9O7LrfwzhyDDagIGmw8l2Yvo26HL9CHYbcuWLUwFO/eaysZtYeuPm&#10;sLLmlg5GejzMq3PnBxsYKD/9ZPoo/ORhx8nrx8k0tfOAqhEcm1AdjFG+5BEZGw8p8jWoC+Bf/vKX&#10;CyN/ehcgh4TLiouQ+PTr78H3zpPOQy0fPl5sXVY6ZPJjz8Ync62t3F3k5CKOuPJ0UHaxcuB6Ieor&#10;KrnL0aFL5t22T9PY+ETQQSqGuYlpDj7xcai5MPn30BzU/H0K6pNFcgeXuvKB4Stpc4DljwnIfCop&#10;Z3KHHJIvbHgdIObXAa8+7PmT9/8Ou6zKy+VUjZ6//dGCg1y8Dk7Yarl1F7PYchVTDLZqKZZ5yEeu&#10;HeTs9MnkkQ/sMGDTRzCN2egj/WQwjDX9MNlmv1jJsqcj4wcTl0uUPc6nsfyj/MnY8Ld/7BH/VId1&#10;7FcJ+FhnNfamQW3tOXXnx19tYcpHHa0FO2vcc1dsnB+53FG5XoPbj+bVnOlhytda7ZzpyOVObozX&#10;r+44ChNH5C4K5igGfK2YbPQRH7H4NC8XEW+G+HjuxIWjPp4nvyf4xz/+8frUkE4s82cDF2Y50iNy&#10;cXacHOdTTji7+OrySZ8PG5RcfLra+smjZ0De6U4MvvQw+ahH+8I/JP/xj3/8GnvDmJyNXx3x+7/2&#10;FuKLmkd7hVxzfspXs2fFY2v9cfWFBZusT/r0kzkDOiO8iXa2dS6YB531QfzErTZiGIvLBpeLPM2L&#10;zLjnAEdiswkHDwseO3p5mIO5wYFPp+nnr1/jh9hrEfnq1l4fhaefTB9lz2Z1yZO9kT58eemjM0d1&#10;iGCubf75situeZhjfnw1smpevLCqS/LwNoeV8ZOjVsxsYbXGyfDyxeXxJo4lUJ/hGSib5QIbZ18S&#10;ZBJAq883+8tgbBrH1zfsOBv9zSG/5ffyUGC+9yj8k7NNpi+3MFZOFyXPLjlOBqNNgWvVyMNnbiju&#10;odeyheHBfnh4uP76z4FlUTWE2wT8vfvT7/eBPMzkxdGHC08O6ubFxwNP5xIHw0XN4aXfAexC5FMs&#10;+VRvFxgHXi/K4iGf/HkREsMhx8/Xti6b8OTs0z6XHvNyqZUHYuMvhB1Gvu7qq1gHHHw+LgTmYZ6w&#10;5Ovi4MLHX/3Ek2ufDIorH5xczuz0zbt6Vi9yMmNNLv5whZ8a08nZ/zEqtjr04qI+bNQdFddYHc0D&#10;vjnAcVlB1qV6w6BXB8S3deaL2IjZmEy/nHGx4/UXiywf8ppYcpGTRh5uOPF8jBG+uvYhGVtUTuZv&#10;/3nh+9a3vnV9susrffsHWW9ramyd5AQD78USvrpWc3o50+uro9h4VH541L7Otv2Ba/zlLY5WXfBw&#10;cI2+OcJXY/6afnblaj7mgfMjxxFbMbTipyNTPxdBnwqql31pX7gg4s/f3qz4Z3Z8KqiW9pT5mK/6&#10;lxuuLTVn8cp5efnRy1mj3zlmz6a886PLtz6ePpywzVeNWmu+5mBO5sNXPfTf+c53PvPDH/7wmUeP&#10;Hl1nkDedamNOzgVnqTd4nl34zZ8ewYajqReqLw92xtZNneXlTGTbOjpH2cKWl7ztZZydfJ2zGjy2&#10;5D338PnJha2xXNmwZwerM4yMrcYOkYlfDfVR820MG56mpuJp9LiYbGq7d8hQOj7i7hgGOvnmca8P&#10;oznQn1SOyYtd/HxxLUp+D7886M6Y4Te35pPP2tNlV7zyaFw++InROF2+xq2zGO0PcpQfbt2vPwzJ&#10;8BI82SRkyevjgdTfB44MRjKcrCQElWhkvHhhbpJktWzTh1OM4qycbXr9p8XPB2cfbZ8MxlK5rF02&#10;xWWvX5MnYlfNd9HZGdsgbLPR5+NQ8dAZu3h4l+8i4hCjd1jAUH82HkgHkIOfrFi4Qwq+F0Xx9NuY&#10;DkD2LlTIiwQMFzkyBxbukJKPmN65OlBh08HlIw+fENKJQa/vUHFBIxMLdhdDlzy54PJ8eHj19wPN&#10;0WXgAx/4wCU3b79j6J28i6UXPPE6BF2kzEVdyF0K5P7s7f9dNc4WLnI4y4ef2nnxlC+Sj76DnH31&#10;8lfYYohvHuqBvvSlL10vsObEVyw80mevTl6I1VKe8NVTnubHj12140dfgycfjYydZizf8m++7Mny&#10;MY7CDEdcOdXUT5NzeOVmjOCifHE6mMnKj7z5Nnd19wJnf/vq0pr4q0wyGLgLvxfschDPWhXD+nkB&#10;tPfhi2cfyVscOVYnvPmKrb447OoEH2WnDw92tWmedNWcLLk4MCNYGlm8Phs5VhNcPFho7fnQsdHP&#10;Rm7GnjX/VJJnEXk2PJ+eaW9UPv/5z19fE8tZTdUXtY74Njq41ebU0UfNcTlfxI8ch1XNsmVXCy+e&#10;H72571qQ0Vd7z6M5+6O5F1988frdSLXqTQRMa+4s8k/A+Ctz/jDxnjcc2VtqC1/OsNTWGWAslr1I&#10;r864Zzv/9pu9qG/+9jpftsiz7zxks+shFnznQnmZn/2qwSjnXhPg0yHPLoxqLr6xhsjVr31NX47m&#10;QsdWDGS8JL68yiMbuFG+ZCvns0RHlt1ydjvOdu31a6dt9isvNtnT8Nd+Y608f/pqgdfPtjqcORb7&#10;xN/x2sANs9i7LsmuSd1+hGP86m67dSSjUdY/OYco0LiANX4oHa6Fnd3a5HM5PvHlUw7JYSByOL3Y&#10;FuPkbNhW/M0h27DDjacvt/ja10/HJxIb0ZE378Zk8ukhK1c++g4Djb38ER9zdgi5NLj8+J9AXAzZ&#10;4lsjD2uHla9JHUSIjeahhudgcODhYvPxIis3h5C4Xojp5CIO8nt3/F3UvHPmJ1+xHLgOQgeYPPj6&#10;lM+LjE/j4LOB5ys+v2PXC2/zdKnqcPT1MFx/FOLr12dvlzj/SK5ayMEhLLZ6uHAay9+LnFjmbuxg&#10;lKc5mDN8X+XSNW+YxvJv77RecXrx+KilTw/C46O2dF/5ylee+dnPfnbNT72QtWLDXx4uKnz11VmM&#10;8nHg65Px0WfbgU+OyNVYLmS1S3n7QSce4qsZJ1+/ZGz1IzGspfzZ4+VhrEX8asnkFHZ5w5BH9bA/&#10;rOfD7dLvf2Nh70UZNjvrZ7284FYX9vouffRytIYw1Qom6vJKXy7kcI2bj3Uj01A5y4EvvbVqvtlV&#10;17DlBZM/W3K8mpGj/Olr7Mj5m5s++5pxMnr2OPvim39j+8gn1p4p+9BzrVZy0ff7tf6pJfvYGynP&#10;T3UQE3a5Fhu2vniR8dMov9U3Xzy9ePrmhOrH82e3xN6ca+pvbn5H993vfvf1Kybm7BsC5xI7Nt6k&#10;qY2vgM3TGtPD09RBfuztoc1TXdt/OFs+Pf+tNZn9qa7OHPiNzaP9xM+ehSWWc4tMTrDkgORgXK1g&#10;mVc6euQyKSd4+p4L+OIjebV+cevKjq79I66xeuqLLWc+5PJoHxpr5bC5hsO/PcWWvPi7rmTJr4Tn&#10;R/jNY1RXlx9cdjCN1yfceDrjbE8Z4FNmnM+pby7Nld58EZ387hGb8qLXJwvPeOckh/LIrpzixVnb&#10;67+No9gFYFCgnHDyeHrgJpdOcFg7YbYteEmn558vbP7Gmn7YO4n6p2/+5Vgu8hE/3PzkwsYYhau/&#10;cuN8cZRP42TJjVvc5goz++rAjnx59fKg6vOBy651cuny1eg//vGP11706D2weHPh62F2eULFLY/w&#10;HBAOGxdLcR1UDh4XEr+H5/Dg67JCjhwGXoy9W/UiHYZPJh0w5L7OdZC5iLnkkcuNrTUxD5e2coft&#10;UH14eLgOZjGMuzR64XdQ+0s+ORo/e7sMOsAddOpB7hJo7MWfP+qrYbbIASaHDleHqHg+DZCXdfOJ&#10;o9zkK+/qa2xedDDIyczFP0Vj7vA1c/7CF77wzC9+8Yvrdx7VRy01sa2BFyH+8FD10G//sOXDni1u&#10;jHa9re02ejmyhSVXY31NLP58ikVPVj4w1t68jNWY3+ZebHFgoLDxcuWfLc7ePhP7/e9///U/uhj7&#10;tEYemjck6/YAAEAASURBVLj2kXUtvzDVRz5w1NOLvRh82Oh7FqybfnnB5aM+9enI+KmzPhKjdfdC&#10;LoY9C4+/nPjA8RyJrU++a6WffbmIg4rVmsFja26wEJ9qvth0bMKmKycyOs+sNzf2uL2IjOXqDPB7&#10;cv6pFL9f642dNfBctNbVsrjGCLZ+40t4+8Eukjc9WfOWV3Mpx2zyNaZrXxqLFwY7+cOxJsbOrbe9&#10;7W3X82jdrZO9lB6WZ9PX5c5Hn5aKARN2scq1+RWTnsyeQMVvL5WzuPrWl69vS9qD8kLqD0du+l3S&#10;2JsHbP5wys/Y2UYmprnz05cXDrN8yMw3DPb5iisXz409wCc7HMnBPqBD8OSy85MTfTmy46+1tmRq&#10;mkwd+cBb3TWYH/kQlRNZdUlGT66VI51+NnRox8VPhsOWt76mH7axfvwCHMziwdDyY1ct2JTL6tkU&#10;k29Y6sruzNW4PPkuZr7lSReO/rWaORTYOAcAxtmUWHwDbx+W5AvGnl5D4V2Dp/woh9OefGnzyzZZ&#10;tsUrfvMqhvFJ+ZLr14zD0z8pP/zELS/y8OTkgfTAkul7II3Z07cRxHJwP9wuSS48HdDqjPh3OOk7&#10;bIw93GwcEl5AO3B62F2AxOCD2HiRcynkx19O7PvKA+fnUzbNAePyJV/4fdXi0wUHm4uiC9Lj27/j&#10;5zLpkz1x6BwuzVWOYvrEwoHkU0IvWC5nDmz6T37yk9f/hOKTULV0ELmw+pTQoekX332iIT8HPJ38&#10;5MKG3qEPS3zzloMayEP+5u+Q1YdfjdWATFz2SJ+/g/LxbX4wfNqC86V/4YUXrsuw/3LKpVZOsNhY&#10;o+oJ07h1F7c5spUrGV92yfhpdHz5mB/ewd4LlZzZhVXMsPjDbj+wRbA0ctxeTR4WDP44Kg57lK4c&#10;ycVSJxeNz3zmM9cbHC+WaiIGDOvVJzjNvfnChWEMl94Lm/nzl4s1g9NcmgNOz5+ObzJyOaEwcC3c&#10;7MUttlhsjBFuntWgHOTLTrxs82PTGtAZa/Xp9DX+iD484/apPrkmpnNDfTx/nhfPObka2/OeGxdx&#10;//ySr+G9cdo/nBATtrnrI7GrvzinjL7582Fbvsaw8itXGHx2rE/GX9866Gv2uWf82dsbQ884mT1v&#10;3+Bqxtde82ZCs8fo1HBzLFc5wKFjo1V7fkjNYMrFuebZJguvCzS5GqtdGM27feSccm6bG0znbusr&#10;Hl/j6i43NogPefU1pk9uTvmJLy86fXZyqJUfuXhs+cuhN0J0ZHzgLn4xr8Se/ICjlVd9av7kkf7q&#10;9SNxsk1urDW/cknPNx+cnA3OJ7twwmrMP1syvhE52T0MNnStAz+1LXb64sTJ2eyYbImumMmzT9fc&#10;2N2zfd3XwUAykjAKIE4GXHIaO62HmX6pB4es5IqBJyvh9dXfQhnno88nXv8SPNEVJxvcPLQovPIg&#10;D2v99bNlszpjlI1+eNXNOD2enC1aGZ2HykbpEoe7iPkL2Le+9a3XJ2wOGbXnizpw1Ax5aB2KDhIy&#10;epjlke/m4kUBLu4FlA9/FzqfsDlgjfVdkpDLmViaT/zEkH/7wqHXRc8BJh7bZ598nVtOYnTZczDT&#10;4y69Lk1+79El8BOf+MR1oXM5/MhHPnL9P54uYI9vly+XUTm6QLh0uojJVVz5+hq5TwO8CPpnZzqU&#10;2cjZIefiiHsx9AKifuaE5NvcqqnDHbUWPq1UR58IdgET53/+53+uy+0f/vCH60XYJxXq2VrwUR8k&#10;HzG9YItZ7eRdHHbZk+3zEqZ1VG9j+9C8yp8/ar/iYrYnjGFq9enMOzLW6JeMq4/c9MmyDVc+5mhv&#10;P3/7QwX1sqe6nHthtfetiT4/WPJUF3hkkVjiNA/4bDxD9gk5m+zqhwmnGGTqzoYMV38yscnglgN8&#10;JM/mLz479s2/mGHQn1S9+Fg/NnD5kuHi4qhxOMbJTjs25mFve9bV1zNmv7uEqL2+efq3Nz037KyL&#10;S6Hny5q1J+HXF1PuZPJEzY+OzFhjg5erPj1/ZJ8icrXSyJKrhwusC583hM4KtTI3+VZ7Y7i4i5+z&#10;wRzFL/diVGv2WvGbEzut9eGfzrNsLt7Aet7lqS4wcXvb88hOfdsT2cCSc+e+vjPN2jgL2SF24sA3&#10;DzUwbs/LT5+PSyniW+30zU18uYsDkw85O2M4+tVEH/FTSxyJzY8PvGTJq6MxCrcxGZvTnmx9s0+W&#10;T/74UvZk+ay+Pt225Pc4O/lrzZXdxqrPZil5udDXT8e+GPkaZ0e2ttnc46dfGMnhXK9qOoQBx4Fu&#10;ksZ02/idNgVanOxsEoRri3Upjh8nFnuy2pqHRVfs/NnVX9/1Wfninv2wybdvvDEaq8/asTHeGvRQ&#10;pvNwseHrwXSRcRC7NPiK1YNPxw9OcXt4jR02xTWGE9m8LhxskEPJQcNObAeoCwwbB4mvnl2evAg4&#10;/B0s4stLDIexS5aDDYbDzguMT/zEgu1g8ylc9l5svPjAoSM3Lwe6g1oMuPJw4PSJnk8B/UPNDw8P&#10;1+Hl6y2/8+OTCgfvs7fLoznIRf58zcGnlP7/4L/97W9XnHTy9eKtjuI5ENVRU58OOpyt+dCxU3++&#10;xvodCrC80LARV+3N03y9UPkv5sxBPfnLVWz48lJLtVMPMniROEj9kByLy1YueGtPZyyXYlyOT37I&#10;qxh4xI8OwYzYZO/FASVbG75hy0UzD3VMbv/A8Lt/Lu90Lvr07MX1IshO/vzVkq51IdPkwF7e5qmG&#10;xVEze0wstkvG5YcjnLz11xe32luz8hHDJzH2mUbH3zrKJWx98Y3lKv/6zZc8Wj9x6cTU2De3fOSo&#10;GcfZVC99RBenUys17sLguZOnudtjzgbxNW9APWvknjvnhHMB5y9nuvIVh2zjya/8xY+SN5/m136B&#10;KSfPhU8vvWH0ptNZY07W3lw8Y/X5kjmznA/maV3otw5iyZO9fdJljg25nNRdHx65XMwb5Q9bk2N1&#10;l7fnGGents1Jn50xP3MRA748Ovf87rQcWhd7ST7mgfjJuT3W2WDMT87tS7VA4qByF1NDcqUXj708&#10;2NnnzioEe6lcyMISW0Pxa3D7AQ+JQ2dcfOPk+eHpL8cnvvXj7NaffDGMw4ZXPz96RG5OeHHZyDP8&#10;Vy3/H37jfKqJsZYfPLpipo/DyTbMrRe7pfXbPp/qCg/l2/i1J1BSCeOMLTSdts6ATcIGzkaAfHE+&#10;Njd9vmzCIquRR2EY50e28h1vP4x8Tx85y33l5bAy/uyKv7js7smzoV+sFiG81anPHoQeOvViqy+O&#10;vq9RvUi+/PLL18FDZy5bS1iLzcbDrzmw6Bw0iK1DQeudJpvy8QmZuMjhLhZbh5mDl84feXQAw+1A&#10;pnNA+TRMzvIw9mLhkubTObZ9FfPs7dL2+PYpnkNMnD6RcAjK2aXJP8osT//QrQPKhdBFyoVOrnJ0&#10;8PlEDpePw8p89L1T9uLlr3i7WDnY2MpPHLVUezl4IcS15sOPDSLjU113D6Wzrj4xgSFHB6h84Mjt&#10;Qx/60DVvXw8XG6Z5I7nxlRM53/YDDt/a0msw2LBF6qRvnohebuT6MPhnb4xwerEjY4SzZwNHq0Zk&#10;YWVDx0cTW35acX3652tyei/e1tFegWs/WGcXQDhhy0OfD4Jr/tbCHoWv7xJoz8hL7dU1n8vx9qO5&#10;wquWfMWv7jhf+0TN6fiJC49Mq176iF3zbN7lChMZw9o8VqavIbFgyk+fjz3SnMLJ1rickuGoWuLy&#10;xe0TFzvr4BLjufE8wdAXVy7G+j55U+/maL30+5TQ5YGfHK0pX1wsDc7mR9b88PrOA/lYQ/nsOhZD&#10;fWHj5i2WvaTZQ545uWlw1V+fHfvW2nzyx8u19bWnYMpbLBhssoWnjnB8GqgmZJq4cOwjNVFD56ex&#10;OsnB/BbfnMjNwfz5iaUmsNpX9kA1hSsHOgSDzBgWXfPWpzOf6t8c4Os3P/mrPVvz5heOnFpL9tHq&#10;2SC51siSZ8sGxuLUZ7P65k2/OJfRgRMmu/DUpBxgZ1OcdBuzWMXLp5hrKz91YatvLYpTzbPP/8Qv&#10;TvrsybNdXX36beQ7rn/9Y9GUwJYYIHJJb1FaQBuKXTbrz56OTTj3eHHWd/vpK1x5kmunnH4brPLF&#10;05FvPzyye7pLePvBLptk93h2OAo/2zA8aHQeKrXCOyz0kU+vXKb8y/UOFT4e3upfDXBz5Id7SHvX&#10;RweXTjyHGQyHIzz5eMAdNg5cfg4cMpy/g6e8+/0gB1Mb22WtQw+uA86LigsPO39kIZa8yOXokwUv&#10;1O2TYrs0eTFxecNdKNl/+MMfvj5B88kkkpv6uEg5PL1j9ikBe5+c+kMNc3a4ysElmt5fP4ppTvyq&#10;ndzYqo+4fNWJTCwPbrW8Erj9aA2N5ahGrbdxn0yIa34wfIIgvnxdivuP6cVl054Qv0uqvkPLC4yY&#10;xuzkg/Di4q0VnZhRPtng8sRRc+iQMj795a5W6TZWGPnQqaGx/DWfjvp9M3vGJU+N2LQO3jD4up9M&#10;LI2/eGw0+1mjUw99ew2WSzwSqzW1l9m2PrAaw+bPxlrzUY8uP2oOi73YvTiLAY/OOtHB0u9SVH35&#10;omz4oPTVf7l59XyRtxf0+ZtDGGRaa6FfveBoxSTfevIxf7mZM511UQ/70bPDN3/rwt4zYl7yUiPc&#10;HhabHsHSYKNwjMsRhpz4kKHqxTcf/Z4ndmF4FjTPqLz7ZNIahMdWDcSBhyN689fkDyOZfNjSia0e&#10;vuHgywavwWcnPxhsq6GaGu/84KqZJl9j552z15ob8+kZkLt9KQ48e50tvSZ3cvu3mjUPOTqTxZKD&#10;PPmrT/PjT15N5SAme3h08PRbG/HI2lviVFN92NUpORwNibVUvunTkaP09fHFow+zXOjzzz6+NmSI&#10;bfNbPZywX7V8fT6bB7vGeLj5hVteYWfLjo1aI3bGqxcjHDZ0NWPErxjG9Dvmf71lJVxwxoHj94DY&#10;N1GJsqtAGwRWlA+7JnAmle3ycovf0zUHNmdjX050+vJdu2yaR/Z4fTb56z+N2GeX79YxGZtqYdN5&#10;QOnKzYP1jne847ULoMsKH3L2bDWHHzkZrjm04VibHkRyh4iDRVwPuQfcQUKOlxs/Ng4nMhcVer4O&#10;OZdFh71c2PL39Yz/8UPf4eCdsN8fctg4FOXp0HHY0IntkPQpn8sAXBi+/hXHRdP8f/vb316fIPoU&#10;0MXSIezfCHSpNCd/AAIblsuyC6Dc4MN0IehTCzVx0Do0HZY+kXx8+xRSzuokb1S+cNXAHNg7SMVU&#10;G3Vhb93gRtahMVt2au1SA8/FU25qZ01xl1sXQn/s42vkZ2+fjoqhtghGLwgwNHUUW58dHPNITyYX&#10;8nLWR7ARXDrEFpHxJW8e5MZamHj5pcf58wu3WpJbZ5c/66ze1lAN2ctbnVwsrBtsdSoGfzblxJ9e&#10;PfU160qv+dRZzaydZu4w5K3pa4jOM2ON8V4Q+bOFLQ/2YqpfGGzNkV6fbfujePKuHsXDzbccWhN2&#10;ZFp5kNHjNXNtbc03HLhy0cqxmrHhj+hQNS5+mNbFXOx/NvaaOqpJdSlP89eM+fPDxRWnejQfdvqR&#10;MRsY8qte/I3ptGqbn/pp9ksXIhj8mx9/uWhqQlc+4sJE5iheY/Zs2Wj09gYM/qg+XWP7V/NGh518&#10;WgvPOwy1hQnf/pU/nQu3fJ0zXQjV3Rz52J9sq0n1lbO1YeeMZGv/d66Jg+TZnOmsrRztJVzNYGnW&#10;p7zpxCRni9iKD9N+oD8pWZxeX4MpFxTXT0+mv7psk4WRD/09Cgdf2nH9sPHdf+mXqwG7lelXL30t&#10;G3iIPuziZYtH9dlkR5c8u2QrL2a6YuZDT/ba18Ep8ILhtVOfTXLByUwsHZlNo1C1U5//yWHwl2QU&#10;rjFdMZMbR+ltYgQnGfvwydKd8sbZwtFH/Opfgic/1pao/NdeP+pBMubbpnIAuQD5l+1/85vfXF+l&#10;0qH88epbXPE8vA6THuw9/DywHSgODYeFw4CNg8eLs0sWcpi4WPlUrv+SjY4tHxctWC52fnlcPvAd&#10;VPKB1ycycnFQ8HE48vNpz69+9asLS58chsPQp4Mung4pvzfn4PRXoy5J5qa57Inj8Hfgyc3vE/qj&#10;C58wuhyK4zB1CXQJQw7RHkB9NZO3vSJP85arg/Px7YLIVk4OY3Olby3orAEdmVaN9elrYsPxoiB/&#10;hz8bc5a7sd93dMH2u5N9ymKdwpaXNZNbL6hwkRzkZk4d3tYKPn/z1BrDMJa/HNmqJ2LfiwCs9hcd&#10;O3OEE972F4feXF3+fDJrjtbEBV/c9q852Ws+Ie5FZnNn15zkom8P6rNTU3MwJzJ4SD3Uz1zkgtg1&#10;H3mbS/Ulry/PYrDrhQ5Oc2SLwoMNzxyqazp29Fsz/uUVZ88OwTDW2Mojkh/9+rFD2eHFJK+mybPP&#10;x5gOppohtVZX8XqjWM3UVl2M6eUoXrh8y4Xc84OS0ZPzz1aO4otJR47I1NXaavoavdj0zQue2qDq&#10;RpeeD3w6LYJrze0nVGx5yKs8zU99yOHIg85YLnDg8mcLs/j66sDPMwvHuVjt2cEoP7jyMSZ3RsNn&#10;Z87anrXVY2O3F2EgucHVWisydvza37i5VVtjOcjHmUyOzHvzL7ewL6PbD+Nk2dzzZZ+dPttaGDjZ&#10;6Z+cLt9k+Elkp7xY6nFPf8ryP3n1Ca/Y1dM4rOXZxU//4qSPL0Y21YFNMjWTg3b9O4EZZWBc8jZG&#10;8kCM2QBCbBAfRbOx0rNtQ5FpKM7nXETjbLPbHPiUH7lm496TiU0Opw3OVn/zqJ/cmB/s8tEvn+a+&#10;Mj73SD3KDffQr1/zp+uw8BWnC+Avf/nL64IgLn2tOOZHh/fQ63vxc+nRjxw4/NnLyYEgD3768nA4&#10;OWAQ7iLi9xF9YuNyAU+NfJLXHMzHp1guMg6zLpMucC5gvcNl71M+h4ffB5SfF/7+EKR/PqZD0R/B&#10;uNDJ6WMf+9j1Ys6HvN8vdCDRy8k+FFtzSOHm5NO+9773vc/85Cc/ed385MPPnPiqjdzUxtzVhF69&#10;cJdOup4Jfu07nFy81oGfMcLrw1Ibehdm6yIXMnNxUfLPc7jY+ototeLjxZa9uPriaHQw5KZfXPH0&#10;Ed7ai6VfnvyMNXPIdv3ZNu/m4cVhscVWN7Yw7BH/QO/Dw8NVV2vtcl9d2YltX1lP84cBX47FlJdx&#10;8cU0FoMsH1j2A5KHmmieKfa1cPiTNW91dakhQ/YCkg8dO7j8jflr5kNGX/xyIidjT8aGT3r4bMJq&#10;DNP814cNW/nAkR8be90YGSNzyBZfooOhwWxcbo3pEDsyhJM3T7HpxdCsgeYZTlatyNmKU06wyLpo&#10;yJ8+rg5iaeTGbMu7fOQGhzxMMfT5sauxlZNxuvIiF6P1Ii8Xz6VLsDFfdqgakLWubDzLcpWHve95&#10;8IZIHbwJkps1NDd7NNzmD08e5SAWPGesfW0v0vPvTSRM+YhpDRBbMvlqzVU8NmRiITJz6LmBJzdn&#10;KVtj2DDMo7yN6eSD4CUzH5h05OxqYRnTsa2PLxm3XmzDIovyTSeHKPx8k+P5nTHTra0+DNjmlW+4&#10;xuYVVdPmhpdzMj4bm5yfGPrNQ19DZPnkn5/4+eHVWY4Idr7XijWhgBgVgKzJkRsHmvxpNjDYlAz/&#10;k+jDpDOO8qPXUDwbk0H5hcW32PotBG4cTjlmG+4b8WJlky+sqE0glo1iLCZbTZ99i+WB0vdAfvCD&#10;H7w+BfQpmRfHfYD4tIA9cGI6HHogyb3YFsMh0WEjBjuYHmoPN2LjBRCOGPRkDhq5sTPGYfj9NrZy&#10;8YkdmUNO/i4vchBfXAceuQPQpdAnXd7NumDyEUNslwD4DtuHh4cLhy/bR48ePfOnP/3puvzAcSGD&#10;z8clz1+UumAW02XJwaj+Po30Fat4sMVnV13MRb0cfObTHjFvc7FeZGzYVvfWjx7BFM84rq+1hmqu&#10;Vhry4uCAFlvj54VGbBd5/7m9+sj58e1TSRcmcdUAbrmKza/9IV4EU2OjsUFyIDc2p3KCieAjPs3B&#10;mL31ZKeGOBtr7RM/nxpbC/mTWyNvBPiwh0VurdUXVwNUDuVbLnR8tPps6PnISZ1wNurXJ1TNI85P&#10;C4e/+XtxtT4w2Gr1s/fs6KsvfeuKmxt7/fLSbyyeWPyqHyz5Fu9K6vbDmG3z7Xkybn7FFwseIoOJ&#10;Ryc+XfPSzza+fvnG6fiKgYtNZ45ycCbAIdPYrH0xeob4kOWzsevjxSuP055N2GwaF7sYcFA21+D2&#10;g7y5pM/GOtBrnleYmzc/jdw55hn1LNgrmsugZ9MzAYsvWznh9hwbvvatc4C9/eTs8uywM3ausXVu&#10;kjnjxOgstw7y7Dzx7PGD2/zELV9zNeaTL9zmrK8OniX9cm/9cFjk8oDFPkz4sI3rrz55tcbrL4Z+&#10;8gvo9sN4sU/9GS/98hM3Hd/tG7PNnk7s6kO/9Ea+7PJfn/rrq59tfVweKH7PN315nzZw5P/mBcwI&#10;X7n+PSqBbM9gjekrWD7pGp/4xYzTbz/7ZMv1NTHj7G1szaZFqzNWkPIyZncevqcNezhxfogMebCK&#10;ifcwwtHE8ABrMPxr/V5Ef/7zn1+HCYweuDCLhfOHCys9LA+/hxLhXiDZe5jpvECzc2jLUQw4Dhh2&#10;aseHPT0f5PLBBvc1rQPGV61ezM2NL84fvvyMYXRJ5OerQf8bgUPOBc4niS4CLonm4rBz6ZPf87d/&#10;O85ByM+FwQHrQme+/F3O5O8TRZclhymZHOTp4vfSSy9dufIxL/PvQDNvcmP5y1VzEHexMAd6mNVH&#10;noivhujJ05Hpi9E65a92cjVv83Jwy8t6wQtDbF+V+8qdjzqYvzkaw3WB4QNHLeDIRSs3cSMyjQw3&#10;X9Q+IMtfDOuYjK2Y1sEF3K8LuKjLgYyfF0uf2urzDxeOulpPudKVh/nqa+VCL8dyT3cZ3H7Ipdz0&#10;7Tk28rB3jRF/+NWUTF3j5qP+qHViCxvlJx96a+Q50GejmaM45OaN7Bm6xmTyY4eT4xracXZsxTE2&#10;R9yY3DyLv3awjOPyNz45PRnMOJkxgr1ysuLrl5e84W8jO+fDB5Evvwbzo9yLZVxOYiK5kWW7Nvpa&#10;8w062+RnHsVgny1ubZ1FzkG+kb41ti7s7Cl7hK3LoDeN3sjKld562R/tFc8AjObU+soLhvOrb3S2&#10;lvqecfbsjMOUDzz72bncGjbn8perBkODwVb+nf3FhE3OzjO1685HDj0/arN1rFZkK4ddjfM5bdae&#10;TfbZnfpisdPkm0/++Rqf/tmSh1EN8s/GWC3DW07XWB+t373xZXT8ELv48UzKEUfx4jTOPt4+oNd/&#10;7a+DM3gaLwEBOGpL5AXV35ZdssbL6SKxjG20cxGzibNjf+bXmL9mo9b48ts5bPz0xbg3PnXNfbm+&#10;B0Z8DxHS9+B5YJonO/H9w8cuR7/+9a9fu9jIkU7u2RWDvBrBZ+uFj61+L4AOnXTVSi7sYDiY8Oqk&#10;Lz8+msPMocC3/L2Id+i4ZLmUeGF0qDm4HBgOKXbycFnrwJOjw8nh6GtPvg4R5EJJ73fDxHKx8zVx&#10;/zvK29/+9usS0SdH5gBHji5Jf/7zn68LpYMQpk8pcfmYi0PcBVMfvlpqDms68yx3dWOjxmqE06mP&#10;uYtdTaq1OVQ3fcQeVW/rzwYe//pybl4d5PRiypGdOGr07O0PR5qjTwPUWf7sXMBgh28OcIxh6Gth&#10;4ho8cnkay5uPuVpLzUXPemtqYi7s1Fi9xFZDPvCaM5k1cgFkx95+icRji+QI01h/iZxtNrj5IXj0&#10;cnK5bsw+oq82OB1/OPoaOdIvTrk1r/ZB/uzLufnDJYPBLz2f5Pq1YsFC5KjYfDSUv7naEzh7cRaP&#10;Ldywm1vyc0ze/th4YcbZIWMEvz1lTB42HGM2iF2y8l5fupPOuPmz08/njfpiIHnAY1tOxunZpNcn&#10;V1f71lrwkzfOjkxrDs5OY8+jZ0bfvvemjb2Y/D0D1YgdPPuKzt6hR+xhw0luf5N5Hjuf+Yothj57&#10;+HD12evjyPPZ3t86sDFfPrBgNE97LVxcTeizZccfR3A149XJIRm7+njjq3P7AQ8tbvaXYn5kO6LX&#10;/FfGn+09e3bJyz3f08+4embDl3yJLDv92mlnXOOvz099l04/ujCz46edc0jPHs6bLSDDQDlEZAyj&#10;DXL2+RU0P4kvXlj0tbD5pk92jsnzK+fywIuLRx4oxL5c5KV1SOcbdjg9QOURh1eMOBkqRlhk+rAQ&#10;DLG9UHhgkRwfPXp0fdrTJ4AeQjkj9vw0WMbwtDO+w8GDCZveZQuJwU9+XrzDVAMHCR86MVoLh5CH&#10;3tiB4aLhhdUFAHaXBr+zxo/MYedC5TLgsiWW5kB0CaTzVa5/usXF0AHm0ihfucPx6ZKvwuXjk0G1&#10;4OtyKLbfk/PVCkyxXZxcJOUqPweqi5E5Pzw8XHn4hFC+6p6d+amfnPEOWAcoMq4WHbDN+TKYH+c6&#10;tFZjcnXhhZkNX81YM28NyRftOlgrduptvj4lZA8XqYc5aWoEo7ytu3kVDy4cTZ2NNWtmTeLw6XH+&#10;Glz7C5b64O1bccismxzkYrxzhLF506FqgJsT3K3ZZXT70RzSFVve6gIbBrvI2FzpkDzN16fU9sv6&#10;6PMtjrFYGj8UNpl6sKmW9NWFvTVoHcqDPHyy8i0WDGS8nB3ia67iiF8t0mVnDKMYeGM6lC1uDtnQ&#10;NU+8Rn7GI0PkS3zCby6r108fT2ZcPmTlQr5xjGGnL075nribE13+YcbDVGN9a8Y2XLLWVn7OKfm2&#10;1vqeA89le8wZ5fzJF9c8E/ajvhh+Hajc2tN0ctGc3bB61unY2QtaucirvaYvd+NkxcsuG1hyUgt5&#10;mEs68cmc0eYFM6q2OB+29XFxxdTXIng7flp/7evjrZl+WItBbsxO/P+NzD0Kb2PQnfhk2dbHEdt7&#10;9ivjq2V/dZ74roxPNVTje9iLU97skuPXJ4EJCtY4LpAgBdxg6bItybUlo1+/7UvOmI8Wlo1SP9z8&#10;4uQou5WTeRAXu3ybTw/Bqyiv/8k/3DisKJnx9o3LA/fiZDP1IkrvQRdbHr4CdrnxlaVLEVkPsNqw&#10;Qx0gLSa5+XhQzROmeORsYHSoyM8LOh07zaVOLFS+7Ml8Eufg4tM7Ujnqk7vgieGraweQixydOMYu&#10;eB78Lo5kLivm5xLD19j/SeqvoI1hyMMlkY2xPwKRi3/k2V/8ulw6dOQA0xxdBL2Iy9u7bZ8eiu1S&#10;yd+/CUgO7/Ht9+rkrpbWA4clfgeeWjp8YSM6MrWQnxrpn1QN4+eeaH/TWwc5VjO22cujw9vcip+/&#10;tWud6NSqQ5jOvKyV388TC+XLXiPfmGyM2dGZLzsvXPLUInVhR4/ka2wumjWSE195Inp5FTuZcbIw&#10;xdc/92b1odcQfLaIjI18kBqLCSddGDhZtuZrP1lXl0jU/ODAMNZHxuoAQzMWSz7G8MxfPRA/McvV&#10;WGOLilXfOFk+bGE0B7biWnP7RSw229aWff4w669cH2YyOSzGPWyy5pItni/9xiIni+jKJ1mcjm21&#10;IN8+PQoPjn7j9GzKJ3s24eNa2Pnh6mH/h0tmfY3Zp1d/a2EfkbcenTFqxJbcxc0ZQwav88i4M669&#10;1Jt0MT1XzjV7z35rD1p/1PzbD3D5yQu2vhzEZKvfM0qvb9/2bQk7+VYXMTW2mr4Y8Kt5dYLPDwYZ&#10;ezLcWOxs5c7upNWvLtuwG7NfEo8ufbrk7FeXP1n9fIxrYVaXbJKzq0+nH524q1+7+uE8zY9cHtU7&#10;u/yaa+PFFfvNnHN6oyTTAWB/rwmm0VngFrugMOhKpjFZVB/XwmucD14u+s0Dr08e8ZePTU5fDmtP&#10;1sYMgx+SBzJmh8LAs78Utx/FqybFxD046X0F7KH2jx37NMsD5cDBPfAeLsQ+LH04mnw92AgOWXZk&#10;Ljg9oOx6iB0eauFFD2fDV400n/B4gTQ3en05ORA6hKoJP7my8wkdH5dA/70d7o8y+mOBx7dLmPxh&#10;ycflDZ6xw4f9v//972ceHh6uMSxf8To0fYoopjiw+YqtOfTqm7N8fBXsEmU+Xtj5iSM+PZnfZVND&#10;8xcLvjmqj/Wo7mzgG1sf9QhDnRH/SL9Gxhc2vsSmPQdbI8Ph74Er/y5jbJozG7WswTfn9hlbffGL&#10;IeaOmxtf/fKEY664lp2+OslHXtZOX90QfPL6/Bo3Rzo5kIdrLN9qcAHcfvBB7MSuZpfw9sO6kltH&#10;c+WP+MHkhycrhjnwUbvFpOdDhmCzgdfljg09DNj185OTmpQzriG2/PkuZVt+4uqLmz9OhlpjawRT&#10;Hlq11g+LvT5Z/XThJRcvXRhk0eagj5Lxkwt7+a8fO3hkWn1ylFy/+PhiJGdT7FNvzA6+HND6XYIn&#10;so2ZPM4fhbFcbGP7x57Qd055o2vddz+4VHme2eK+7ZAPOzHav85jMmcdHM+TN739gaB15gdH3j1v&#10;cvTm1x4Viy999bFPNNjljLMRv1zI2kf67GGUpz7bsO1fMeVFV2MDB4/005NVW314Wv38iteYjX62&#10;9Evp8HxWn9893drplx+f/Fa++tO3PMjL5eTp4vdyCidf891cyi07WPf05Ihdeedz/WFISsKzX5CA&#10;F0RCDpvAgOu3MOFdoE9+0GWXrXGJMStW/XJojIedDu7GJTcOqxg4Wf7xbLMn1zwIuA19Eix+2eab&#10;HX0Y+mrlhdtDQ+7fvXNpeny7GPm0y0NaPDbI2AOPwhNHv5yMexFwATJ2qDggsonD0dfYyV/fhQgm&#10;cvmRqwON3DtTWHIhw33F59MmOjY+ZSNzGDq0fAJoDmLA8m7WfzPn06lXXnnl+gMOev9IMgwXQQef&#10;C6PLm98BfPTo0fWpoK9y/a6kObL1VbKve8V3yYMDnwz5RWoHrU9YfQIoX7U1B7m0Dv7XEXOVs0OZ&#10;j3y9k3/Pe95zHaTwyGCoFaIns4bx9oBa6kf8klVfOn4aGc6uvvzka1766eFobDVrrSF7RHNYi98n&#10;AXCM4aDilmNx6ZKxaV/ri8FOPjW1FMtYTvDlr8HhLzZ5se1Jclhs4s1rcysXvH554eULD749SC5G&#10;Opw+omd7xhXfPMqXfuchvjFfe4UtGa4O+nTNjdyLIxwx6cNgU06bS7Y4vZzE7IIJR4vCwxF7+fPh&#10;X/7k2eA1PvXjZ4zNgw3KxlgfF6vcTi4nONrpy695X+AHPuzmkh4vBt/ySGaMkuMraww3G30Eozzz&#10;SR4nX1/j5shfX7MH1L594Gzzu8vORjqXvfzUwdnmOSND3oTb010YxfR82zPOumzZVwcXP29qywmu&#10;/doFzbMhp/L3/MpZPrDzg6d18ZMHG7H0cWO5mF8x+MPjK7Y4cTpErxnX2JFF208WtnH++nxRWPr5&#10;k4Utj8ZsjLMzXlqs5CvLrzzoUPL12X4x2VUb+rDDyedpOnbFwrUToxjpTx62nK7fCbRojGyQjEvk&#10;Hjgdu6gC2xQ2hxegNhCb9HyaqJiomG2cJpjtmQ+fbPQRm2I0l1c1r8aWk6bwNrA8NX5oF4Rd8s1J&#10;v9yLh5MjOjmQrZ6OnF0v0urjHwVG/rswFyb+HlJ2Hiw5IXJ9dULyJqvRwe2rWnU3hmMu/LLF6WCw&#10;E685OJQ8zPDo8hezFzqyfNRRTH/hS+5dqEugGD6h69M7lyx2yR1u7NojLlT6MBx4/lLYJc7BpW50&#10;Lmguhg4+fxnrolgtzZEtfxdpPubnoHQx9T+YqIFD2O8SInOUv7ngagBH3dmav3fTYsg7G3KX4NbY&#10;gbj7CLZxa2XMH7U3cDJ2+OrlJQdxxDY2L7b8jNknF5+eDlfXbFyWiykfrdhXQrcfxTcfMWDU4JDj&#10;dFrzxiOYSI3YouxgFeNSPPmxebCVG1sER7858zcmJxODf/bWjVzNyoEPXHJ1ZEu2RIfo4LGH3V5k&#10;v3L4bHo2+YvNrtg4vWcJZw9fDmyLkV/1Cou+PGEhsqXyklt1UD8Y7Uf26cXgc64/WbGKkc/G089O&#10;/7QVlx8bOq01Kj9++uTl05rIKzk7OMlg8cM3B3bp9Plb+2KTIWOUb3mWw6W8/RCvfMqZzfrTk6Hi&#10;wBXXWumz0ay3s9T50tnJR600OOJ0mdN3hrkkOkflww+2N8e4huCLB59OXP5w+bkIeqNtH8uDrXh0&#10;GmqO+nK0V8PB7U9+chZXTHJ2zmB5wyCDCb99AM9Y48dOP9KHjVaeXswaGX8Ei7w8yfg3J2O6k/ig&#10;MPNPnn2+8fTGyXDyeP3GsLKVm9zlFxaePLvmtxhkGnvc3KvV2oUh7hnDmD4bYw0OWXFhv+7fCWSg&#10;5QAc7TjgOF0EuKDJ6Mni5Ouz8nzia5fsaZzt5l5+JomM9W1wbW3pm7t+cc/5JC9W82qhyPVh0SF9&#10;G4Gc3kPywgsvXA+N34fzMHtYyeXlYcLZkuPFkX99eOw6CDxYHlI4PZh8NX7sPdB0bI27RMDg5xIm&#10;H59Oupy58JDDcKjQ8eHvIPAPSLvgVVfx2fl0Tp6aQ4kP24eHh+sTQGOfwvlfMRx8/js4lzu4fveP&#10;z2c/+9krnkPnXe9615WH+LDJYJiDw1PNXHpwcjU3BxdQJD++mhqYU5fe3pG3J6pdn3jCQuYCH5Z6&#10;uHD5K111QmT3SI7aPWpdYKO4F4D8Wq/8+SDy+mLLU9MvV301fRqxKwc24ZDBou/Fhy5budFVm3zP&#10;ODtv9lF9epjGWvHZFSNbOn1yzRg1b31y+bIrN+tKjsKodu0HOfg1hOLj9jIsvq07Hg45P1jsYSHx&#10;9Ol6zhrLCwb7cmATfvPjK//Nm4/GJjJGyXG+iC+M7OP50JMl3z7/xs2Pn2acHlejdGFt3mQby5h9&#10;NsZhwqPLp3749PcIFhsUbnbtg8ZhZb/j+tmWa2tmjLJzXsK3hs4hZw9yBnqz600oX2eJbymcNYi/&#10;PO05+8w4bL6wYNPx8TrgjbVvNZof7hzbfeIs8oYZpxMfhj0hBup81K/O8BFM+7dnhp9+/mJpMMu3&#10;2siZnb0u5/RhiR9O881G7PLTJzeukSHy5t9YPouz/WxwRJf+5OmXwz5p/eRXPuWKh5H/GfdpY1ga&#10;jHs25ZK+cbbxcMLKPn1+5HJ8kx8GSF9jnAyvnzO+NhY3HPL67PJfTo4WQz86+zuGEz4e3cuRjm9F&#10;WZz6eP02Kb9i6KPws03mEPQgaMmygSd2xOZzn/vcdYF6fPsK2CeA+eD0HiKxz4ORngwmYuvTKrYd&#10;xORsyOjLufmTa825/BwWfufEw+1Ao+dPj7skIhc/mC5h4sjVu04HC5k8HCguZC5ILnMOQJcxOnYu&#10;ezgcf7ThcBPXIeIPOOj9oYhP7hykDjN6mOL1uzF+x5Dchcmc4Inh6xYyf0QCC6459GmrOcldDmRs&#10;u2zTVRM1W101pBfPQSufiCydXKqxvrYUVvskfXK2+vIyJ/misMQqXjJ6eMbySA6Hf9g44q8uS6eP&#10;2GQINpx784KVXRjsxGqcPv/yKr5Y1vrMk56vGCj/a3D7Iaf05WH+GoJHnqw+Dst+90JlPa23fayf&#10;HV19+w0eHzYae2M29DDJkT4ZvfjG5UvmhR63DuK0n43hmVc1vwCf/ICD6Ju7MXn5Goch53zIkbHG&#10;Hz9tVkaXHpfTjtOH2ziMteVbyw5Pht/zy5auONnhtUt5+9E4ntx8l+iXqunKrF1+uLrys1/UW7N3&#10;nSfOG+eldUXOLWNnIM5n31DzM2dc63kvD/7kLozlUT3ZIjER7PYoLi9fD/M3lrP+WeP8YYghd3NE&#10;+3rUOpHDMJYDe/kalzecMFqDdPknN0aN4UQwwiHPJv1ikjXOL/vl+ZKdPungIDFri6Gf/OSrKwas&#10;/PWXipXf2tElz8cYpTvtyc3fORI2++zyJ0NvYmTBogzJtcb0AeJb5B2Th8dXgeizKQ7Odim7N5Lt&#10;BPTzKRaeHH5x9dPhxumzZ4vy0c+mOGuzMg8DHIU3Z30cqYcH/8UXX7zGft/NJ1oeSE0MD5vGdmPA&#10;2Bw8fMYOBTE8+MVxadDnLw+2tWzowhOLHvlky6UNOcx8wgePvnel/Dzw4rrcOTx8dcs2fHEdOL6y&#10;laODCIYDEK53s3zDEkPf5e6///3vNf/nnnvu+mrXXw+LAVuDw9bBBkNsePKhczEUT1z/TZxLpLj0&#10;5lfeYiLz14ytgzV06JpD/6RMF1Z1E4MuPzlXT3npR2Ihstrq6E+b7OVRjmyMIzkgOUTww9OXi4b4&#10;qh19OvLqqb9UTsv5IbHDojfGs2WzY33xNwc2S2HADbs+u/Dw5CtbLDUxb2uEsyMr/8b2sEbHVrM3&#10;rb395NcKPIv2fVjZ5YuTwU7GR99ecjncddC3N8XE2YadXbx5G4fNFqlB63AJnsjUmDyeXTb41kEt&#10;UPwaPPlBViMKq7WiK9bq2YWHGz+t8dei4p0Yp954Y6THza+mds13bfJNVtzG+Rvnj9/Ds472SJjG&#10;+s4c69zes4Z09oQ3qZ5tfs4WcnbwfYJmndXAOrIzds71Zjm9PcYP8SXP/hLefsD2Rthrj5xwtu0R&#10;9jDkzNY85eTM1bc+cmFHzq/1wWHxt5fNDckrXbWFxa58jen44+jkl/CQZ8MfGdcuwZ0f+WS/Jvmu&#10;zf+GnY85alFynDxeDY3R8jDIss833PXRl185GqupOmrJN0YytqhY9a81JWQIJGp8ysi3sd9xfudi&#10;r90ZY8eLdU+erInEK1zj7OJbpO3Ti4nyXU5eTvpL7NDOVR4dbOKE5QH68pe/fNXYXwG7IJVzLwYe&#10;wh7wMPDygycWmU/J9F22PLAebnIPYPNz8OiLo6EeYnK4xux6BwvP1wnGdA4s3EVTQ+L69M8LZrFx&#10;lzLz1Fwm2Tm45OqrX3NzIDlQ5GoMQzx5+1pYLVzwxGSnubyxofNJIWJv7N21urETzwu4T2H6R6PN&#10;UXzzZd+c4ZsrWzL1UQeXR3bsYTuo5creWpIjueuLjcNAOLt469/4MnpiR5avfmPz0GCrOZ4/PGSM&#10;1lZO5O2r8iA7/S/n24905UFezvrkKBneXlpZfTr1yg5H4YuHyNmtfbmUK12xsjUOI5zmvWsUFpvw&#10;9K1xz4Wx+sXFkKf1ty88A+pvn2jisKGHwZeeXTnQexbsWf0ugvTWMSz++ZRrNWuOyeOrry7y1ehw&#10;mIiPMaLTyKLGZLCMkbH+KYO1/tni7Gv5ld89vbrQ1+CeccPJP7655U+3xAbFz7zDyKf4jfNrbJ3Z&#10;lBOO1Lrnj94ZbGwfdjGsbjCda847nK394Kz0bQ4sMtjOHWdpewe2N6T2lfO0/SsOfPUUVww2LpJ8&#10;nZG+uWHjXJST2M7D5hgXNzwy5ymZ/Mibc/MRT/7y1sjJ2Ikr57DjahZO+dLxXeKbP3s2ePLl+ZGh&#10;eD75G2toeXI1rJUjXXEvx8OXLtvVhxnPrjHb+unwZOnj6Yzv0eYNI1ILtV3c6hNnq//aVbYFTpEz&#10;o22nXbqC42w0i62xMUb6UUmHkS7Orjzu2bJLH+b6JsMrOHu54GTlefoVbzHOWHRh8deaL2wPiHdg&#10;P/rRjy7dyy+/fB0E2XoRYV9tilmu7NKRecgdGl6kHAYaeXj82Rvr2yDIg7yUnJ2HFm6HkAOkuPJ3&#10;cIkhTy+A1cCFzidhLk7svcA5NBxCHQTmJ19fN5M11u/TQL5+X8ZB9fj2FblPAWH7nb5eYH1y6oW1&#10;T97kAEM+DizzMXa5Rv6S2F8Qi+FC2hzkqmbm2zr5tLD81UlM+HDVsgOxmsEn33UjW4IHI6ofT47D&#10;Sc5PHFyeeFjm1zqw79DePOg1+lr7xxi2xibKpzGerDnnt/mwCzt7XJwd8+2FpJxwvs0NVkSHipUN&#10;TIQnMw5TjHxha71AlSebcknPxguaMW5PecG0Z+xXjU3NPrc2uDyQZ0bjZz/JMT/rwxZHcJpbz6/Y&#10;6en0G1v31qEc5Zm+WoepBmR462asny0eVT/j9dWPyk+MtSdvTIfOGGzQ+m6c7MPBEXn9SzA/Tnm+&#10;+YTZmGs2py9dOepvnvd01WKfT2dE83fep7PWXcSsl72FfHPSOSMfe5Kt89M5B8+68xHPPDo7XeTI&#10;+NkHiK+x1wU+6fbZc8Z6Ew3XudjeaD5yKF5nHhx2bMTIlp05NqazxxF7eZFVE/KePTI6c2JrvHZs&#10;kdhnIz9ts8kHj+gQ3p7YfvsjGX62/NYWZnmkX79ixtOdtsZrE+YlvP0w5rs2YSVjs23zVN+1v4Ce&#10;/MjnyslCFigFuxJMFg+oMX8UBk6H8DbWJpM+n3OcL57N/yXtzlYtTaqvDyfidUgmUrbYYAN6YoNl&#10;j9iciEeCXoKX5Ymi2JVtgQqK2JQKik15J//1vLV/6TBYWfrxTYgdEXOOOeaM5o0Va62dO9PBVopd&#10;f+t8V6dNGtv6X4bjR3g57OTq82XXLoaxXpN6W1x2F6CvfvWr18Ppv4LzoHhAPEAean7w/Co9PGw9&#10;LGqXtC6AfPH0YLHLo7nucCgvD3V5yqsHG86FyAuYA8onbt6JOoziY4MhPfjiO0wIGx46F0AXOAeO&#10;f+WGE5+DsIPOp4J85KbtYvby7fIntv+D1gXOIYmTP51xyYmP3PPR9s6Wvoumvjl1yHrnLG5rZ+za&#10;vVs2Hv9gRSz87OZSvuaM3jwYK7/GbNywzXfzTFcbZgUPUePqAaXLJ7162/mmj8PY5BRXuPhw8yHl&#10;y5Y/v+I8y5eeD9FW+Cnip1MntYuppivW1uWTPd+NCV8J15ir87Mm1lDMfS6stfWkqy2Ggpte0fec&#10;2s/2Xxc4vi55eHsOjJ+ca8AXTm7qpNzE0RarmDDls3V5NZ7GoA+njledGJM5kaM8lNaLH2Gv3fzm&#10;Xx3Pznu66uY+zlfTxxuW7+mfbvXNyfqX+8m1fieX+VJW8KTfOPGnU1sP2PaF2txaF5cr55X9QWf/&#10;OJeIM836+MbDuWTPOAfLVc0fprNOHHq1M9VrgL7zKT9zrTiv4OTXG3qYvdC5JNrDYtgLLpTebOOT&#10;D196bTVftXHjvjd+PvY7XnPR/IQXS+Erz7i0YeSo0CuksYVVp7sADxi6xm++tRfHL3s29srGqh1n&#10;PHgry3HmEefW8DumtcWfPb7q8s6n/DYHtvrsuBTzWln/uKuzXf8wZANGpm7xIs9WX41ohS6pvfx0&#10;Jai9hV98pz7Oaji8i9N+NeFjQTu04YuXn9yWk31LuGo58FluD4I/afK1r33t4vre9753HQy9qHho&#10;xGge+BZXfkTfA4jL17IODBebDhhjgPGg9uB5CAluvuWNU5586How0/PvkwyHDbtYDjYx5OuAUjvk&#10;fGrnoHGJc6FymPBpLhx4DgV9bfza/jW03/vD4zA0Lu98XRzh3/nOd1554BWXyEtMn8zAyNllWNs4&#10;zYsc5KfvH6R4x9tFFk4MfTmqCaz5Mn/aSp/iuEiK07x6dy9/cwdH30UAp1zj0KbTh09ai/rqdIvl&#10;Ty8eHsJuLdTySmcsrbOcFAKDA1d5x5lNP9GmV8KriT2jrYRpvPzizS9OuZLiZI+LDSZ9uPT6xsZe&#10;3PKrn0/55KtfsdfMi7m0Zq0b3/zksQXWvvOiyZ8P4aPgsx4wbHK0z1qv4vGxx+JmF1PNn6j528fN&#10;tXEbY1g4cdNrk/IvLp5KcwQXvppfvnJbTLmmr+ar6Od/OT78EG/t2nRyVrKBx6mWL9vatZO1h9s6&#10;3FnjVpYrXTWf7OnO2lh3fvNpDtiMz154/PjxxdfaGr/zxR5xGbTGvs1wVhG+zi45FAOvfvzq9iA/&#10;Z6/Xkd7g7jrbP2I5u81b0p7AJY6zG6ffNXSutkfh5BhOm5gTOvtakZ8CLyZc5y3+1p1f/lfj9oNf&#10;9trxqcPzxRVHNvbw26aTT/NRDUOff3z0JNvpT68kxUyP/549nnD8xcy/+uSNj73c1fpEHWcc2fCf&#10;4+IDb93Wtr7abK/ZBzSy6pIARpi+pCLRz9YG0udD0lnUuNT3Cj+Sb7yX8vYjH/2wq8tPTMJGysED&#10;qm0zNyZ1HOpi0ivw8WSrH0ZtvohPwb7yla9cl4qvf/3r1wuEi4gXCg8wPocDDn6kwzIOOvPlQgLr&#10;gsJPadwePH2+Hn5jU/ew4vKA0nlYHVRsDgB+7C59+ooDoU/W5Ol3/4hDIn56L45x43Wxc6ErNg65&#10;iO3A4Y+biOvTQTYY/0UccbF7fDtE4Y1Lrg7Il2+fEvIRA494ijkwf3jE9g9tcGg7aM0Zf/niwsmH&#10;nezctwYuow7QbPTmCxfRV8x3B5TaOODKCYZO3tr4tBUCp02/5TLefsSHWwkrhj4fHK2JvjjFYCPp&#10;9NNVX4DbD+uYLp5yZiP0ibbxZ8s/jnzVbBW5wSi148aZbWMVMy5xrYUazj6wrmKo7R3cxNzgNJf2&#10;jbnjw85mnb2g+nUBdW8y+OANZ+/YQ62vWjw1nPWA2TadmD1n8omPH8FhXPw8T/4+pr8Zar971uUt&#10;l4R/OdDrtzdgjEk/XjpzpaTjJ6b5E9d8VPApBIaeqPmrs2uH0S4feFgCyyYOgZE/Pd9Em0+FT6UY&#10;4XGQYhpv2PiywdZmW994TztMc1r+fIvBBtPaFN+4FGdR5xR/WPugS5/zyNo6p6yLfaUNp9jD1obk&#10;L4a5aS9pO+vweJ0RUzHPPtFjz4eudcaP0+tQMcxDY2q8cMYib+MUF6c5gGeDsd/ojaMYfEjrxQc/&#10;4bN9GDG3wGyB4UNXnvrKPVlfGPmRONQ4G7++Qsrj6jz8yHYvfrHwiaOuxEGfDRefBJbQw7BtO1v8&#10;MHKE007o+MFtjDMuG6x5DI+D7vofQzQSgKSBsislzp5NzVYCBdik7nHmX6yzzr6+J0YfLlkf8Q1Y&#10;bdHZynHHmw8O9o3HBmuTN36bvkMANnv+Pon60pe+dB3q3/3ud58+TB4QfHKRl4fI4VC88mBTvKC5&#10;hOH3IgUHU03vUOkA4hOHuvmXl36HEbwHO9+w/H3iZXxekBxIHQJsvjbt//5lc3gpeOXiQFMbl9hq&#10;XGLB+xTQIWXM3hWbBweSS6CxPvfccxdOfv7As09SjVts71jhjV3eLq4OQhc6Oj5ezJ88eXK9IHtR&#10;9pWx+GLIp09q4LvoaTtAm58u2mIq5W8OO+j4EDUM3y1s+uZC6YGly1ZbP77FXsCHH/HAKfpkObbN&#10;Fqc20Yepvodfez6X84P/coZtbHCbV9hw7OlqZ6u2RqQ+vIJ3fcWEga+mg1PTa6vtC6JvrdT2qfX3&#10;y/beLNgf/FzEfLriHxXZ5/6lOX57SXx7Nz5cdPZ4Z4E2sU/pysEeCtM41Pm7NPzhD3+49rjcfHL+&#10;5LaP/W6stn1nLHLkg7c5atyNTXwYORB+SlJcOm08Sbhs9OziwZ6yvtnu4fiTYmvzvefPdkqc6vVZ&#10;Pj5rzwc+fTrYjd98xtGc0pe7Ocmn2pwrnWPOTjE6D4vrG4/Xv/71154TI7t94Xyzr/A4J7Wdb2y9&#10;5nTWsnuj4syzd7Wdv14jcHa5tJ/lzV+u8rM3teVkj+mzpzdme7T8tdkao/HLSRx8+ornoflQJ/Hp&#10;84MlzTU7XXPEpl3Rj4/uXv/0h1m+fMItdzoYY5CPkmxsbb58VpaDvjy12YzV/OHFocQRHxtM+6wc&#10;e35xZePbnqCPozldHLt4dJtX+s3nysuPpIHlGDh7JAXUP7Elq+ZvoNpxx7G1Ntlc9HGnO3NhW3tt&#10;OG2iXa7Z9eOEKTc6C5INvtJksnkY+fSQweh7WL1wfPnLX3708u3dvAsgrNKDh8em82C4fPCjU+Nm&#10;k4MH3VesHnQPfDHKHc7FiR9bG0k7qY3XQ63A8RWbyIPI0SVKbRxEDtbOpU3cLnDa/LxoitGLqPlw&#10;8bKBxeEnjrY8ffrXu14vsuzZ1D499GKI++Xb/MnboeOrYHPgUJIbOy7jKUe/T4gD1uXQhU9ML/JK&#10;Fz0648clT8U8GvfqcflD1sYkZ7bmhY9xy6+D0py0Nnxrw6xt9Wz3BLcitlJf3Xrz1V/u5asNs+24&#10;8FToSLazzlbsC/yApyNqe+X0rQ9Te2u5Kc0LHNncNi5fcsayPp4Vc28rW2SFAABAAElEQVSt4WCa&#10;H3p7CcaLZcWe1/YGxz7xf1b//Oc/vz6R0/YCzk9xcXQhVHCT+MXXJvalvnHZH3y16eShLT/PjV9b&#10;8H9g+wPp4hfHfu8Tej49v2LsXG9MuOYKv3YiZqJdyT+bOps2HpjVLYa+vnjFbP6zlU/rRk+nnNz5&#10;0N/LL3sc1bieJWvb9hljc6mtJmpz3Hr07BszXf8gxLqK4Vyxbv7ckDPJeel8sg9c/pzvOJxnzkJ2&#10;64/Pc9+bDucOfnPB7jxi17d/FW06e7Rc1c6qsPKXl/jidp7Ry7Oc+bRXPUvysW5q2Pp44VrTcpQL&#10;LkWbnp9Sbj0/6WGTcPVx0MVZHVf5qLcdLu76+eHEzSdMceRXMR9K/PFU46tdna9+4yk3XOzxmUe4&#10;+trsakJ/tuOshtM+++Z+JR7jTsS6Pglc54zpckz/rBpuE9EWTBDCfnKtrnjqE5e/enFh0/HTrsC3&#10;ibTZd1Lp9Ekc6uKrm7DGAm/zqz0kbRCfAH7xi1+8LjIvvvjidRHxcHng+IYTS7vFx9EDhNOnEQ6F&#10;fjePL3s55Q+bXi1vugpcudOJ5xBxIXUA4HNp48dmnRw8DhV8YYqBz4HlxQr+LW95yzUOn9r5WsIB&#10;hKOxOuhIhx0e8+HTDdx99Wp+/GMQhyd+nxjKSa5savMtX5c+sY3BRdK7YGPzfxHLnZ8LIp3D0liI&#10;vth9+olLPl0A2ZTmy4WUzUXQWnSg49r5qE/XOtHJo6KfpFOfQievbOZS314xD0RfIXFdnfmRP1XY&#10;2vWLpV87ijDqbWev3jgnf5itm9s4868f1lol5sDcNhd82NV0JH97oueRnZ+ibf9s4deLr7Y9JT/F&#10;PiL2pxdmzzUeeyBOe4VYG5dCOcmjWHhwwrPpl7O2Z8U+tT89gz4Zd0E1JnFac3ufTq4bA5d4ihhw&#10;eHvRbk6uJG8/9PmfEgc9f5Jv8cSvza4tfjk0NrYkfLiw6leTYofTj4Nfdu0w2v8/Uv74zKVaHHp7&#10;htBp0zXfnsnmQm2NvJnka/3U8eDQtk694XYuepPh8uhM7LzEIx6O5tHegBefjg0Gn769Jh854rK3&#10;5NkzAhunXOzZLpN85ASLv8ss7jjYFBzGoW5/wxDx+cPBOOP1w+dPZ5/q881uHAn+pJj6sEmY6uYq&#10;jDpuPtnj05cLCaemb37DwtVeHrqwfEnzAdcYd+wwsOH588GlFEv7xC4m/8WIWX6X850fxV7/f8/8&#10;HYcSKTjI6urTIVUbUMWAbLLtLxf/Bh1XyZUs/bNkc8FDyqO2BYjThCsmKin3JrCaPc4w+rg8qHhs&#10;ZjYvFF/4wheud/U/+tGPrguNh8gLk/HLQYmbD70HSY3XHLnU0PmK1AuQF5seNhgx1eJ7yPDoN8f6&#10;pPFq0/Erb3kQfYeBT828U/UQ9ykHjINHv4PGi5UcCT68DjE6uRIXORcteeN1ILlQ+duIvUCbK++O&#10;+YvrRc9/C+dy6ZNUn8y8+c1vfnqphDVWYqxeOHH7+liOijxcSr24ys3FzcGmlp+xKWxyE1N84zQP&#10;anNIZ767qGpbQ3Y664dD4aeUF16xcKRvvi7Q7Ud6fTjFmNREu/UsHz7hFns5PPyAuVeY23PxFLeY&#10;9CsnD//TN3xc+ttejrXBNIbis4cvFp02Mdfp4U7xLNhz7RFY64U/vLb1sQdak/z4ekG0V+xVv4Zg&#10;rfX59cmyNl/541f3vMiRzZqxKcURk+Rj79qz8pGf+N7cePEVsxdn/O0B/sVPh1/BT0fEaK60m7t0&#10;1Tvfl+PxQ6wtzPXlpdRXk1OXPb1ca8Nn1ybldNbZLtDxA5Ys17bXRn9K2Grzo5xY89t6GkPPuj2k&#10;3XncOWrunRvWxro273C4nVPljhteXwzY+JyZeMR0FuGzpvTi8uNvT9HZP3g6t7Qbk3bjwlNu9ETs&#10;3jT3hqdx8xNXPDhnK392NrV+r3cwcjAO8ZNw9ctNXR7Z6mer3xjo5SRO+xyG3XyJVX76hD0+Y1FI&#10;XI2xGGx868PlX1t87TBnnmKUX3nBlosY9WHjz55NP26Yct+47GcfP9k5eEXzSlxrdf3yyDovQDvS&#10;9OmanOwlWR9OoiWeX3Z1hQ2uCQirXokrv7jKJfvWONsMuPQ3jvYpeOPAbaFtcotJ38K6IPkvzj7z&#10;mc88euGFFx699NJLFw6WwDf55cy/jUsHQ7wQeLi8i6PL1iHDz4LJ10OKo3drxkffPKjLswdRTnS9&#10;WOLH5xNH70IbEy6iZqfHF798Othg/IkBhxCsfLTpYYwDvwueTzg7vOTh4ia3559//po3nwb6WswL&#10;sU9jXr59JcyP4OHjcoy3f2knJ5dEeG1fo8FqG6fcXUzl1nw2L2o6AusrQTo5EesgX/Pm0DZOXOai&#10;+VXHzZdkV+/cXcaHH8UNky99/uZSm65ca7cW6v9XKTbOeOPYPFaXD909DHuY7Ot/6pYnHH84dePS&#10;twZk5yLcYq07rGfDvHdBax75wHhurFnPkEuYNbYHrD1Ml0r8OD2XLm72Ht8KvOdBsef1+SS4YOUu&#10;PoHVN0Yv2jD2PL/ykpt80tHz5wNP3/PZc80WDsYcEFi+FbrabM11+q3ZSRy11eVTTDrjSvg07njY&#10;+CWrT1d9z7a+tcNVv5o/Wzi1Yp6syerL2zyaX/2K8WqbN0Ue9ovifHAWWT9nKhsOPuK44KvtJ772&#10;i3WkU1pLXDj4N048fODZysf+tlcU5xTu4uFsTzdeHISf1xxnqTYR3xt6ex7OvKibG5jmik4O+ivy&#10;I/TlDosHf8KXPoy6OKuD109X/urTJ1zY6jiWn63nRDtb/PLLzzzChCtvfaKfP6y2NTgFPv5sO8fZ&#10;+cPJIV1tfsXaHOnDZOerrbCdscO9cgPBcJOU2ghIOvXZXh38+mibEFLwxdDnf0/Pfkp4+nwauH75&#10;ZVu8NqxaXkoLBS9H9Yq+jWKhOpQ9VLAeHH/S5NOf/vSjH/zgB9fvEeFuUctLnG3j95Ap+L2weBHw&#10;1aOHmMCLV14erA4Mhwybh500Bu3GJw++XvD4auffi2A6/l4wfd1gXC5euP3fu33qhs8BBidX/+ev&#10;T+xc7OjELWd8LlC+rjV3/oCzFztxfdLnxdQh5/L27ne/+5pHF0K/CI8D1kHU7235fT+5420/GasD&#10;BZev7XwKqMYJL1ef6Pz5z3++1tu4xDdm821c+OTnQMVlHHRdav/4xz9enwjRFc/v9PhHKs1v622O&#10;teUPX5EvPRFbHgmsPj3Rhq22v9jg2kPsdPIuVvw44tJOf9Zh1Mo9e5jl0V65hzk5w9PvXBSTPZ58&#10;jV8hjZstn3D62s2X2rwobJ5DxV6zvs2XvcTPusNaK31riMNzKS4bocPDX20fqen5wuLXV3pB3fzw&#10;w9jXni05xMvmOcLLpm+Plhs/MeiJvrg91+Kw40vCqtkIuz482Xa6cmZPJ9bqlzt9XPmoK7gITLhX&#10;NP/+ec8vHZS5P+XkCk8f/lkxYWEUmES/8abTp89Hn0/ro7bHvNm1d6yP8zk/PGw+XbbnfKPSJ3ft&#10;Fett/e0LHNaqXLSd+fYcTvHwtw/gtPk6w2BxuZCKR+wB+4Woy118l0D5taflhgsvDucxaX61+bPv&#10;3OGlw2k+4PHImTQm45Mf+/pfoIcf9Nk2bns4G3jt0xaHscchR7j8jINN3mq27DB0MOHVjWd1PWNi&#10;5q9Nb17xk+I1V5sjDDx/c6jOfjnPD1i2fJga49ket6dzBavgIE8vgUuyjmf7xEWYXl2SfGsLGKbB&#10;bZ2teCVIf9pOTDxiJXT81CaXLR46k6wsfzrY8BbOZubjoerhfutb3/rok5/85KNvfvObj/76179e&#10;D1fx8o9P3ebBY2PAemAVF6UugPQ9JI1FDjjVbD5293B2MMDhJfwJ7B4o5qCDwyYUl4+8vPjAulS5&#10;kLnsFIfNxQqfA8JXtQ6hLmodbH0K19cXzZXfGXTB5COeA8K/PjanDiC/GP/48eNrDmG8O/UL8/jF&#10;5NOLpxwdoi55cnFIsTtExWm84hmXnFo74/Fw8edjTdSKeWTjIyf5mSti3sypeZCbccHrm0eihi8+&#10;boKvWJfi4Qe+inUl+ZQTTv5wzUPxwrA9S2DY8Yarzufsr57/f5PyaAzwxY27Oqx+BV47W/5b774P&#10;V4zmzBqZe1zmyD6y3vaIwq7YC9Ww/M1tIhZd/Gz5xoPDs2f94e0Fgk+bL47WSh7acfdcwNtrfIqj&#10;DQdDV272Jo5y0bY3xMGvZlNXymPrxqlujOnETY8jgbsn8ldImO1r0+NVh4HPVy3vMPqbR9itlyde&#10;fkS/9qV4+LE+7FvMpX6Y2vqtBx0x5/DNd2eC89G3GNbNRcwZZ134Odf1nQ/OV29OfW3M11npbPNr&#10;QNba2NWwjcX80BVXzYbTm1l9eXV+qctd/PaJdjx08uv8bI8aV2sRb3v6YSqfzpUY+Krh5Cp3vp4T&#10;XDhhtGE6I+WTDXd9bXhlhT3Jrk6vzmftfFYvZrHoy9tYysf8sBmPQvjkpyZh+PIx7rXhI+aEvjy0&#10;4c0JKaf48IhbHvDLywe2fOtXFwc/nhMbFzyO1+YAzMgxJ/0mKdwGYueHiN/W8AbfouenvheHnrDx&#10;Ld62s4UTr8lk04+7vrzy24eAjvApxmLp4XdzwIvnq8vPfvaz1wXQvyLkbx74t3BnLuyEHs7BIQeX&#10;rjYJO64eonKEl4eHVdthA9Omyy42HwUel3jEOtJ7AevhF5e4ELLFLTf5wjUHDitr6VCjw+fdrU/9&#10;fAKHVyxc8uxf6vbCK2d4X5OI5ZNCfD5ZNA6cDkU545abyx69w45POp8SOuy8MLsA9ikevL55kLsx&#10;0Dl85SGOHPGr6RRxm0sXCBdKkg6PttyM0ztn+dCLZd6IGrfxsyvp2cRUCBs+os4uDilmMdQK/nz1&#10;tcsBD341PU7t9HhhE202OKJN+Cqbq3728Ku7HB9+lANcBXYFl/zjOm3s8dQuJ2tG6sNZ52q8+2LY&#10;PPExv/zLvTHZi9qtM2zx5cgHJz97JBsfOlLbvMIr9qyCNx+1Qic3Un1imp+4cYVPx2fHGMcFvP2A&#10;I41529niUvMnYmsvH4541OLCnXnGG1cx1dm024+4SPxX56EPr2yc7FuXF12502nf4y9nY5BHGG3z&#10;rC7mctsHbJ5zFzi/puJccM4Yr73okudc9KYTh73gnHKeOZsUFzm/huJNq/3nPKODV8uLXixnlBh4&#10;8ZsP8e0hnN6gwnXuOSdI/vLv3KvNX07OTDy46YxBbDqipk/02fGI3fiqzY/8Wzd+2oSe6Mu3WJfy&#10;Qa+NO4kHNh629LX5lFO+an7pa8uVP3064yqG8RkzHCnXq3P7UR78a5sLEs/VefiBF4dSXHht6yKe&#10;WOw4y4u9ucZbHy6hq9DhaXz1cZB4a+O55fafE1sfKdEnSBGoJaMm4diIujZfA2zgmwi/Bhee/w5G&#10;/1lS3PD1F08nz0px8qFfjHzlZHEc9C0SP20XIV+Ffv7zn3/0jW984/pXqY2pGOLHY9z0/NXmAs/j&#10;x4+vOfTV62L4KeFxaZdj9voOKvZ8tBVSPh1mfGzq+BwqXWY8mA4D6+qggSXwDi81u8NH/n3qR6/v&#10;6ywcLojmwwVPTr46dYGD69MZMfE7eBwWLnRyhBfbpdI8i6uPz1hcIHHQKy6qcqLnL3d9Yow46PCK&#10;x8f87wEud/Pv4IRzYPIxN2JqL5+cHfR44Pm2fuqw2s1zdXnIpflly49OTAJLjIsunJpN0SbaxqFo&#10;L/cFuP3AUZ7p1MVczo1R7Gq24saz/drh6sOubuPFDUNvvRXj2TZb49zavlPYe2Nl3YzNfrEXPbP9&#10;YV17kU3tjYk1V8epba/oby2/9o8XS3mLiau6MdJpw8Oq20vGhDduecjf3lLseUXujV9s8XDgxa/I&#10;sbmSgza+/OhIOdLTbYkrDHzjyHd12eSjnPsquzrRDl8dbrnZ1i//rfPb+rQ3Jnwr+awOtpyq4egJ&#10;nfkyTvOvz65vv1kn555fI/EG14XOmlsbGGtv3jt3iuHMgaXHb82dWXz07cPWUy704uLTt3/at/C9&#10;IRZXXxw+sPwah37tMPDtSTG12fIzD+UVP1vc7cNy5I/H+QVH72z2rNHnW1ssgu8UmFPgwrIrcqgY&#10;D7uazTPRc7Fc4pY7e3NAx79zJP54cWjDqQl881W7sRcDDxuhI3JorvPf+YDPR6xySL8+2oQNrnhh&#10;L+PDj7DG/ZoCUGaAq589ogYNoy1hi9xA6Al8SbyieWUjhQ3TgOsXJx91uTwrv3LMJw742mzFomsy&#10;6VvMJq4aDodxeEB9AugfgXz7299++qdM2PnDwmnbPB5W7XIW27tCv/vmHaLfYaMrJ3kQPIk2DlIe&#10;YhDzKAaRL3ulfjl5+PDQEy86NrzDysPpIHMYOZTo4Yy3Q8nXFz7hwyOuhxu3cbow8dXm650xu8uS&#10;Q9ElTTwx+Lowqm0+8XHjciF2yeRD4F0YfVLqgISRgxjGgl8++MxhnHiLz+5wxNVcyReXYpzwcscB&#10;//vf//4ajxj82MwrTr7axquIWeEPWx+OqMWqnV6/tS+f1YUvN7zwrSGeSmNRp4NTNjZOEobNONW1&#10;95nlD7sSlk77lLjlqujnky792sJU493Yxk+sl2IfWC8Xp14w7Sfz1V4zNp+Q+LTZf0XoMmi/wPNl&#10;V/CJJa/iZ8NlHqy3PaD2XNhX9lQ5Nrb85eHZ4hMu/s4JcbXri6nduuHSVoh6sdmLDVN8eSnxLSfM&#10;Sjx0fHYPb5s9/uU4ddsvN3Vzxb7jKtdqcYh+ce7Z4mxvrE/j5Zf+We3sW+MmuPkVS9uc2kN+b9qv&#10;AtmD/rSVPfXk9oe+7Q1nGV9vcu0De4avvSA3tX3Z3oBv34plbxi7fVQe+q2ntnh+pQCvs9LexK1v&#10;L4kP0z7jw0Zqq8VwRsNpt8eaAxh5EjZ9tspluP3gC5e+HIrhmWXTV+QnX6Lfmm3/Ms4PGDk0D9Ug&#10;2cQ1FmX582PfUj5qEqe5ki+Jmy0cO325w227uS6H4uuLH3br9aHfgp+srvivWP79M540+qvDQazB&#10;078TuIAc1fQcsmsXmK52ifFpE9Bpw4TVVuhtGG0C+9/k1TD4t+DSL6/iqg08m5rORcOBzcbHhqa3&#10;cD7Neu973/voU5/61KPvfOc71x+VxW9TL1cPdDHwETGe3A4HD7rfHcHvQsOXlGMbzgZJcIrj0LGp&#10;YXuxEyeJSx+meYfRVvA4aLxzdTh0kdLHL88OhF705OLy6sXTJ3u18brMEr5ienfr0obb2F2avAgr&#10;fhfG79r96U9/ur4qdjns6xLvoo3JBVAuuNUOV/PEpuB1mBoLX5dW6yOO9cNpjMalwBkHnHyMxRya&#10;Kzg592Kubfy42Ahfwte8wPJX42puYZq79kNz3lroh+NH5E7Y4MoBB5tY9+xwOMRM6AhdbXXtxeaj&#10;Zi+39LDLk169PNsOk291+vIQi834jME8hoWhD1s8OGXny7Pkhcvesx7WzbzRWTdta9Z6imMvwe9z&#10;Kh82MRVxVlpPObLD41fOXNnhYPi1f/DFzcZvY3ZOwBC+i6/Nr3mgq1xOtx9s6dSk/tV56GvDlqt+&#10;a5CNH4xclheONC+tyaWcH+E2TjGyqeNOh0K7vM3X2rLThYsDNmGrf/qHWa7a1cbXOrRf7Ke4/LqL&#10;veWcMQcwPm329a51t6b86e05uRgTf3h71pllT/pmpfM1jH1sj4vp3IOPq/1iDyn07D6Z1BZfXUzz&#10;0zqIL0ZjcdbBu0ziSnqtgZMvrtq4yO4BdiU9G47mhg9+HOryqebX2NVKcaov8tuP1qB+NRy/FVhz&#10;QS+fjafdGq8PvbzVhG/ztvzGG0atwFXDGmvzQt9cFjdd8c0Pv2Kmx7slvXpz0g8nrnZ1epiE7lp1&#10;JJKjSNI1APoIYdnZduPQKeEMsAkxOPp01fCnwMVz2rYPd0/ucdK1IDZFMdqoHqJ0FkiRs8uHf8Xq&#10;XwF///vfvy4xfLIbB5x++ajNjXli82dkSP+ApEsTG/9TlgcH6dKiLlY4duPr8lK/2sUPVoEzJoeM&#10;C5W++XAIOQwUlzF244R1GHk3K1dYh52+TzP5e0froiy+r3Of3C68Lmk+ffH3/ByWDjpF7v0rYQeo&#10;C5pPAV0UvWtmF8MFUOzmxzzIwxjE8M7Xf/HlgHT5dDl1mZSHteTrkOWH01hh4BW8XRxgjdXY2VpP&#10;eqLPJl+HNq7W0DrjV7Qr9cVPh6t8xDcWtsT+NJ/h2Ru/WgkPR/Rrq2u31jBxwNIn2vLko22cJI5s&#10;dKdfumLmk15N8itPueRjLrTT6afjy7Z+u3bWtn9YQd8ndl4grZO4/HuR1rcn1dnEFa/npvmhV+xD&#10;Ovzmwn6h07Zf2MQrbzm3d8QgjVVNiq8tBh7CD6bc6udXTsvXXNFp2z9wRE0vR4Xor16szm9jIuXH&#10;pzZbfsXXZ89HnU29vrXD5LN6OhLnK71//7ynF6fcypeOwMuxcf2b6T9jlEP++rV7HloLesXec17+&#10;6le/utbPueVscpb5Kw/aYpNyjIu/tdJ3jjhn7dG+Wm5NnS/h7L/OBnvVHqxv3zubiJiwuPkqRD7F&#10;1y8HNS6czjq5wuHDb2/a32o2c9MFtL75xcNPLYfwsHi8VsiznMsBtvnHR+Jt/ti1FTYx1EqYs8+H&#10;rjrefHAock/XXMFurPTw+OIKszo2uDBquPaoenNi149j22vLTkfCVdM1B7XV/6u8BlEEarI6C3dv&#10;wGF3cgqaDY/NocZhQtXFoE+0t6T/X+rN/14bR5s1PnnY/PsuzVjl4MEoF58A+h3Ab33rW9f/BkLv&#10;IWlc6vBis5uTxuvPyLjkuAC26djbLPBtDvMThzxre6gUdn7xeLD2BUwecRkLH3YHg3zY5Usnbp+6&#10;ieUF1aFEz97v2hmrA4q47MlJDj7VE8uFi5+DUDx/DFoscRTiMHDQ+RTUhRqHF1SHgwslDr5i4YTl&#10;2+FXTi5gcoaTAx84/C6cLpJEfIWdD7u50+ZL+IklB/MCK05zzuZglKcah3f5BJ4eBx91bXa+8mNT&#10;18ZdYUvC8SNyJ+VIf+LZ6fJV4+a7McROwq8vLP3K4uhhyOJqq3eM+sVXy4cuvH4lTn37dc8HvnT2&#10;gOKF14uZF037Hp91IPYrvDcD7Wnr6Y0EPwJrDXHS4fTs64vPvzzLe/VyC0tvbdqveO0HRZxdx3xw&#10;Nr5imTdtGDbSeolRyZ4/HL/lLFe2lXBbx0tHGrd2Mdjgyp9NbsamtOa1T32cxarGw8a/ujbbKfGc&#10;+vrZ46p/2utXwyWnbzY5y80cWFt6e8b+8RcM2Jwf9H4NpvNTzWYud97tGXuVOPNw4uPvzat288gP&#10;vjOAj31mf7XvYMSn1+4i15rJA5+9rhYHTm7ykB8+tVzgYPDLxfjFJ545ws4Hh7ZYuMWmI2px8Bon&#10;Dm14hTROfdgKXPnTyYGu4rlW5K9uX8HGTRcOV6+TMOUYH7t2cWBIecVJn+0CPPxIh3dLmHjE0Dbu&#10;uNR86KvXFvdylY+6kv2e785P9vBqca9Xm8jUDSTdOpYUGzkDXMqHHzAG3ATzjVtN6IpT/168C/zw&#10;Y/G11eW22LiywZEWvA3MbtPYyGFsdJ/gfe5zn3v005/+9OlDD1u8LgfG6EE0XpzsXrD8GRkXh/4B&#10;SBvB+HtgYfWLK7/NW149xPzXzgePXEkbLE4Ps4PAp2ZeIOkdNvDy9RWtWD4h62Hov3BzEYP3jrff&#10;O3FQsMuX3UHB5oF0wYL1wJnfDg9fITs0vUN+cvuEUByfyODg63cC+fka2Sd8cvNCz+4AIcZvLHLH&#10;Jzad4lNLc+2CSt/YevdbLQfzw0d+rZPLq1itIT07HjHjM1/mUU7GS89PSZp3cRT9dNXwp/7s41s8&#10;n14M6BNrR8KujT57ebKny65Prxi3os3nHpYfyVYdx9Zw+gSuYq7FIe27YsNsG8aa2Su9MMHws9es&#10;q2fEnrL+bPr2ELzaOrocEuvIF2bj6Cu9uDRnsK0n/3JvnOKRxokTD5xCYOrjg6lfnQ97uq3pK+nx&#10;pMtPrB3XtuVS3trZ1OtXf/H5Nc4TLyc6oq7kdxnGJl9jPmOtnzW4J+XAhicfNVvr1RkEl081HRGD&#10;rvKK9pWf8cGIY2/gJp3p/IzdPnM+upTpw3dxorOHibZi3DD8neFiOKuIvBXxnTMwsEp+7Ppqz4Dc&#10;2HB1xuGSg5IdhjTe5krO1gOWDYeaXW789JsTbbL9uD1v/PT5yg9OrvR85Z7AsSva7SXt8uZTfDiC&#10;u7le3+ZKnR1XORejZ47v8m9e+VTDhhc/P2NL6JP8wtLTyYGUC04S/9WZfvpw2fmv7bSHC1NfTXc9&#10;g/eMAA1O8g0qLFu6Bhme7ynZ8m8C4khf3cDiKUb9rf+bLTvuJtzm0BZfbWPauDaMh4ju/e9///UJ&#10;oP9QXmmR28ReTDrE8uHnIPD7Io8fP77+9bAXJnHE90An+JSdA238pAeBzoPA34saaT7ZxEzw84dt&#10;g+MxNrE82Oxs8iIuT76eVfskzVi8YLrwGAu9T/D44sft/+ol5lGfPL6Nl19z66til0s5u2i5PL3+&#10;9a+/2rgchGxw+i54YuPrhdsnkMbuYKKDNXa+hL8Xf5/4dCgbK2leXIKN3bjZ6MWTJ24682iexHFZ&#10;tratD7ucxMVhbfnxqYgHs/3wfIi6sutHp8+/NdfHpSZxw2orxFj4kDjzqQ6Lj9TPbpxJ+W1/eWuz&#10;56+NM9u9ujzVirmvmMvGjUubzR5VvDBW9MuXn2LPtPb69oQ3JD7Jtn/kZg2tqdxg4i9ecwjLpg8r&#10;19aHTn8x2vXtqbgbA3ztxgufFCuc/YenWOraMBu/MWRfXvytQ7HU7U81Lhz84i7H8lITmMVdytsP&#10;MdKHoSvO5qBNqq/O7Yf8+ZI41PGk31o7HnVrlJ9a7sYVFi6fdGq58lezl3vPAq7OD7n6lRNnBBw9&#10;n94I9yaU3tnZGxTnpr1BmndrjVsca67G42zDKX8+4sCRzncc9rTnQQz+dGGr+eC199kVXMZBr0/k&#10;K56zsvHS08Gxi63wFZcvO+449Yn4sOaJeCaJ8ZSrfvk0Pn7GXqkvh+JrkzDlISdFDo0LFodaESd7&#10;3BfZA5823/JSGy8pHo7FXMaHH/T4+eQHz1f+2qvntli4pPz43CvhqmHIiY2n/IsRjv36OvgERAwQ&#10;eDH0kbM3WVvD62evvTza8Yupf0/CnDXOSrb8tw9jcc5DGqaNIraFsmF9AviRj3zk0W9+85tHP/vZ&#10;z668PAiNu7Hw5Wch2WD8C0SXH/9bhReo9ROPL59q+dLTKeL38HvAvKDpq8VzmXIAaItbLuKQctTG&#10;u/1iethd2HC5+IkpV9geXr5efF2w5CWeQ8qndR5uHPzp5OH3/bzo8vHVtznwFYmvh31a5/f3cLq0&#10;Oej8gWw5+zRSTAeoA00ceapxGqt4MC6C1tG8KC6ObMUyBoevMeE2by6zxuWAYHcI0YsBIxdtcYwV&#10;Vp7ii6mIpc9mLA5wc8KnuWFXcIbVJjBnoRcnyU6XXry40uGkh1crhD2O+mo6NmM8MewkP3aFrM+l&#10;ePgRdnXay19+i6GDsX5x69PbPx3ifNitkbWytmrjtn7WAoc9y98etBfpWltrps/Ob58X3GGbGzWd&#10;/aXNR03kpxB5wuEgchZDgZezAmOPdKmj47Nruf3Gj0M7PB6luQmXTp+oFXmwqfEr5QZXWxw2Ymz6&#10;+dTGJ9+4w+erz6YPlz6e6vyq4RKx+RL65jku/PwqcNuGL87p31zf82nMfMzXjpFf44GzF8SAcwZ7&#10;w+yM4VsMZ5u/FUhnD6r52U/WTpuPN8PyZ29NrbUz1B6FdwbCw9GLu/k25satzxcel768CN/2oT4f&#10;ds9HmPpqz9fOeRjnIpE3nHiw8iR4jVsOdPLgC2NMfOQCp4hR2zwQ3HRJeci19cGhDSuesYmpxK8d&#10;DyxpvvXlJx8Y2OyNTU2yacOnVxcDX+Mw5uLlA6fQyw+PNg7jikdOO5f8Sf7afJTNhf3Us4dhJ80H&#10;bKJtja4xRLJG7fSnY/0SDJfPJpFOMIUtvxIrUdgkTnWTfNrOgWZX54+7hdFuw9nE5Wnyu1R46PyP&#10;GB/96EevfwDywx/+8FocfPIn8Np05U5nU77rXe+6Nr5PythJmKvz8KP8dOUhRw+/ugeUnwtVL0z0&#10;XvDkak5gNwZ8Y8KrXxx4m5SvXBszvBdZFylxzAsbX7p+z8Xh50LWhc34Xfg8hLiN3aXShUqODjsX&#10;aXwOR7n6ZMZXvz5ZhBNP3+/yuajByMcFThun/MWSO58OVIeSuemAwOUrZRiXA+PkKzeYDiX69gC7&#10;y4McxYMxbusAR5pnbXhYYxODyFd+inmrffb5vlpp3WC01Ssbh16eckv0t6w//fLmmx4H+1nKY3Nb&#10;3mKffunxk/LUN88KnWLOCQ52hd6Baf3tBeshB/vRutBbe7W19UKj7dm1D9o7eOwHb1qsDaGDxWct&#10;xZFDeYTrBUVefIi2dSU7jnOc8PaY4vlQ40vHlzTm5oNOO6w8+ZRfOTVHi9UuDzwJnZwbxzkW4y3+&#10;+i++PPlW8NPjTsf/5IDZwg8mX+uAQ9FerH66bYfBRRqf9pkDXb7V+Z/99DuGOO0z4/SrMP0uNJw9&#10;5Dxjc4ZZI2eDed1PAvXliaczyBtY6ysPtfhszlVrwh8XW2sPk9Djtefp7TXPhbz48mEn7Q/PCltz&#10;xo+NGIN+8yLX4uEsB76ErXGVh3x7Ls2N3AhuHLjVFWPQZpeHIk5jtvdrV4cVXymvOIslrnjx0pNw&#10;fNlXpx1vefGLc33NA/94mov44lI3Z3jg8chbbZ7wlB+suc9n8ymn8lA/S8pr/U8s/yt2hsDqlfpn&#10;QPom8cSzlah2HIvTbuDai9d/lvCp5FNu209nMm1Mk26hytkDZ7KJDebC4wH0D0F8kuUC2Lsd+dtM&#10;fGEbH188Nr/f//PplkOCiCvPHXv5seNig8GNw4Os9PCr8SunD7/GqJ3Ey2Z8auNXXHrYjYueH4ya&#10;zkVOLBj5+9du6vB+b4+fuXTg2MBq43aZ1PZJn0tjh6BL05OHP4/DH8YcwjgkjNfXvB54sa0RX9xy&#10;Ft8LubnYC4HD10Eqrgug3xXMz3jMLT654jYGgo/NGH36qN0D7HIJKyfjbC7V+sQcdbg1V/R4cMPm&#10;R7/97LDlEDb/8iveic1OT+wd44XPR71+F/DhR3rdfKoXp71Y/cVlU+8Yw6lJ4+PbQU6vT6yP/NUK&#10;jGIdrLm6MerbN/aFfetTWfvEuvVpBU77BKe91yErD+u8+eJpDctBbFK+2sXf/Ohwyk/B1ZhwibO+&#10;8fMjsNpKfvj1YRt3c5YNtgIXh7ayNu34d9ytVzXb+sYhdvor6fkRd2PRT2o3B8sRd37rA3fK4uOL&#10;X02nnLgTG+/6Gn/+an0Shs7zZg592ufXDl5++eXrnHGWEm+MnV/5NFZvhp0T5pDN3rOGzis6/o3X&#10;2QRLB2P/aotrX8HLTV0+5W2f0ME5m5xdsGLy11bE4kOvpDcGfXHTi5Oerlji9JpJj1MMYzPeRC5w&#10;znp2Ih4Rh+Bk0xdPrX/mqV9+xYuz3MqFPdFuTOkXFxddecQrN/mqyWLhSTZzEpaucoEefuSjC7+F&#10;LXtxmo/0/LTZldUXO19jYJdHtnKiz5fuKe/VeviRoZoaEVkCfZiC6JPFFGz1dPxsGr769zjWB37z&#10;WZuBExwnDx/8JlS8FrpJZNe2YV0AtZ9//vnrQX/hhReePpA4FBwWj8CKZ6O/5S1vefT2t7/9+r05&#10;FyAbr9iwfPW3pJcTvRciB4EXLO1iqXuRytZY+SptQpzyqpSfHMsnLg8sHRscboeOA0UeOF2IXap8&#10;/QHvxVc882VM3vniYNN3KdN2GYPFYS7wuaT99re/ffpOuk8Fcf/zn/+8XqwdjuI1Nw5FucnDmOTn&#10;Rb+crZl+lwJzLyYsHnn69EgOdPHK2bzCyJe4QOA1PuNovoxLWemgxktwtV7ia8sbR0VfIXRr51OJ&#10;Kz44Nj7rm52u/IoVbuOcuOLnW72+2vekONVh6lfTb7t1sBYbz5y3Pmp70GVPYbN/rBUfn/ZZb/l7&#10;wbNvrV0vfOYKh7W0tvY7nfkiOOQEIx9t+0wfJxwdCQMnD6Ux4GkM+BMY540xKPAVfPnlq+bDpmhn&#10;C5+++IspVz5xaNeHlQ8bbOtevnAnR7bwfAlssrHg4tg2zPrEV30vl/jzize9emOsPT3euOlwKdlP&#10;jvp8Tonf/nIx87vR1tv+sq7OMRiXQ7W9ZA/hUvODI5299nIXPjzOKWeKmg9+Pnyb+/aYceBWW9fE&#10;M2Ctvelh4+fZ0LYPCfvOQb6Nm4+YYu0zoV9e/HHi4rfFWODUSrw9B/zS9UzEJ7YCQ9T6cNm2Ti+P&#10;1eff2OqrxSL5qBU25eSBL9/4znp9a6sJ/8YnX/r62uY1n2IVTy5s+vGok203HjqccdD37G8+2rhX&#10;/n11HmPJbSJnQmHuJbk2wfTJYmuHvQAPP9KdC7M88dG1oOo2mAmobSPiWh86LzQ+7fKJ0Ic+9KHr&#10;Yf7xj398fY2E14PLr8mlk3cb3dcD/qHA7373u+uFSjx2eeyDwE8+5aTvgXEgwPWgxc8mv/Lm58UQ&#10;FjfhI7/mkU785qLNUGyHAn9j7cXRCyq7POgdatoOPPMCx4dODv6cC15zou9yJ358OOTQV3M+ITQ/&#10;ageVeL6iKyfvFF966aWLg84Y49bvYMTvQie2A5cNj3l6cvuU0e8dyoNdXjhcEuSujZfo45Sj+XBR&#10;YNPHaZz0jYsv3sTc8sGhzcc6JK2FPLasvnZ164WrIm4lHvja7Uc6bXUSb7rGkF4MMUm+2eKvr06n&#10;1j8lLP3atcUyt/axWi7prJM86NiIefVMehHqE2M5lrP1sz5eNO01Ejcu+9YLmTX1JsV62iONE09c&#10;8PSwci03NRscX23S2NT8CJtiLMagblxqHPgq9RdXPvwVfOVw9oun5qeUl3ayOu2wYei25Mcu9in5&#10;F5+df/NQP878i1d/cbWz5dt+0w/T3qsOG+bkSK+Wo6K93Pqry7bY4ttXvh2Cb0/Yhz4F9Gsyzqe4&#10;rK19isd5Zz61nX/OsC6MeJwluO1Tws9+lgtf57E9gNuz0TmGj56/wodNbLmorZVnIaEjuOTEn4iF&#10;Tw3f+BoPrDZeGH3rqg2ryFvtuZSHyyh+umIVj05u8tnYcoFtj51t/nTLRwdP8BpHfuXY3t0avvHR&#10;J4vRDqNe0a+IHxam/LTbB43z5ClePrgWmx0XYVsO9nSNG4c2XPPBt3y1E7prjVKoN4B+SUQgYEHZ&#10;ydpe0fznz50kWH2Lh1u/GLy0nyXPssmnTVxdjvoGqe+htUHVNqAXepcVnyD5Q9BeNF588cUL71Mp&#10;8eBM6C6ShSW+NjYOPnQwpEXgq7R55QAnfhuWThy+1c1nsR0eHnIPYX4wK9vHozS3amNtQ4hPHDx+&#10;H8+LqbzkIqbLlUtVh4uvOhxILoXmyAOu7QAUx1eyLsMOw97RmmdYB55/Tff3v//9Ouxw9XuG/n6i&#10;2OI54MyBsTa/ank7OB1O7OXqguCSZ26N4Y9//OPTy6VDtbl0odDGZfzaxmWc+h3ejd9cGYP5tjfa&#10;p821tTVv/OXceuAi/JXEnCrs6uxnnV2Nc3kby+kDI296GLn2rIm/fuVTXS71q3G9mrA3pjOf9S02&#10;LusmN6V93hmwNhc/z51iH1hj647Leijmx/61bvT2pTVO5Gbv7bPCBquw4yh3Nrxys6aLkVsxzzHr&#10;E3hc6vr88sW5erhiqfOH6dzYOSm3bGqFnwJb+wp0+9HYWo9yLS+4bPnrw536YsUdl5jkjJ0OT+UC&#10;PmDLIf9sYbcOU15sK2sPs/a42Cp05/pnq2bXzt/+cmY4b9pXnUnief2AdR44n4xRX37tH2eJfWs+&#10;cXtuiWcYTtEWB0YOas+AfdJzjpuw4RazWHjxVOMIXy7w/IqphjOuYvOnw8vfHtaWH+EjvkKvpsPB&#10;L1zPLtv6aZcj32xiVcLAGT9ctuULJ48VGKXc6qvDpuOnTdiUbGKmuwCDoW8c8LDLE14dzljib+zn&#10;+ODD4CR46UhcxasuH3Yl/L2c2LLjvP51MKcWPkD1JoIw0gKFQ5bQha3Opi7xdPCk+p5+48QZTznF&#10;ob9cNqbxeZhMuouCTe8Tqk984hPXBvbX33296EXExcTDYqFsZg+PFym8XqA++MEPXri+jvRi5EFn&#10;46OIY47EFL/5knMLj6+2fOWorD89X9heqHDApYdvzPDs2eRtvA4utubCXMnbGNiaE74ueA40McyF&#10;yxg/8+WS5Cta/C5Exic+LH7z5h2sw9FlkQ9O8+jCqHa4wbhQ4nHQ8jU+pbHRWw+/E2i9xLIWfI1X&#10;zY9N7aDlKx88arHNsdpcuKwaL59y5oeb4OfrUJOrNl8Cr5iTYufLn814KvHLTUlf/yK9/ajfGsLR&#10;JeubDib+dPI05saNb7nOfuPKf2tYBUZNynPz2TzzgdXePLKpcSrWxfyaZ8+PObU3PEf0pPjGQayL&#10;PSEujLq9kd2awLPbj+K0B2DOOYG3l3E3HnnCbeHL3hjUiXZFzvGI25qoTx/+dPloh8uPTWkcy0F/&#10;9vMv180xrvxgtQn8FmNPGo9+ORZHX4kTpjnm1z7VjhM+TnUlfvVK2GKtTZu9mPW31k6Kpe6ZzR9G&#10;O7F/nBf2hmKfGKdvOPzDNjr7154kfM2LfWxf2dfszk35pbc3cfFzzjk/4Aj+cus50IfrtQQXvBjw&#10;8mQzP2z4+HiW+MEYK1HvmvCD5wenz1c7Pn259Ew5J4nx84vPmIw/Tv4JvT2MC16/suvKriTLsW1x&#10;4eh6zvTFXhuecHEaW/p06sasrp19Y9c2DiI+vDjFKqfGWL16PnKt8CVqOiJW8e71L9DtR/nC5h/f&#10;yRGPnF5bIMpt65NItBFxilCdvja8IqEGyIfgN2n0SfzqOLJV04ej27Y++4kJJ6ZNQXqB8QecXUB8&#10;AojLfwfn0iNP2DY2m4c0vU8pPvShD13/XZDLBIERu41ngcWk1ybszQcupZw9xG2K5sVD24HA3wOq&#10;8DF/HkQx4lWXY/E2Hw+mC5jfd8Or73DqAOIrB5ctFz6f4hEXRA+7g8R4YVwcjQ2/PHHIx5wp/ddt&#10;9C6WfXLo4tT8uxw6QMXD6UXcIekTSL8jiBtP48NV3sbd7xK+7nWvuz5txCtXl7wOQ/NlruRgXnGQ&#10;5lJM82AsfMyBHN72trc9PRB9csnOX55ETj4VMA/45apot+4w5Z6u9cKBM6nN3vqH1a8dXs0nfrFh&#10;5A+/HOvLJz++bOni1CfstS/F7cf2n9UOKwcc5VhO/LLJV7E+9pj9aB1gqu0nHNbeullD88xu78Fa&#10;R9KLEp210sdvjZXmgr8c7FlYem0+YiRs+rAKXHMmJz64lPpqoqbHAUe06Rejnb4Y+rXVRFyiv9zx&#10;xZkdh0KKUds4w+M97dlwxXGPd+fiCvQQiz4bPV/9U4oTnn1z0W8c5bE6fubYGrMXszqseiXO/Jd7&#10;cXKRuzPBMwYnHrEf9b1mmE85OMfbz84HZxGds845196Cd546r/jDEfvEsyCWZyG+5oSfnNmV9rez&#10;2rcrdL1ulaeYeMu315o4+RDjJMZkDPzDiJstHYz4xZMX8ZzBi1d+bD3PrRf/5hM+XjqiT69sLvSV&#10;C3j7wSe/fI1ndffaxcxn+8uZXk3YtOunK0Z6NV1niHHky0dfnmpzlH986h1HaxR/uDD88YRTm2c6&#10;PpX86l8+BVdXAEnJFTi7AOlqZ1OvL44SkVTBS7Z+fJfz7Uc88aZXhy0/Ojj8y0tno9N78GwqL+we&#10;hg9/+MPXA/ijH/3oeqeH04LxiQOvRYJ34fjABz7w6Je//OV1IWIj5YLbA7f5is0uvgfDw6AfBi+M&#10;GDDGQ3qIcMrFwxZ3NQ6ixsm3/LV7CP0enwsXLvG8q4V3OPF14LjQyIOfTwHFw4WD3QWyvyfoosZu&#10;PunZ+brkwTjYxPDfw7k4wogXxqHn00E5uSB6MZeXw1a7POD4O1Bbjz45FFuu/sUeu0O2hwnWuHY9&#10;YNsbctEWM2xjNS56f97GWIzfmrUO5lscubp44hKLrnVoTdTi1tdWGl/9MI3xcrj9iLcY6cPTx1F8&#10;PvEXl04hfEh97XTbzge/dvww66tdHura9MZjnhX7ufVID2t+raU9ZL1hiuHC50XFethbxoVLLgTW&#10;BZAej5jWTy0ePi+q9jZ+bf78tpaPgkdObGrS+HHyUxqLPODsj55rPPnSxREv7uKVgz7+1jU7n1NX&#10;Ps4AuRC4OIoNh3/jwWTPRy12ws+41Gzh2eOi2zYbjsr6aLde4dRhxEny1982TH21fn7yWHt6HIvT&#10;lkdjU+NK4tXXDitPe4rsc+WbEOcOXvvM+WE94Ct47F2XNOvV2Qxvb8jdWQnvvHSmeJPefuKrwOHC&#10;QbTjUns2+Njn6fkQObM3BhzisdsP9bVhxbO/xeh5MC5tYrxsnrti0RF64jmTTxzscYnLrzkyz3KL&#10;i8/yaSswankSOBxETa/gl+/W9GHUjT2+nqO4GgcciVc72+YZ55lTe4w/m5rA52NeGuNlvP2oz6eS&#10;jh/RJ/ra8TVW/bB05VCO2crrNRQFW+M6hBE4rPrsrw9bCfJfjvomuvZF9owfMM8SMcVpcfdhYfPQ&#10;+VRJ24NrQ73nPe959OT2Dwr8I5DeveBvw7eAeBV//sW/Avavhl04TGpj46dtQfkRdrI8HrA2PH02&#10;eXlocMjdOPTZXYro84NtHsWAVYp/6nqg/W6eSwtOWF9leFg9fOYEpwfbQeKTQPFc3tReYOWFS20+&#10;1d7JupTxVb/xjW+82uYahjgAzWmfxLhYGQO9PMTGK2+HlUsfPuOXW3OEg95h6dLgT83wkQc/Byg+&#10;cayDvPmyE3ZtnOKx42q+6MV08fAp8S9+8Ytrvb3D5id2BZ+Yxiiv5tS4KjAEv7wUNoKHrD6/cPUv&#10;4PzgyyamQuLZmh5W/M2bvjy0V86Y4aphTwxdB7w2aXy17R+5yYWoFfvWHjSP5p6fdbEPvTjaG9qE&#10;rXnmp99cWQOFnuDGpxAcfNnlUhyxtJXyaZ9djrcfbM1z2Gp8/NoDPf/miA9+tuZPzZdfcej06XFt&#10;iR/X+sLqwxrj+tOTcoSpH7f+4rLnUy7h+NE139r5VNPhbA7C8Kl9Od1+wCnxVYvTmOO75x/fcsTN&#10;lj0d3D0pLpv2Srk092HgvKFwLndmbB7W1RzAOTe02dWK84UNr31pj+vLufOu30d3Ftuvcik+fnPE&#10;v3W3B5x7BAcJQ6/gcO553oicxCy2vkJww4tNYMqBvxzoxFKTfNWw9F1g5VKu7Gxqus5nHK3drp92&#10;5y8/uRVzcWIWI1wx4hUjoeOjbE5h1fTZ+K1tfa2rvMLDhYdrvHTa5u2cu3xglhs+21kXDz5bsdhI&#10;en3tsNpre/o7gTlyRtbAckxfcH3CvrIB0tOtn/YOMNy9umSrT0zx2XH2wiF/D6xPtjxsXvRh3vGO&#10;dzx67rnnrr8D6MWG0O8Gk1/jft/73nf9svp3v/vda2PDi8MOx7dCV6ELA4ffhuGrr5AOiPpeFPkR&#10;tYcJJjt9/riyiUfvIfXAK7i6tOIyN95tutzYiMbvkPCgucix+YTOpYmvuePn08QuheaSD38HhZhi&#10;8Wte4P3BbLk7MB1ofkdQHP+IA97F1JoQh4v58cK5F/bGiaf5lDuxhvzlyk9eLrB4jIVOHHUvlvgc&#10;FuahecPlUtchou+Typ/85CfXHMgHDw5zazzNNR2e9k75mockXTV97Wo6HAodiUNfWy1utnSX4gEf&#10;x+aTD1zc+bxabd0bZ75ilhcduwIbpsPdWvdCUlxYepgugPzsJWtpDa2F9bFu/JoTccXxJoBv/O1B&#10;OHZvdjz39PrWTttaWTv+PWPlLwdY60vErRRfXWETXyGNGYe20jzBioObXpuO1NaHr66tX07pipHv&#10;RfTARUfU8PKtfzVuP/grK/BnyV6ufOKnU9I15uzqMwa+uLTDxMHWGMOFUSv51Q53GR5+0J2FKV3Y&#10;+tWLKV5nhHmUp/yciX2612UQvr2gbs28Ubbv8lU7y+x37V6rOkOc1Tjt1/a4Mw1WnuKTPiWHE8s5&#10;DhMPXXPUPvA8wRDrBdN+Dqtma07YcdLvHODAda57eD7GKPZy89tx4PB84oFloyvPYrObV3V8sNrG&#10;oS128fKnvyf0sAosni3sW+I4+fgneOqXSzHygyleOpjGpF1cvPTh1PpxVBu/0lqkD1t++sunTS58&#10;oOozicDsSxK+Otwmfc8WRxMUppo9ruq11Vazm3BiMPq9WLsseJB8suNhk5evdBVf6XqhN3EEhzYM&#10;HrmZWF8Z24g+GQqr9iDDwfNVlyvfU8ee8Ev46Hco6HuBglc87GIRuHzhFLHSq+nKBY9cezEUw4us&#10;F0kHgsPFvODXJ8aqT++hMw6fGvrkzYu0GHReqB2GDiw8LnT8+iTxb3/723UwmWv/chier3x9hSsn&#10;FzVfSYvD1wt38yQfen9zkE1MuVnbxu0rGX+3yxjZcPcPRlxS6Y1VLc/GKA9jwaPNTrStuTnXdtDv&#10;HjF/fNRhHGBiy098olbolNW1rpfy9qP1Sh9Hfbhts+snZztsseMLv7XYybN41l7scs6mXzGX5tD6&#10;apdPB/geVjDNJW54xdwTa90epsfBp8sjLlgxrLd9Amet5WNdvEFobcSi44O3F1v7Tr8c2cslXWdK&#10;fbEVccpNrS8fNWy46jDsiliV1TW3anqczX/50a/krxaH1Fa3FsVTZ88WX7Hyi0s/0VZgSbyba9iz&#10;zndrGFzF1mdf2b44pHrbp66+On7tCt9TXy7WTtv54cyzh+w1envKuPFow9F7M90bGroVa+M8dFZ2&#10;trUvvNHGZT8aK5w3Lfa9OO1lfs4g5zSc3MJow8pTbLj8nFdsyTmf8O0dMRqbnNhw4zJG8dQk/s0R&#10;Dw5+/MVqnHT6q9uc8CjwfGvra9MpJH7txpNOvzb7Cv9s24YpN+PTXnttvvJREjbCpliD9WeTP141&#10;Maf89Cv0cWmXT3W4OGBIdu3ypEvoKmHVr5FswAUUgO4C3pLMMVJ1PrWbAHqyPPWXJ/wFnh+LGfXT&#10;ZnGb0DaczdknXT6dshCw/pTI48ePr98JfPn2V9/henDFImp4H8l//OMfv7C//vWvny4aHnYvCvE2&#10;zjgaT3q82hX9lfAeJC8cvdDgM3c9xHyKoc6u7gUOhz5OORKXGXabjc2ljjgQvHiaP+8kXZjk6OBx&#10;CGnzMa9eTL34OrjMKR7vcl3yHHYwPjEz797N+scdcqdzgcTT79jJxaVRTYxXrl6M5QFb/NZUPAee&#10;OTdGnwK6IOJgk8OT29f74ssPJ31zvvNC1yVOfH12Y8yHv1hi+vM25tPDroY3d+bJPuFbXtnV9GqC&#10;V0nKiz2ftWnDnHU6c1uuy5H99LuIbj/KY3MpfjmddVz0+WvzIz3f5sdeUsPR55Oejl0h1o/OfIdX&#10;w9Opk3T1xTfv9os4LnX2DbG+9pJaIfYYTuuiaPeJIZvzwB63tvrlTKewl5O6OdSWs34xGpNxsqvp&#10;1HgV/eYn/+rmWd7GqL8+9LAV9nzZ9MUqrj4Rj+iHuRS3H9n021PaeEn2OPXbA+HjzVZfvQIPU2GD&#10;aQzh4fY5givW+tZWsxPtlWz5hwmnVsSG6XwSn97+cgn0xtDFjN7eKj9+5e0sYeuih8+80eHBba+W&#10;i7PXG1N6Zw6BZ7e/+dhbijlSe8PL3v7iY+/aL+3J+NvLu4eMCVfrK3e+pNjFo9M21sbZWJ3R9Ap+&#10;UhtGHFIs3Ono5QhXbvr8YejLj05+6fmebTo+xY0HTll7OPGyh7mADz/gktr5FEc/HWzc6vJnl0+4&#10;uIxbm81atwb8zNXW8dLVrqZTVowne/rGSE/kc3kFXgDQBisIfQNBwic//RVYNniFGCxhU055FteJ&#10;yx+vtsn0YHgX5qtHnzTRm1QXH19R69J3NQAAQABJREFU2rB/+ctfLiw/Pm14ebH7hw8f+9jHHrn8&#10;+aTJ5i9/fDueFok+2XnasWwblk+FD7u+eLXlXuzGCSNXmB4c/nIh9LAueA4j7y7hHDLGRu8FzYuk&#10;yxM/OJ/KubDhbyPuodILpAPGPDkQxXXpE0Pe/PxfwQ4zn9T1KWEHiMOsuHy9CMvVgSg/4+Irl/aJ&#10;3Lt0Gd8b3vCGi9vlFq8Hxxj4/eMf/3h6STVGMdiJeaHjZw6MAy/hby5gHMLNdfMsZ2158lO7BNtv&#10;fIxb0TZ/ahxqZWX12U7cqc9eja846fJh0xZnY9Gfsj5sOJXkHvfaYNt7PUtx6JtvNR648OZdm918&#10;ro89Yn6trTUtR/7a5pneehhf629/4qKzvnBEDPz6arwKLjx4xfOCbT+q45I7LIxCGos2Pn01geEj&#10;j8ZNb39VYMKz7RrhUkjctfMLw67wT9LFoWan568kdHJSJ+sfB1v6sJsDjuKow8QpfiU/tm2f/PnS&#10;L047X/XGClcdrn716s+2/sbUtkfUvcF19llfe6xxmVdt+i6G4nV+mqP2g/1aDHriEugMxuEcUufP&#10;bg+2p+KRB397V3xvSmHa0/Z9vp1zngHc7QUx8BE5JeLR41fg1D1zeLQJvq1xy4GIC8e/MTVXPZ/i&#10;lo92efDDEz++bPjqy4vED5OuZ569HOC20BdXOxxfBbaxhqM77fr5i7eSn5oUv9hqMdjNRfnT6a9/&#10;cwVjjdoXq992MeKppi+X1wogqcCX5eFHSQuY89q1N8Ha8LUNBDd/oi2efomkV/NbPd2riYnwYLlw&#10;2Pi+/u1B86C4FLoA4mWzWE1uiywX7Te/+c2Pntw+UfInYzyULUY514c3hh647PIs/3SNk147jPby&#10;WEwPnzHIT1sO51zorw4WN8GnLU9z4HAhuIkXOBcal0GXN7HoyguvuHQ+5TNGFzwvji493gWbb3Nq&#10;bh14+nB8YHzKR8fH/wZijhwGMOziu/CpfZKGw6eEPj2Ut5zpxTIWWAeu3Bx4PgWExWfsxqnu6+Hm&#10;0ZjkyE6HC+ZPf/rTxYdLnmLyNxf2QGIeHKziwhkHOx45yh+HPOizw5cbXu0km9wUfQIjD9zptOnD&#10;pa9mV0h+G+syPOMHji3LEWf25aRjl2vtcsQhVzY1MW/msfzU1sJc1w5vrpov3HzxKHxaQ/MsZgW/&#10;wk5XXvq4cYqFB2d2Nv246WHgxVAIPYEnuBSxVsfW/tjcw+HWLp949fGw4U2008PmV0w4en7iETHS&#10;6cdZzuwr5VBu9cOfHOwVtvUrVvZq+lOypdcnanh1c1EdBu7U3bPB3RPYs5Qj3tow5WKPOKecSZ55&#10;e8O5Yvx8zL83DnT6ij1pzZRw+OwRePzORevZmw689Ak/dj49RzB0Yjlj4bWdR8V07okBKz4xBn3S&#10;uLTlikMtnja7GEp7q7HkDx8Gnmzu8OzqOLPD04uXL75yUBM2Ocu9POJg54+nXPIJw34KW3Y2mOLp&#10;ayv0cPjlkS6fxkAPF2bHC0vPHm9YOKU4sNnCmz9tmNrZ6PKhWylWNaw2qQ5/8aeMqL6ac0U/W9hI&#10;zz49XROgj8dATlleNn5bTnz9/NQ+6RPrX//619NNYYJ9HekTKxvJhconhHBtTjl5wOj8DyBvetOb&#10;rn8w4sWfDztp3Dj58pFj+jD11cr6bz88Dhg28VykiINGHJcfMfOFJ3yUbOzGEFc24+/Cou1TLryw&#10;xujF2IHhkmxuxPewwTqYYBwsLmIOGvHNp8ucYk7l7WKGp7/x5+/4ycFXqfBseBS8+NR82fB2MaDH&#10;7ete7d5xy93FVH7sxuxgxgFnXB2EYuuzOWjF7SB3STUWOrjKrqmY6cWDb43ilLPLMDGf1oJOW7nX&#10;DsNn1xQ20a5fuzpM/DgI+8bNP3yYeLbOL86ta5sLseLVN7905lXJTl8xx+bPGvAJS6eNT7v8cDTv&#10;xSxG6yUn89hzW2w662Q/qfX5losYfJVyD8dW/njbC3CbB5ycYQmb/NXys4d9kskPznOs0NPBwjUP&#10;8RfjIr39wF8+MBsPBrdxkHhxVODX7wLeftCHiaPYbM2P9hZY88m+HNpsOIyt8dAny7P64uPUflbB&#10;c2LTnT7FvGdfW/Z0eJLykWt7zPicOWz2sm+ZEmvpGwF7KV+1N7LOCvrm3LniPG4v8zVnzi+8zjM1&#10;nQseXGPHQQ+TjzUh4snV19Q4tfmuTZut5834cJZzY9X3DJGeW/Gaa3p9PK0nG65qcbSNncBV+GqL&#10;U2x9/mp++cASuN1/cOlrsyv802lX4OmbR3XlxG//CnT7sTzy4ksnN5K9HPSXZ8cQlp89wrZ5sSfN&#10;dbneq2HC7XMI25jxLa/+U3uLT0lyQlpbrZ/oE8k32BapvgDa+YVdv7AX2cMPOvI0wRuPgdFnY9fG&#10;7atDn1Z5ce+hYnP4Pn78+Pp4Xb4v334PsHGw4zd2HP4FsIfLvwAuTzF3QYvNp/FX4yonOgU+n8t4&#10;/GATa+N5cPEbB04bRK3IE5aOiEGPJx86L0J0ffXqouaQ0e/3+fi7MDloxDJ2L1QOqQ4qh565NQ99&#10;VerTVm2HA1/iwHAZcjBaBzZ/Uqf8YBx88pYX3jiMyaeAbPz6NFfOxJq6iBo3Pv/VnHfjxkusj69p&#10;FBxylRc9buMybtxi68sRn4uo+TNudfnydXjpmxt9vPjprBGe5sTcxg2DW2zYhE4MPPT6eNXhtPEQ&#10;dTbtexg4GMKu5E+nHY9afFLc7GeuGyusmsTBN5w5qjSPexliI8ZOxKMzj2pcanzxw9hXLv5s1o9/&#10;L7SNlY6PNefTmPh08Uqn3xzzg7E3+MOw4Wer5Ftu9NqK/BW54SqmvSkX3HTs8PjplebVfLCJQ9Tx&#10;6/Mv5+a2fpz0dMsjhr6anejHse3GCBOe/R6Gf7nDEjiCh61nk16/sYUpXjHqXyS3H2KUcz7qck/H&#10;z7hXNlY4GKW86xdXfY4rW7k4j5yL1t+ZZG/CmAO/a26fGnfczju2zgN+zgmvSTjp7Yv2n5rNmexs&#10;cTbZW3j4ORfh5SCu/e5bDWJcOHGwuXymN8d0BKa9yae1YS9vdn3jIfl39rHlK0/S/rZXjRkHP/HM&#10;E1zzQM/ffCQ4y0FNPIcKDpzFzV5e8oZJHw4HjAJDxISlI+npVuQvX3nCwOdHJy/jysaXXZ4bU7u5&#10;gi3HuKqXH5e+XMsXjuBvjmEIztMeb3U4PptjcwV3RdhEal9GgIdCf5YCqNmIgZtEQdLFwU6nn20n&#10;iD3hH4dJbwDsfLzrcUlxqegBZRO7C6DfTzOZXvg9WG1y8XF6YPz+n69G/ekSvAo7nv9VytOYtBuT&#10;dmNnq9CHM1/0HiZ+2nuoZI/HPGjHwe7A4GusPs0zNoeCDQvHxydrNpG5EgsHPxcoFzh4Fy5z13zD&#10;OADNm0NHrV+euH2F7p2wr9rNJ07Fp4J4vPjKC78Dwe/k+RfCONjl7/CTNz6HrLnnA09nPvwdQuPx&#10;iaU86PjLH5aPuRMbrsOJDYc4HUjGxbdPOtn5whC1eVLDKuYQzhyKxVeu9qFYxu5wZje2FdyEv7Ky&#10;2NO+tvUJp4bBX57Z4OnZFWNhOyX8WfONlz97/XjMrbjZ9a23OSifbObP2pRTdjr4anbza334Eu1e&#10;APWNBZ9YXiibc375sOHCC8tm32iXHy5rByMfGHsEP4w9C0+aP/rmip3AKHh64RZfXw7w/O1LOdCR&#10;5ubqPPyApa+Y0/LFoZDmb7nyKT+2ygP9f1TZ7tX40+eEt7h04sHQrcCROPTLPY573HFk25pNf0W/&#10;WOn15bV67QpcNjh5NQ42ffZisVk356Izp31oTfxajfPI64u1tnfU/8fZve1YehRbG7Z++UKqBYg9&#10;yBiExAn3zQlCCGSEjZGNLLE5sMSNrPlk19trkGs2oD+krMiMzYjIyPxyZn1V1e0s800ijLDVoj5u&#10;3Nlk7FzlT+5ssRf14bX+LoT2lX1nH2ls5CceDHnSd/6ZU3kUFx5Zc4zDE9f82eZrLNfs8Ozo5Ijz&#10;r575NA5LvoicPQpXTK3nCcauRzHERtWPHMHRjOHgKxNPo0t+5wyHX5hs7znIzzyKlX2cz7aw8LCy&#10;hYHwMI9gvqSjF9u8NetYLnS1tU+GF6t8hNA//06gQY7LC0C2juxRoPlsQL6SXDuFCQdvrL8Y4fK1&#10;4HAUDz7ygUvmHxf2AJDDYGNDuhy62HhofUh3ASo2Hz9C9l+E+T+D/Zt2Hhr5iL2x8hGXrmacDiev&#10;0HgLlTxdfmIhcgRDvluz8lFL1AZaX/NVI5tZ3wdmh5GLLzzYDqrq5uJMrgZidrGTs4MGhotdNeTH&#10;jr6adgHyXWpv58R1KfS/sjjIzF1sfi5/LuU+JH33TO+wMieHpjmErybyaz3lxE+efnTdjz28gfTH&#10;LOb91Vdfne+YHdL8HYb8NX5Izh0Cxu0tObKzL3D11Uetj7kg+ySMaqK2LrLG/OFpNyVf3d03Llbr&#10;nB+87OlWXyy++ZNtf8fhxPPH73iN1QKesdjGq7N+yXAfWJr9S2edOlOsrzWiR50XzanLmbF6Ww/c&#10;miF7x75oPejEZM+GvVztyfzKmb682bT2fLKRq9zsNRw2Kk9+cM2Drbn0AcwGZt9IVC8yDVXH8jjC&#10;xxdjRF8tkxnDplsKI7v44vCt8Q8/TnfL8xczfTK8uPmFRaeO9Lg544gNoiPPN9sw4+nzeZ/8gL7i&#10;rm3yOP9n+vJaHVvztr7W0r5hZy7OPRdAzz0bNaJ3MWTvLLA/evlgn9ir/Nkj9p4L2O1jZ1Vxemb4&#10;wBTXHoPV/rY3y6kzlV37hJ15GG/b9Wh9yOTm2YIp//ar50gfFs6OPmxc3prPD00NssdrsBGMZEfw&#10;+oU+Hd785Kfxqd+YTS0sdoi8/vrVN59adngy82QbPo7oEduwjuDx5R7nmx4vr/DIrFHnaOtVDfBt&#10;6dnrp0uOF3djJGMvz3eXQAmgNdBnmGz1Jl4D1IbIJl2FxMnCeoZNn3968clxGN62mLSHr4flOD2+&#10;mLQ3Vjasi4nfbXNJKDY9Hw+qy4S/APYdVBcfD5dY8FF++vJ5Ruxr9PXLP7/k8eTZid3D4yDwQLOt&#10;/vqoeqg5323yNj/zcdHzEPp9Pb6wHTQODXI/hiVTJ/bV1YceezbsxfvGN75xbPTl5UImjsubPGDg&#10;as/GpdrFyGXc4dWls5w/+eSTcyHtrYmDSl7qbT5i82uu4jj84LOzvkgOLnYINh/70CGmhnDMpYsh&#10;W+MaH31107c/UGsi/j5IxVC3cDucxfJGmY4fDPnxWSp2fHV3H8a/s6PPprkkg0VmjOD8N8QurPzM&#10;p7UgU5PG7PXJ7GG11MfVBtEbJ1s7ejla+z7YsrMv9cWwru0Pe8DeCd8HbR92YsGv9mzko9nPdOIl&#10;s5fsD+uG+NPfdYCj5Vu/WsFDcGCKH255w9TX9MPiKy4irx3B40sx2Gjp1QbB0cpd/xnlF8833OUw&#10;slvsxV2b5GQrl3txkjcf8u03Vp/k5YCTPZPzi4rROL9wkuNk7M17SYzWyTrStzftPf97VG/erJ29&#10;wAfp+6mIcxTxtXfF4ev8hA2PT/vU3pQPHVvcXu0Mdob6Rtq+d77BhMFfcz7yFz8M8WHJUWx8v1GB&#10;kU01YK9tLjCRfPOx9/jE6enERuT6KysXeeij4sCGd8c/Rq9f6LIhgs8Phqa/4+TxsLLDo2xWlyz+&#10;n3TZ4UvyTkfe3HG1MKdatmsXFh07Pp2hxmqtkS9e440XBj904pYcZQb17/FxeDin50u2doHT2QDP&#10;kquYxY43WWMUt9j6vcly6BuLi9p4vjuD7Ts0DyG9t1lsPTDIPzHiQfriiy/efWDTKZjDu5jG4R/H&#10;1y/02RA1v+pQLe4FYJsfm+zCsKhyd0jIA4cJHzXHfNl7OI35iafeLiPqQN8fLvinbjoo2MNi7wPL&#10;ZVqfzEHhgFEzvz/YhxnOjr2LtTd9agjTZcvlB64/3PDWlZ2x+HKTEwx19sHoDS45Oxi43OnZmnOH&#10;n5zo/djXJc7aylVczaFG71IrD3Ph6xJa7dRdnPaN2rQWYppzNaTT+JoDrs7yIC+eNbFG3pgi/vIS&#10;B2Z7Xxy6yLiW/LZJLn6UT2M8v2e6Z/rs8H9H4tbswVo+7UucnZpr2eHmYM3VQR/X6Njyy976scWt&#10;f/sTZ0eu6Vsre886WBM21kiDr/ZkWn2+5pxve4u8uMViV67ytp7GYoshZvPF2fDBxWMPC5lfsuzY&#10;1pr/cn70kbga2n4x+a4822IUF99++nA3Bxjp8Wj7yfihap7N4pUj3ebBr5z0y10flYc+37B3nDxd&#10;PJvwb7nxxiuvuHWkt972JHvngJcHvukl6/wVCzkb7Uvngs8f+0tdnHmdKT0n/CN6NRLDXmPrrGLL&#10;375lUz3ak3zCszfpxZRXz0S4dM1JX+NbXy7VZHnPEBz+WjHlqV7lIWZ9HFVP8zIXY/jo5kf4Kqdr&#10;T/HZPLMTgw1bjV1jNuHf8s0hrPzptEgMscPYs4F8/fSLyZ8e5bu46ej1G9cXV2sdW6vy4Yeyi2cf&#10;Dr98yfIv17OWFBllcBSvk38b6u1XtlGTNbH6dPpN2oJs0eiLJ5aEI/JtyeWiebiQCwpqEjgsHwz8&#10;6cX3EHZhYOPg9wcLHr6///3vx8YmLiZMNsY2Oh+Erw1ZY7yFZZcPeZTt6m8M+YejZghv7nzpwyfv&#10;UqK+Ypiv+bDxXSp/bzw/++yzM1Y/D7T6uFA5LFyqiuvgMn+HD2w/KiZTVz506uKAEdOly5saseB6&#10;W+cS5rLoAgmDrb43ePLR2JOzd1FDveFrzg48Ns1b7mzFka/507GTH1kHFFt1gCVndrB82GutjZpr&#10;MPm0BvYkf83hC8M89dlp5SkmOVITNZXT5ij+tuIn48u+cZw8Soaje7x2sMJr7y3PNh6W8faNN9cw&#10;yRGddaiOOH+1KYeeI7VRZ2P6jWOM6NUvHQz44lgT+6kDrnODj3pnxweeONbcGtLlrw9fPuUp9ub3&#10;bJ6witneMF9kLLfmr6/Jmy675sWHTqPbeMY1ekSfTB8132oXnhiLxzZdeI1Xp7+0uYapRsXPNjsc&#10;bnkVi932dxxu+Zhj/eV8iqN/E12U3XI6eW/LHn+ff/vG54W5I/vAN8D2XGssb7bWwpkojr1Cxhc+&#10;mXOi/e0MIXO2OJPg0fMzpvcNLiJXD1wsexuOvU8On048ePzsO1jp6dho8qaTr3lVK/kgc0R84vrs&#10;cJg7ZzbGSE4w2yvViI9429gXmx7JoTyM6ZtD+dLnp0/eOPy1ITNOBhdmuPnGb1v+KH08u3DJ68eP&#10;46tv/ZsvHp28qjO+81Pn9HTZkT9rzTPcxsvtp/9HkBEeWIYlSVcfX8o2mXFJkpX8+usr1h0vjLgk&#10;2+Q2mX6bl42+zebBcVkx1sf7bksM/1SJN1Beq8vNg4LkUf5iyQlec6TbvI/TfFl/Ytgesp3X+oeb&#10;LJ/GcnAo4GsLD2748nJgtEnhuMCZtxr5Uaz5qom+H+m6gJm3C5WDxI8X2MMU01st/S6C7OTR5Un9&#10;XYj8EzAue2GJ7cJJL55c1dGBot76HXTG3hDSaeYoFzbyNs7WG80OJfOldzGVFzv18PuFHWowyM0B&#10;lytyQeZHn60ckfmTO0ARuXkZ20di6svDvsDNE8nTJRQmGRx41gSXw1L7bGV8bmKHVvcMi80tJ1sy&#10;H/XQlvhpd043XvPJPi43jb/518RRP7WqpsUpB5g1On049OHD6zmsX4z2hDqHWf2rXXlb954l+8xe&#10;JktOpvEPAyYc+JoaauYLV47VVU5syZBxdjhqTs2ZPJtjMF+KlQgeGQy5hClmORWbT/3qgG8rb5yc&#10;PUzY+RY7njyevBjk+tUtO3xx155O2zzyC3/HfLexCSOeX7rl9av9M9vya5+VO95ZZ/+0JnLP1hnT&#10;N8LODcTPXlUXz4I87TFnhj1HLp8955yrbNpncmILh629rOkj+zhs+J3tzj45Ob/kTgeLX88PmTjt&#10;ieblXEPVwzySNYdj8PhCByOCzya+ucJrvfX5skV4jZx/9uTJ1l5cNsXSb8we0aHFOILHF7oafX2+&#10;2+hqxdh86BBdlH3ydNnGw1ueDrdHWp9sNgbd1jSbePNvfHP451XcrRCcLF7Q5fSCI3aKEo7NVHD9&#10;JsJuqTGu8Slu2B4YG8mDQYf38Bj7oPDweavFjsxD6OEoB5cglw+XGzYVjb7Y8ieHLQYyLqfyYq+v&#10;oWKEc4Sv8mRstOJmQy+epl8smztZnB4VT99c5O0h56PvR+bqgfy7ifIk46cu1sNBE7F1KLiYicWm&#10;i42xA8iPObzl8+NeePxdvrzl88ce/hhEvdVYHn6/sIPGAUen9rC9hfQds1zNiZ2+CzvusGku+mrG&#10;prXoR8B+7Oxij5pPtWEP21wd2g7CLqfFrJ5imqN9pJ7mbI58xWxMp84aYmOfyEcfGWswy4VcrOIZ&#10;R/zIcbGi7efHpvbMTrxw8PzI34dX7GzDjZObizmHfevUDT69Wqm92vEVm2/4bKwtOZty46fRlTvO&#10;V93tDWPYXchhiqvecHB2+rCMcQTXHuQDo/1VjmzgZ5+8/WAPJWO3ja9Y9DX7tjmSqaEmrnFz59va&#10;5Bu2XOpXJ2NkrPEhg4f0ky0eXWN9ZBy9T1c8POx8+axMX0733idrLunzJS823U10G6/xysSNwm28&#10;HH6xyLdPt/r2s3Oh/e/8sB/Sidu89J1t7O2V/pCO3h5ubs4he8DljC09TDL7mtxesp5k7Wl95wz7&#10;8mzNnX1iy5O9+Gz92NpelxtbTQzPQb5y43OvmXjmqbE1FhvJt/Oy55M/EouOfXbqLOfFYAc7P/rq&#10;Csc4Gzj1cTqkL6fWMZ/i4WzyFUsO+Yl328JNtjmR8cfVA9eWirVy/fJNjsMi11YOL5ywjVH56oeL&#10;pyePwkiHb335FZfuMaf/vaRlGEgTCBwPOKBs6SxKGzVcerZh4fmEJa5Gh2fvuxmbYB8MPhZTs8k9&#10;cF0A5RCOg1gO+1eucG1cG9VCFCs/45WXa/lkZ6yx16LmxY/eOLt8ssXJInUrn/yqp/mzlZs5sTMH&#10;cjUwp+brkuWw8Q81e+DVz+GCyPnC9WMNhwc9TBc/FysfpN/85jfPxYotnTeGagybni2di6HYLol+&#10;7Iysmfx7Eym2AxSOS6JLg5z9wQ48eVtL8zMfObPxX8DBZguD3Jy93XTAsfH20RxcKsMWR53oUXvK&#10;JVSM6iyWPlvYLqtskouNzIWNHOUhh9a3fehwdfDSscdbL7765HJTt/bVzdPx0eeD+Mfr098y9s03&#10;Xzw5X344O00NwsHZlvNRvMo2Hj9zMW/rHUY542qAh6XfOtuH4pQHeevW3NmjeDZ87Fkc4T74Whfr&#10;Ryan1oe9eKgPU2N7zz5hr4klD764vQe3ePDgZ4fv/PSz1xcDBj81oxMH9s6HHT0SW13Fqc70fNam&#10;OvEpVrjs5Kbp868e4otNlh8M42RsGtOFo49gwmCn0bMvv/rl8dbr7Vc6xK/cwsHRxibLB5czv2zZ&#10;kzWm0/4dZcumWDtHeNYKwXIuVKvywdUUdeZZa3sxTPr2I381o2eXrjPYeWPdwxXXenpW9PkU21i+&#10;7RHYbMng0LfG9q6YfGEYs9fnL1f29CgMz4Zv5uFoxsVnV988YPBDsDT5IHK1FA83n+rGDzad/k1w&#10;yOVbHDbFaK75lQP7cio+WaQG4i4mvTnBRvr56Ed8UbK4ePqN42zhwCWL3xj8mysuN7blxZcchWGc&#10;XN9cjWvsqjWc5stWo+fzoS8EGZwor18yXpkAEX0Bk+Ew4WkCIbbkNbJ8F9PmUWgPh4WyUdu88MiQ&#10;w9vD54JRoWDbGL05cMnwe4E9mPzZRs2bvLnIV9uc6P5byq+5lZux/FB4xYynq0Z4eHQdFGpkTrDZ&#10;yFdd1ENdXM7UoHl5mMk9hA4a9eXD1+/+8XMRkgc5XJc0fuxdAF384On7p3VcIsX0D227sLlE+bcW&#10;rRufl5eX8yZSDHmz5W8+8NmLJye5weWryd+HtT/i8d+8+Uei5Wct5e7S5y2g/Fxcqxt8sasTOWwH&#10;WHPucGJrrsgeIy8/cnnKD8lRcwlUV/pqxU/95KvPTixzDAdGsfTVRNu1Jb8pvVjlsnmxT66frvzI&#10;0NrUx7WNod+Yn75nz7zKOTxj/tUcN2dzr5b65Kjnlh+7YsGwXtYXLyfcPKwNXz76Gsz05JrngS47&#10;vvJgR24sZn64MR2CKTe8xkZsNuVQ7ObGB451F8MccHmgcgqLLR1/tDnxtV/Foi+ffPjB0eiiHZuz&#10;+PR4+bIlq/FBcX1xUP7lRlYO7JPrs0V4/sZ0YjWP4rLJbv31NZSNcbbkxSKHR1dN6JfCoNeM+Zdn&#10;42LyTbY21o+89VJPemslB2NnjucE92bORcfF0bnjzOAvB/b8nBcw+LK1d+0feueL9W8f8XXOOfvk&#10;an1bY3aIrfOHLRmczaH54+IU19zkiPiGi7PJnm5J7nzZmDd9Mvg9C2HybR/AlC/iz48dubE5amTa&#10;9tmidHzWvnpk07gY6oJwGOQw9Jd2XCz6lZdX8nIz1q+lD2c5HZw4H/p873jZHofHF/pkz3jzpGvu&#10;Ycbp3v04OCMBts8ohzibguqTNwFjlCws4/xL6l50cpvLBraAbbQWuwdRLA+SMRu44uRvE3tL1F+q&#10;sr+JvVZe5R8vV7x8b1njxb5j3WM+NX6bB1uxNDZ4G7kccPNWkw4KOOTmTObNHX++vRlk45Dy0Pu9&#10;ETVSQ/XTuixZEwdO9nLi89FHHx1cMeTssPIjZL4OIDI5ieli6RAUrz8McXH7xz/+cWK6uPvRsosf&#10;e28N9R0o4sGSm3nYC+R/+9vfTl8scv/gtD/wUQsHbSSmQ9WlVRxvgs1HHDWJylc8cnN0AVUbGNWf&#10;XgytC2o6XN5i+YtBh596sBUP8d9mnTS+kT6bdMmzW/nGXjv9tc/OPBF8VFy2dORk247h6xf7AZVD&#10;nCxMNh3s5q4OxVWH4tgffMj0ywUWmT3Jlg4OfTFwuGhl1lqzfuFWf3jyRTCtTXmRwd86lCf84sOs&#10;v/blH74cyOTIPoJFHnZzhhvJs5hk/DX7HpWzOmvlwUefrHzYyolOM2ZT3HzibKtBNmEUO38+zZdM&#10;Px1OH27y4pdf8rDJEXmkXxz+N2Z2+NouRrmwgaXBKp/Gi62P4GhyS6/G4djr1swaOqcQO2tP1p4U&#10;q7WBxZ9vMmeoc9IZxbf9CsNZg5x/ciHzjTPOr/3WJYwNGd48xIdJJqaxHGBk0xh37qHmys8+lDtf&#10;uXvOyNnT+XUiWDA9X3E+7Izh4ZtrejjlIgbiR0a3RL6UDb986MMpRj7ss2W/LZvlm9sdO1/2+s2h&#10;nFeW7sZYXzZhLmcDc2XhxNmYa7GNmyfZNrrqoI/eXQINFsR4aQOSl5Rgtfzx9MnWJyw6viVF7jJC&#10;ZlJ4Dxsde3I2NpwHx8Yks8l6iGxMPx7kU24VGS8Xfb7JjuLxhZ9G3lxWlz/s+unj/J/pbux94DZm&#10;dTMvcTp4YJKhHipzoOdj3rj6yN+/E+jf7fPmjMwblw4WFxc/yvXw0zmQXl5eziULJiy24ovJxiXQ&#10;xQ62A/Dzzz8/sV2eXMbkgfcXynxcAD/99NNzaDQf8zZfubrY8YNRTHHl562jixYcl0VvCfm8efPm&#10;xGYnD1j9mDo8h6K94ALZPhB3180eguc7eL9aIIfWnZy93OD7jtxbz/ImdyGVV/NxMIoLt7zg8VFT&#10;dlE4eI1OXO3/h/LNH984i5kNWXbpjbXqtX02K7fexvaP2jYX894561tHhHte+bGzl+n5IlioDzz7&#10;hs6HEBmSk7WGxZcNLIQXSwzU3uNHr8kB6ZNbP7xGLm57pjh8ksMtd/bG5oPDibOnzzfOBrFjg8Rj&#10;ay9V0+rF3pzY5ht2tjBWZ4xun+KJpTVmu7nWh1kLj4+2senYkZnX7U+PzEPtnhF/uPFsyMp1deXx&#10;jPO95eGlg1V/15nceuLm035y9jg7nQMubfZl6yJWc8+PDK4zhs5ec0663MEIu1rZ684Q/sXobOHr&#10;c9CewKshuTNezZ19niN9dvD3rG+O4pHL3bmF4CCxzRMmgkPn2TJneo1v2Mfw8cV8Ed6zKJY8tNUb&#10;N28c5hLb7NkiY3NonF+2xvph1b/t7ziN2ZfTyvTDLm+2CK8ZswsjvPS4/NOzj7I1rp+dcXLxGx/h&#10;40trsjwd2+oRf/fj4IzijGvJlgeQbMclhUucTrIVP1y65Po2kU1m8+djA7NpsT0M/Nus6dn7EMf9&#10;KLMPd7ZkGoqLt77ltrbsy1H/prDJ6+NL8JItr89WjA4WD5gDRx2Qh0du5s1GHTT+5a/vsFA3Dyt7&#10;8395eTkXKVhiOBBg0/lxrkNCQ/L0Zs+D7c2Zt3kOKPH9NXBv6tRW38GgDzdsF0oNtoPNm1h47P2R&#10;ikuUA0uTa+vqUGTncik3+doLauH3//zxify82UP+SRmXMbmJTac+CC4/tYGpVuKrUTXW1/gm4wND&#10;feCaX3bk8rG/+lDmS69G+pr58C2vYsirNSNjF7bckXFUP11yfGX64iKYqyMzFjc5G1Ts4pA1H7Za&#10;tuSNyWrWqA9GtSPvA8sehK1u/Nun5arm6lis6u5CZ/0RTDHYaebBXxMLPn926eIH4PGlucNsnfmQ&#10;I1jWyjxgklcTdnyaB3t6rXnQ5YPDQORs5Ib04SF2qHEx+NSSuVSoDVsY4ePlzJYOrnoVm09+eHKc&#10;DxniW9z42heTLHl2/PVvHmbyHSfDyXdcjOT54fXZoHI5g8cXeazdyvXLM3m8mNmEo572rbG6GrO1&#10;HmT6zjM29M4B3JnT+tCxQ7g1a39bA/sDlnPZsyN/vmTOyPYPWXG74PEXz1tE2F0E9cmdvc5OJPf8&#10;nWv0/TEde/j8ETt9es+dvljNmS/iJ9+ebRgaW8SeHh5Z9ubERy3I7xqx44u2H95RPL7AphdTv/zo&#10;zTeM5PnzicJojLPLt3H65Nng8s9u5c9k9OWKa9H6pss2XXswn2LE2TW/fNSn/vplJ8aHFoJhwjXc&#10;Pj0wtLYlRqa/myC7/PjeCfGxsfjhDr7FIq9Y8rSpfFiwCRf3Fgj3gc++B46MbQ1efXjlVMGP4PGF&#10;Db38ikNH/ozeJ+dbDvFw+BQXN+4BYSs2ubr0MHVwmEf5e1DZs/NWxmWpw8iPYP1unYcftjdXcMVS&#10;MweZD0J/cOFHxy5rYvq/f/eCyAeJZY3gObzk5QCTj4sfPJc2WOLReaMHi84lzQXTP2DtACN3gMLy&#10;ls+c4LhIunyKYz64g8nBZo7+8KX6iI3M2SErbt9QmK+DU54IfuvKz1xR3L5RDxjsqrMLIBsHY/LG&#10;5sTO2rSGZGzFtTZaMU7A1y+wED+U7Rk8vpCT3ZQ9Xj8b9smW64cfZjK+5VK/Ma6FFYZx/vYeMl+N&#10;fXvGmhjv/NW4D4T2GXvy1lW/i2G+1qX4MI1R8o2rL698sy9vcusGr1zZNCeY9DDKSyx69rvmsMyH&#10;jF947FE56/MXB7HbMbvNS+3oUT7FL1fjbI7hq22yYsPVz77++3Jlr6EwzuDxJWw50FVHfRSXf/3k&#10;xvz5hp8OX2Jbe588PY7u8e13j82fz843HFye7QV2xs6Xzhpz18edcc4rz0A1qjbOLf7OUDp7ih0s&#10;55u+M8P5as/Z+6ga4T0zbOXtnOGPwpMfnbMMbueSPGCI3fMqH2MYfGCwM1/+aL+po2cvhr5mPnD5&#10;86su1YA9m3B3PvX50suLvUYnjhzpcYSXNzs6lG12YdDpo3zxYpPT52eMjJ/55Xvbw9NWvrL8slle&#10;f+e5OYW5fPtvM347D34aTDVB+mSN+WrifZjDFjBwuihZYxywhYvCKli8CWa3PFybxIbmY/PkY5wN&#10;ORu5poflosF/3/jYjOw9AGvLnn+5GcMvRpwcsdOWGsfXJ6x0+ZGTbaPLV46NW6g2Nzk/Y/NaLA+N&#10;y1wPrIcS+RGl+funXBxM6uBi5WHX1Iyen+8aYbuUecPmkuaNXoeQH+ciB4rLIh+Xq/IUk86ljb++&#10;+YgjX3tEc0kjt04++PXF1Vzw8I8//vhcCvn50bN5u4DJzdr752hcKv3Y2NzlUJ4OWXmZr4NLDfzP&#10;MPITq7qZi/Etax4OYrZygK8PyxtLNcuPHMnR/IqDOwh37/ExP5xtuAfg+gJXa69Qb6zG9P+JxAov&#10;PzzsdPLRyIvFTr4ofdwe6PlSFz7WPX014lsO5g9ffZBxtWZTzcjUHgbbtd+ailWum+cBf/0iRnPk&#10;27xxMejyJTMvnIyvGDiy3zY+ObvsyzkZX7Sx9MlxxNbcUXnCicjKIz1/fvEw6a0JeZhwjOnwciTn&#10;Vws7Dl8z52zpyPCl24cNIg8/+2RyKW/94rEjv4mMb3bFjG9eyeL5rE34a7N9NTfmY82N1VT9fNbQ&#10;OWOcY/TOHrVy5rWXcbrs8zeX6poPf77OQd8Qt+aeCXLPlvMPBvKM8JWH50MN6cUqPjuxauz5wWTf&#10;fOntezhhprOf6KuhMR0MPsU4nccXecsDls8YcciQPlrf4pAXQzxy4/JMT06P4uGThUenwUD6dCj7&#10;dGSrN862+OHyqZ9N9unw8NgUB78bvXzIn+He2LeNONngxnLGyyH5jhfnQ4OlxjcIG7qAssPvvrFJ&#10;scUj4xJkY/I2kuaBokN86IzjLhA2cLjs4Lms8PejRGNUjA688MRkoyVja+PbtOTGdGjtt1+ccNLh&#10;+eaPr73+tnzzK59sPNDlxGb1fD1o6uKy58PYPDyoLmsuTho/FyX10BwqfqTKv0PBH2q4QHlA+fR7&#10;fy8vL+/s1MlbOweb/MRi6w2eS5IDyBvE/kDFYSC/Dk618LuJ/qDDxZW/+NbYPMnsA3jGcjS29i6O&#10;cjQ3v+PHl42YDlBcbeTFRl/zXbn5a/Kg52eM2OiTy9d81KH5mTOSmzecfOXbvqRjCzss38kbs2lP&#10;iKGvRfyMcZQ+G/Iws1vd4rANJ3mYeFh4GNkZa2LRyzsy1paqZfbmap2siQ8r9a8Gahpm+wZHnlv1&#10;tUaIPyx6fXHi9PKihyffOF19cmtkbG/Zf60DOwSTHvWB1FzI+YcjHrK/NB/Q8pI3zq/58NXIqhFf&#10;YzmQwW5czdmIw6b9Va3YkCP9eL4wi0lmPnLTjItprN5k4fFDbMiNcQ01xjV5r/5ZH9ZSY/4oLgf+&#10;rRVsVC76z/DJbsoODz+7coZLlz4OK3kyttbDPqlVM3vb2tDrtw+M+4bbr9PAEJucjXWxH80XprVg&#10;gzubfaPNno6P56YLpTgum850cnODR8/fMwfbGbUY9qsYXSL5wDfP9gf71gCGxi89fz7Vk297VOx8&#10;4chTDPk3b37qpX70qDnCgl8sY3a4xteYDdoc9MtDPyz9tWdDti3s/MI23n765OmO0esX+dHfbW1W&#10;J7fayrPf3LNbnh2u5uJHOy/Yjdnpa1Gx1eftJ9xDU/CMM1onffJASwJQsvzgkGkIvoTZInY2kQ9w&#10;GzuZDZEdbmxT2pzFtqmKSe5DxKYrdnZyKJ74bMuLnF3zFZ8NGUouh53bUb7qs+MXbjlkhxcHVv3s&#10;m28PiLz0qxe9DzIXIfNG9D5kvfGCpz4OAocPf4eKH8f2Qex3/fTZeUjpXOaMrYExUkNvAR0a9P4C&#10;F8GTOy6eD0KYrS9b/yWfHyW7DFhTNrixmPz0O9xctMzDWM4OMHNwieTnUHQhg9k+8KbRBVDt5O5i&#10;6C2hXFyAxdHUxRwcNrD5I35kdPIhZ4/UQd9BC1v997CyBv2Yh6+mXmqg3z5Prla9JYCF2IiJb15H&#10;OV9glHN+ZJo5aJF+8mzT4en137dP5VKOsJoLn7DJik3GPjzcOrLpWdZXH6SObHpGmztZRMYOsdNX&#10;A3uenVYu+ezc+LcePVPs7Dl28mEDo0ZmD/KDb93FZW+PsKd3bshFo5eT/YL4sW+9cDKcL10ELx1Z&#10;Ora1apQP3rzZ62erDxPR8W0sx/yS8VsyfzaoXHa8+ltuHmR4+HD4iJMcrj7Ojk9zZIvo+dCx0571&#10;j/HjC136ZHzgtZbk9dk+I3Ejffaa2lVj660hMZB1tf7iafab89klkL950jsDkHONnfPFOdIeqx7e&#10;/sG2/2B3djk/EKzi8XG2itlnAxl/sdmVs31rbG5qAN+8PKN48Z23bOHBqV5y1m9Mj8yjnNhXB3Fh&#10;wi4H9vTlwo+P2qgLe7bmjfiK054oHznob2v94uKg8sXVJJ906cnzJbvlxmziB/zxJR+6pTDidGyN&#10;80nHV25IDdpz2bIvdhjFY1NfvZo3mT497M6fMPNZf9hnVSm1lBlLsGTSs9EiEygJsnTLw6eH10Nk&#10;E5g8fcnzC89maOOarCYe/+xsJnLj4tQPU1z9xvTJFCt/MhhobYyrA4zbxriY6fhEty7s1S++GB3i&#10;+h4cFLaHRt/FyaXl5eXl3YcdWweSeXlY2aiZh9Cligwm8qZNXPm4ULHlq74Oq37k2ts/b+L8pbEY&#10;fm9PHg4wsRwkv//97z/46U9/ejB6m8fGBVQMb21hwufHx4Hmwic/Mcnp3zz++tdFkR6GN4h+D9CP&#10;rs1dfZoLvbn89a9/PXLzM4/eAjpU4bf35IvUpYNNfsY4f7w95y0nf3HIuvDwZVeDmZ/82GviseVb&#10;DFxjJ6/I3MTX6Ftz/FkTL3v6ctHnj/TjbFF2OAq78RG+yvmEUa64uRVDH3leycIxdzr27Wl6cpjZ&#10;iUFmrE7s8fzZhrv9ZGz58rMv2MAMB7ev7AXUuvC3NvTWmJ/9TWYuUXHIwy1Gc2FbbuxhNh+cDLGX&#10;Lyxy4/r8tWTsFkvs9SkGGeJrbjgdXP5w+Gp02dLxJSs/fo31sy1WsmLC1sjDp2tvFw9OscolDOP6&#10;7ItFnl9x6TX2z9pxeHzJpjGeDEcwiwWrcXMiU0Pr0ZrISa3sE3vN55hvRp05zic+bNmJo+mT6cOG&#10;6RzpgsjH/kRw259q6Px0FsIw1pyVcu3chFvuYbPPp7687Wv25cgepvjk5SIPmHz7HObTWjcPmPxg&#10;sIWjsUX6PUtisZc3e8QXiQVT/PI1RmSRPp9ybcw/u1uXL5ul7FdWf20Xj56flk3jePKb3z5w1Ykc&#10;NX/95DDyC58fKi/91SVPlh5HKz8/DiZIsfwIH1/SGwPfANsPuKSN9VtQtii5CWs2hQnbLIgPWw8I&#10;2z7s2bG3OenJ2aLy2NibDz1/G29tjvPrFzbaUrmQm0eY2Rrno5+NPMnLD2Y++mxRuehXJzJzQx4e&#10;h0t5m7tDwdsuFySY9A4NB8M///nP8ztzLi5k/s9gFyt9D15vzVwIfSD6/TpvAr1J8yNgfmK9vLwc&#10;PzbeprD/+uuvz+ElDmLnouUC5nJnTtbQPMpTbi6MuJo4+OSOWnd9cfwRi/n2Yeyvj8UQj62aGPvj&#10;EJdWsRGZC6VvCOC4zMKRt1q5fPpR7r1Wu14OJ03t5W8/qq2Y3kCqk/yRfUluzKe1bk2N1ZsN3h7I&#10;DrY8Nw7fWjnE2zd4tLLk+WdjnA4XLz86+DhSX3RjrN/mw9ZYs+a4+ZpbtRRP33q2/9hVZ/UIQ3x9&#10;ZD3hyEUfvjHiW65y42PcPMRE7MUkZ1Ptu8CXGzuNni1M3Fhs+za5+ZGhbLInE6e5GRdDHmLw5yff&#10;/MqNbZj16djJBcFIxqbcj/LxpTzh00fs5ABLSy9Xusaww+ArLhw+dJExOxTXDz8MY2SswSMTz7i5&#10;rF/2ZPlli0eLnaz8w2AfDtn67HzWvljpjWvythedbbjmfLFHnI/OUGeDuoajfvw8A+zg8pOLM4ue&#10;rbPK3jK2R/nYL6g9SFcNew6sK186Zx5sOvgwEJ8w5WHNy4EtvVafnzNXfj476ODLHa5WDfjQIfOQ&#10;T7bF73McjjnB4d+e5Cun8I3ZomqvL+6SMT1KZ6y/43yyve2f6Z/FlVMYcq0u+cfzxdk1pn/WDzdb&#10;HOHmUT31+aP43S+nZz7h8QkLzrt/IoZQiwqScXLgyYAGvPZsjZPly48/uUW3IW3GDiJYxjaHD3J2&#10;No3NZHI4vb7GPmLb+J7H5qjPl71WTvmQRdtfGQzzkE8Ya6ufPD/8lm1MOXkwXA40h4sHrAOAv4fJ&#10;QcPOQ61u3qLxlYtLkYdXI6uWDgl1VNMOKjrfXbIja10cJC5YsF9eXs6PmMWVk0uZ2LD82FZ+fmTh&#10;xyBqAqcPTnbm4IIIi611NR9cjvTsvGF0ATR28KgT3H7cyxauS++bxxtCbz/lDpetP3ghp/fjbPjm&#10;4UfJakIGV37tBfVUfw2GeujjctWMzdsc/M8lZObOHqk5PJSMD5l8rZFc1HhtjNmzbQ8Z18KwJuVL&#10;dhOZxm/tsiWHgZLFV5bNMXz9wk6Tn3mXGzV7uuLijZsrG039rBO51oedtVYfddLC31zENrZH4Beb&#10;3PrysV7I/MuDT2ug/vDloDUnfpq9lT9M5Jsh31D47xNbbxjNQZxyE0c8duZmnyEyNnyav1yQHMgQ&#10;LNjOwjCbc/HY0SEyesS3eTfG2YixjZyf1v4mg2FMrr9j2NFisVlKR1Z/cwwXp0/HPlm+a5t+ZeGT&#10;5XM6r1/WNnkyY7HV5xmxM+dauVo3uupWvcj1nVV+8mGva/a2OPaXWPDYWXPfhFvr9rw9Yw9Wa1j8&#10;2ZOxow/HPnAey42e3F7teTDm0zfCYtqbnat8PE+evfKTj3NZznDF0GCZN07entVfHUz2/Nmri3n5&#10;bBKLXAx9MdmUv1x7vsnTLYf/jGBE+utfLunpomwbp3sfZ6/Joxj6alBtYKXDs30W47aDHVY4xlF4&#10;ZPrZ6Ks7au3O4PGlnG978ojOenzYJFLilLUbvMklzw6/CdZtR5b8tmdrA3kQPAS96YJN1wayGZPp&#10;w0Nh69MbVyTzZFv+2Rpnh6fnr/GvTycPDWXLL8q2MU5WHH1UfGN9D0IPTAeEsbw9xOXBV23i3vSZ&#10;lwuOA4ivA8FD6J+GUU+xHSze+DmsXl5eztilzgXHgdCHobFDhZ+8XLa8Cfvqq69OHJcqvyvoobZO&#10;iM9vfvObczjJ2Zs+FzV5+0C1jmyNYXYx+/rxZpFcHn7kbI5qy8Yh5ncc+fhDk1//+tfnu1IXTm8W&#10;XfDMl735i6su/VMuvoN1iVQ/tXEg4WKoB6r24mnGMNQvXLH52XsOUv7yX5wDNl9gWQc118zBISuu&#10;fMKG8T4cGO8jedZg6Uf8VhYOrmW7/nyzS569/PSr2drxE8ucyNXIWA13XruP1YO9Zt3ssy7L7VXy&#10;6gRTK5Y4agvfh6HGVgw6fXPAkX7PE7154Onk297XL1dvtu1PF0F7NBw5erbskb4Bg2+Pa6h9yRb1&#10;PJU3uTmKZ28Yyxem2pkvWzLc2HzlgPjpx/XNC88mzkYz55qxOK2TGHS71sb06cIQvzg4uTyrN79s&#10;nsnp5MrPvPIr37CbD/vyToevng1KTxfpF6PcxEbZ442tS7Unq0Z884OXj7V21jgnnU186eA4I9WU&#10;rDrZr/RkcrP3YOvbJ+ztQfZi2x9knUntM/hw5KKO7NmRdeGCCRsOotfE5tPnBQwxyZGxvljiGMMh&#10;K6a8xOklBTlsscSlY2Ps+ZYfG61nDIevlTs7/mKSofzO4PWLfBDd9pvz6m7/tb91+eGILczs9DVE&#10;Fk9/BNeX7MOh1jdHxHd1yeL0bLPf/MnUjEwrD3ztFit5sn/5nUDCDOKS028R23yCFHz99CP6KNuS&#10;g6k1FoeNjWHDuxQUA3cQmzA5skHksrgwKiYfFC8eey3KPv3y9WVfvuT6SD+7e7zyY/z4wq+c9XuA&#10;9Wt9KHiI+g7OXD1MaqMOLl6+q3QA+TDiqyZ+7MnHjyfoXVh8aBm7FPndOgcWbHOH5/CpJurMR4wv&#10;v/zy/HjYQeVS54F2wdPEMz8x/Ajam7zvfOc7J4bLposde/h+T4Zd6yMf83aZkwds8cwDwZePvFxk&#10;vemTkwuei6H5uZx9/fiQZieOw0hO5snGAaZeZPLz/w/LBbEnl4+DDYa5kKshnX1I/otf/OJccNXF&#10;BYa93DsQ2bSHYPBF1svc5KD1nTkbzXz58S/+cXz9woZePvrvIzoxi5sdTJS8cVjJ4/k1xvNJZ5xs&#10;49an42cs9+bnw0ZTf7wzhF4d7Qc1st4+POL5s+GrFtagDzDx9K2bPUqP8GJ4luRDpsFU+3JsvnT6&#10;9NYeppz8DqycxYEpF+tK71cn2Psmwblkz5HX5LcXPmOXAPriw2IjvrhaF1s2ET2So1qwI8smvvNj&#10;byxec+IjD/bVIdlyfb7iacZIP4LBBpGHSVbLNpv8i8VHQ3x2fISPL2TpyLLf/srIUbHib6X/92v4&#10;6tEak/GTp/VvH7Wv1JTc+jmb+nEwfedE62zPyN/YXg+jPW28trDgehaKb08Yw4HBXn7k7Slr3Flu&#10;LjBwPmKJo5HJyZnmpQBdMpjVkgyR6auBPoIDF+H2lNbZSI+y3xqTy19jFy7fYpHzMf98+S21j8mK&#10;U058NBTXZ5et8dqT7xi+8cZvTLb25PmGvzZkxtU0e/Lmmh5HbMuhuGHT6xcz25WxqX76ER+40bkE&#10;FhQvSP0dC9TiAmCzvoGuzx0wH3J2ktS3gZHD3GFqk9okdB42tjZ12E2aHuH1jdeuPi6eAuhr+uaU&#10;b3IYLQCuoa1Ltslu/dYm2+UH8PGFrA8zffM09x4KfQeAHFx2HBLyVQMPkENHjXrTxb9DQx3ZqW8H&#10;hvrCICcT00Xte9/73rlUwvKmzeHgsukvcl3MHDDidxEzP7je9rmg9UEsD5jVzOUOlsOyvF1e/RHJ&#10;H/7whyOjh4e7HLqoys2F749//OO7A0N86+Ufm+7iZ029uXHRolMvOaiDGqqPuH7s7N8xbF/JT578&#10;Ebk+GfuXl7dvTNVYLDIHcDbs5QxHLaP8xRfbZcI6sC2/9rf68YeN2NRg0jVe/GS4eNrK2PJFdPG1&#10;y+8ox27H8lq7+sViqw7hGvPJzxysgXW1li5OzYmN+tRcpPTVWO3Uyr4Xi4+xDy5YMMMVmx6eXLTW&#10;oxqysW7syKwpXH1+xZB/c/OMIOsndvbi8rfv6VpjNj1vbNkhMfVx82rN2YuvyQ2mPD1n7MqDXf5k&#10;/NUA8UGwNf4Ir88HlYfnyrPauQq7mslDPeTUHMjyp4NTbvjGkiub7LM7gseX8jQWA5VnuIvHpvUp&#10;dvrkYkT1cXq24W4u6eFr8lZLddd6Xvm3jmzo4Km/ulh7Y2smHoJXLGvl7IBdLDr15gePjWZNnHti&#10;GtPr88Od27h1YwvHWF7sy5MfH89Rl8JisvGcyUdffPmxNx++cTkiY/ZqsjmJWytfegSPDkZxWi/y&#10;akemsZNjfs3NOBu45ovoyesXlzwZno0+3/yNo3zYLm5jdiu//RrfPB844uIaChs3R7bZ168W2ZKX&#10;f3OJ06HWR58uuTEyLgdjMc7vBFbAnAq2ARhrCAifANefD6LT1o78ma0NgXz426Di2FT8PWziuTTg&#10;5VgcfsUig8XORsteTJjGbCO2Gr904YYFJ3x+sOjI+Bivb/5sxdxx/nzCISunbMMlJ/MAojeP33uT&#10;rzdn5YT7YGSXv7gOeg+4h8uPKdTVJcnlqbdrfszrjZ0mHx/SuO8O+fldOh9y4rP9y1/+cuTV1gc0&#10;nYuVHMSzhi5kLo9wHJLysp7W0jqycyFz0eTncOlNn8PNoWGO/gDEJZGPPHwoiydH81Ynjb23hWJ0&#10;6JhvNurhdxi9Dfz68faQjRzUElZcjeVKhv/oRz/64LPPPjs4MMSG2WHYuudHx1djr5m/plbmJjY/&#10;GH2Q8+dDXnxjBLN5rGx1x/DVlj97BM/cbmKDwtZPFidDxrdMHuVEZ2yuZOanIeNs9a1Pe0w91IWM&#10;jQ829bAudDjMLmD6asaub1zU0/z4wQirfSkHOnLxNfn6cOw8IYMNp37zFU8N+bf2bMj5eA7ofIia&#10;S7mKi+xLeZWbGBpMNSofMpji0qH2iTrwp2OviWMOaH2M6eWGI3p5auSwYMsb980drpbWxlzkTY83&#10;f6VQFfAAAEAASURBVH764cKGh8Qov8ZH8fjC586fLYKV33I6Yy3/bOneR+WG87vzJc8m/LDYWgO1&#10;1fRRa4ibr32A4KiptaNDfOw3WKh5OxN940yvOfPsF/5s+MCFZWzNnXVw5Wmt9cvdM6DB4CMvdvxa&#10;Z+OwyTR5iaO5UPo86Llrb7ArLmw+Wv5wyZtLcyVjA8d+alzOcuHDnp5d+GyKQafB0hBbNmJryDhZ&#10;fTHqZ2scpYuTh6efPB86sfHViXPby79abB7JyeqHCzMfcbTsmnP8BJwcYbDd3Nio6eaaHke3TvwP&#10;fUnBiHGNHKhNY0GySy9BCxalh8lPkho5O9w4Kraxw8fBLA5fnKyNk8/N5QIX1cdhwEdilqu56KP0&#10;2d8Fp08nxubLny6+en26nbt8kuHZiGnswdN85+YQ6i2E+fvrVmOXNT/SdYj0wecDT14ObQdN62Rs&#10;rr3Bo3Mx8gFajWE7SMRlJxdv0OTw0UcfnXgw5NPv4FlHucCQQ/8lnDc8sBwqLoF+JCymefJxkPWG&#10;UP7yFt9hJKf+pxJvFH0YwXJ4mi87OYqnqaUDzyWxmvL3I2e2cmht2wd96LucyoMcWSMNTljkbx4X&#10;bnPvx+BdTLpgVEO25oj4t0fqszcX8/dBK3824qsrrj7sI/pskuFstOLh2rP8ycshfRhhipFu49eH&#10;UR5y1E8Hg6wcFjsf2GzMUb8PnJ5BdhEc686erWffflQzdRKXDYxw7AlkTfX5WX9vU/AuNWpvbM1w&#10;ce059uWvv8ROXMQPPls5FVffetLLF7feCF5r2/z56cNhi2cbNrn84JFpxmJFzVMd9Mun34GFYc+p&#10;M51mLmw1z45nHHkW6NXdXLy19yw7D9hGcmAHWy6tU3OgR8Vgo5kvol+d9YTBpjkew8cXdtWBrBj6&#10;cLRkbI3h4Iiu1r45itGxF4NdmGRqVu3kTqfO0e5/Ojb81KZc2OqrJ19nHBstao7WGdlviNxZ5Ztk&#10;vu19+MVytmvtT372ndzgmBNbY42tuaq3Z8LniFzE8hyU19aMTqMj5ysH+DDTVXM5kFdPYzHZi28u&#10;xuobqY88+aAusezFhVf8bMiKw2fXoDmyzT+/bHH+iM48YOD54WvTHJPDXpm+xgdOa7B5yo0/OzzS&#10;35Zd+nj4xuIjtdPqi8dODs2LTr9c9Kt5cc//HcwgogBkwTWLlnE8QBwo4lOigmRDZgMpDG5s8WEZ&#10;4w4cG/qZDX1UniujM9ZgN9ZfubG2C7i2+SY7QK9f7nira7Mlk+O25NXEOL35qp9NryZyUG9yuC5S&#10;DgMyf51K5mLkQ66/XLRG/NVPnjgfFy0HvAub3xP0sDv4YZK7QPmfOxxCHr43j0sP7N/+9rfHXw4+&#10;POUthjd1P/vZz87v15kDnQsbzH4MK4b4Ndh+ZNbDDkc+3tr1trD91Y86cB/83l76YxRk3vaInMzV&#10;gyKmvvwcMGz4qSdMOaizmrBRW28mv/Wtb523iwf48YWOj72IjGH94Ac/+OB3v/vd6fMVG9dgwtZH&#10;9/5ofcmrozpZEznKO584n7D0e67ot7FZWznIOQovO+Pss4knx+vnn8yaqUdyvtVhfeRgzE7u/FD1&#10;Dc9YrZsfebXXt2forLHakVnfLm35yYGfPcuny7m9LLb9Qm8vyB8WGzLrwEaucMhxVJ7s5MpXzGog&#10;L/Yd1uH0YZocdutcztVInOpZXDL95MaIjN/Wo3mRiSFnz5hczJ+9ebtMbP7sw3mL/vaPWMSAqSHP&#10;IFwNlvzFkJtxOZPXr2442T2PxRCDXZRvPvyThZ8tni9782ltsslXzDDzwclwesTf/lC79tFislNb&#10;9Wlu4bFTE0RvzCaZdXCpRORqCs854By3T3cPqb1G54zj7+IGr3OUD5JvZ685tWZ82DZ3e5O/OcpP&#10;PDbOYLl0bus3B/hs1Zc9X3jG5s6uGpgXW3px6LKVI1xExxZWNQonXHmxg4fzhZUPnGT65cBG44fg&#10;I2M22ZGlw8stP3o42fALO9/0ycM2hsO3mMa3vXFxwuCjrW3jlZVP/vCra3Vnb14ajJvKN/n5v4ML&#10;VkECYEyXPqebl5jgaIOQVeDwLahNauF9Fw9fPyouu3zS3Rw++2Ia11auUOUiHiKL8hdPP9wbK7v8&#10;4rfcOFlzELc84Oq3SYrrsuBDzSXPw+kS5ff1LLCHv8sNP331c6B4I+ewgeOCp3YOCDYOEQeEPmwP&#10;ptw8cGK4zHnb2I+B2fox6JvHxVA+sNg4IB1QcM1Fc0DIxRszFzwyH9rGPqD9A85+/OwSye/rx49j&#10;xRWvH0N7g9GHvwsiHRs+sOVTTPMj99ZPTcgdZn3omxu9XKuxNWLrD0Rw9VIrevkjeduTuD+eccmV&#10;F5tdI7atZwcXm6g1J9PnC0vdxHQBEYPc+sOAJy/2dIhsccneNyYvJ3ZLMGsrv/tsUPGNYTZ3456X&#10;8mDLJlvy5hYOTHotgsMP1/Kjt9Zs1aWa2L/69mEfEuysl33Th6w11yej59OHkDj2JVlN3HIXb+dl&#10;3uyRPj3iC0su7OlgiJOstcCLUa3I+ETNNZzw6cmMzYV/zz4Mseyr5gLHs6wmGn1cDsblx6damItn&#10;AD45MpdILNiRfjJ9rbXWF8s4WfPPB04Y+unlwafaZEPGJtKv5R9fu7XXD6cY4ljTxvZVF8DwWhN2&#10;8qs+fMxHPHkinD4fY30156vPR63tZ+dBttaNr3VmIxdrax+7DNI746yZXGDYC2zlYqwvJgwx9WFY&#10;S+cdP/mKIx8x+LDn395gl6w6s9dg8oGhTyZ+8w+fbBsfOrxnqnzkFy48crmUBx3f8Iy3b4zIyrfx&#10;6uiX5LLYrYUc4DTOZrHr43DXRgxyBKO4+dx5miciZ4/CzZasvlhaRJ6Mf7WGkTzb+MrZfWgz3Qts&#10;E1hoi7ETAbIJlCz/iiqpXcACsilh2HB9kPPzY0p6DaZNyRYZv4/oNDGaPNx8yjU7Nqic6pePvNOF&#10;txjp+G1cYxS+fn7mkS25GI3ZszNv64B+/OMfn0PCBcSh5K2dB9YFywccPPYeph5clzeHivHLy8vp&#10;s+PjEunQwdVV38XJj2phqL0/0ECff/75eQPmEuXgsQ8cRP5CUl4uaHKSKyyXuPKSG1y5iSEnY28j&#10;+LQGHno+8oVPDi9bc/AW8IsvvviXw0CtNAeaNYbhgmrsgBRXM3ZphtN64Oohjref5sbOmJ258M3H&#10;BfzTTz89ceTHnw1uLubKtjWOq+H2xUTm7ECWr5jqnt3uV/jioep194/y9Uu24sALM55tdivXFw8l&#10;z279yOhxuebnmck+fTocqSkSp7nBKF96GMbhsVPr/FzurZUa9nwaqyGfPrzp4PAPV635sZETP7rm&#10;kZ39IA941tX6InnYo9bOuqN8yfXZI1hiIbnxNZZTtYMvPz7JsjeWJ131kBdcz6ALnTnSmxcZvTFc&#10;MiQvPjDMF9fkiujYtJ/LiY6crTxaLzHYyE8N9ZF+c8jWmD8iS24sLh968vzxSL8GK8pmZfoarGKy&#10;19fo+JVDuGzo1ENjq67WSqtOi8tX/taVb/hqXwz2bBAZCgMmX2N9dnzbl8bkxvARfWtLjuxLuRpb&#10;B+sFN197xLoai6UPr/nC4NcZ7swtD77mheRT7mKR0yP29ObYPoeppeMrhka2Nas2ZHTG+tWkGpGL&#10;a0yfnxyMte23Js0hn2z5h0GmjsbyNua3ejKklvVvTl/cMOSbnM686N7X4K+9fljx8sK3sTVuzsXG&#10;8wlv45NFfM//GJKAoaQUSHOwLJg+GxRnr5DZ3cGS5yNBi+8tkb5LCAqbTGLGyY7B6xeybPK79WxQ&#10;OeIwNflq6cKDWbzbP3zybMLnt1j55kPfhmNH30ND5+HyMPnDC7+P479G01yE5OvB98+huJix5esP&#10;NhzOcG0yH1IwfGB60+S7x96msfeWUJ3VHB4cl8KXl5d3/3yLPxhxKefrx8ff/va3z5swOYgHX/64&#10;Dxd9F0nUj53EcvD0IeptoBgOEjV38aM3F7l6u+iSqyZyguPHtXD1HcriyJvefMWAR04mH+P0DrZ+&#10;zLFrYB5i4+z5qaGDisyehO0toA9YuZOLww6+MXs4u6bFwdmj9ok1NnfPkvmrjUuyWK0fvXVkW0wc&#10;wWtPLfZRPr4Uh30YybJ/H8ZtB5MsubGcjMuLTD+5cXHYdeg1N7VqX7BTe/7mzJ6dFiaO1BtZC5jZ&#10;23v2jfjtj+pmDbsEWaf24QF6/QJfHtWET7HkKadk+l2MisGvXHAx6BB//easzx9e+8Zc1KB582OP&#10;6GDAxbWITj7lz0dtYMPiw0a/vI3lKw9Y5UUGp3hyzI5cjdnDwuFp25cXPUpfXRof5eML7GTVik4s&#10;cvoou3JMvpwun+qxMhjirKw++23qZx95PjXjMMvF/vDMqguZeVvDSB3bQ8XGyeBp+nzk4ZtBnA2Z&#10;uNZSXNjqSC8vP+mh5996wtNHrZOx/PiYu/MNLy94rU9nnnj543zYNR+y9rc8mwtce0b+5SFveMb8&#10;4PARU07s7b+eyea+deHLBj4svvqwjDXElywiN9boUP31Kdcbq9z5ionCaRzOUc4X+nLBjcvPeHMz&#10;riUHld3KNm655GucTH0Wg7xc9emzze7mH1pYlDEAjaNELCgKCC/IyiUYZbtJw2pBXVRsOG+L2Nog&#10;KHu8HMJKv2MyY9gVzbg4Fjeb5DYCefk2l8bstPzIG+s3JsvnGD++5Lv26quG5agvpgfDg+/Soxl7&#10;++QS5jKmPi5ILoY9RH5h20Ojweih1VdLh4t/PBquSxQ9opcHuQsY7mLjTZ7Y3o6JQeZHpn6c7ECB&#10;54JpvfghD6mDydtBeTigyDzwPpzFMVfx4f/yl788v8/oAuQi2j7j442dA0mDJb5/iNpbwC5zYqoZ&#10;f3m73MoHVgeRepsrOSw1hMfHeovJVh3EQObLh9w89c3Fv3Xon6QxD+trr/CBI054sODi0e6He5/A&#10;lo9Y8pSfOrGLw26vhBUXI8z6cfJasuXl2HPR/sTrb5yV6fOnrwbhiZFtMmO2rbP66iPzbH9UX7zn&#10;sTjs7Q/x6NjAtSeshb1Jbs+Vl/Vjw6f9RwdHoys3ObFD/RrB5mFt+MBh14c/POtj72j0dGQIbutq&#10;DnRw5Gnt9dnao+WPy51OHy57uYYnB7GTwUXk8NhXf7Lmikfk2cubvVxRz0S1lAeCXdz8WyN6OmO6&#10;1rg86PLNFt+ctp8fG5T/3T/K1y98NLaRPHacnsy8w41bdzX3fKpjNvDkZ23U2zOrTvDYh6dW1s7Z&#10;xFd89bB25BG/ashfX/3VWJzOGD6tjxhsYTvT2IYZhw8LicGXTvyw7TckN3qNLhKHDf9w5UTOh8z+&#10;pTdG8NVL/ZoXe42vxr6ccDq2fLJVP31Yak0Hu1jG5SIu25uHlTwb43ybNxnscoRPZ4z0kXmyi4qx&#10;2HTZsKdrvHGT58smGYz6xU5Gng5HfMVqHcjLXS2LT9++4MeGDq/xZfPu/w4ODAe2hkAQGX2UTTw5&#10;ThbZcG18m90lx9seNjZYk5c4Gd5kwgiv+I3pk+nfEw2bjVYMthGf4sHVD9O4WGGsDIbx4mZHR95G&#10;76Fk742Tf4LEhvd7c75DUiNvvXoY8B5OfQeV+TgU5GgDw/fmS0yXRNh06qy2LocesH58Stfv4PkA&#10;5OMfeg7b2EXLQ+8SKpYfj/rrW2M48hSXnbeGPpwdUmLKycYS11y6/JinfPjBwBFbc5eLH0vzVy/x&#10;xfFG1GHZRa0PbX4aO/b65m7sgujQNiaXFxukfmSIDLbayYEdf38JTUfOFlc3vuR4daa7iQ6lMzav&#10;aiGGuqoHXHaamrDVX3n6dMbbz55MQ/XXFiZKVrwjfP2Sv2EY/LTGdPmG2ZjOPldX9SSP1E1s3J6E&#10;p4/Wnzzczg0fxPaQxhZOJBY7NSX3DQhcdmrcc0fXuopB1++6kmvism8/8dEn0xer+OVZ7vDkaa3Z&#10;e2bp5FY8NubARpNnsfjATy4ef01exnDYOBf64IRHL46YUbWqFnwRvLCtEbnYOFs51i8mn4iMnZjs&#10;tOzY6GtRNnix6c0bTvbP+I0R7tpWm2zxcqp25ZANH7HV0dni2VR3uGyR/NSitS/X9gk9Umd2MJGY&#10;1og9Yk/vbSIZPV/2dGT64pDTk8tHXs5ZcnnidPaZ9W9vbWz5sMPZhEvWvmEvDpvmi8vTc0QnnhyQ&#10;HLPTr071cQS3Pht4PTN07bf8+MDVyPI1lrf5y7t47PVrMPURn8b6KDt8ZUf5+JIsv7A2vxsnm3wb&#10;4+E886GvsVvbxuWV7pmczPoUPx9juuQ7Tk6Wb/1/+SdiGCo4pdZEChJfELK1zwZnZ9I2rb7N5Ueb&#10;ftRmc9qA9DYKHk6TxP8T8UPwkVhhkSWHnVyf3CZLni57WGqxeGTsNHY40s8vvdz1mzs7G6vLH51/&#10;d4+fC4uHWj4eEnXRXKQ8tOrjjRwftfPB5dLSJbGYatth1o8RxNdcnnw4erPo0ihOv/tWnfmoh7EL&#10;nFj+0himHBw4/BwMmosfW7n7N/jkTNYfd5hzbyTV0qECzzy9WeRHpi4un/L55JNPzrxcOGGrDQwH&#10;qD4Ze3mav7khfTH8KJ1OruaMxOOD77rRie+QQmrj9yJdIsnYmzcS157VYC2p/5L4SKziypOveC6B&#10;1lDOcNefj3m0pjcvzvqsDB6CUx5st7/2+unwWjbNNTkOWzMnfDHEl79G11z4yQMeP/snOzryfPmx&#10;bS70bBFZOVifPmz5WPP0bIsPG56x2PydRdYAbmtKbr019jgdPw3O2m5O+vzlhDfmB0eeYubT3oLJ&#10;vvk3bxyVNy53jW+45qtPpqblfpwfX8qDHBWPj7Y5h8WuOGRRermUn7j1kzdurmKQFS874yiZGPnn&#10;hy/dtsabJ/ttfLMxf3NTK2vpHHXG3nuHv/zY0OvzxfmTI3VVg50rG2Nndjhs7AG+dDiC6dzsvOHL&#10;Nj9y5x/S1+jMp/OTrnWQFxt7Dcmhc9CcneVii8tH/uauX2xnbfuFnJ49krv4mrxxtYfJ3zib1lKu&#10;dNk1DjNccvHKbTHZ0O86r0zcxuy0Heuvb3p5aWJqi/PMJz922T7zy7dcbi6X8rl1xnQ4bHzjrb1a&#10;ZyemcbGrn/mxiRZLnPNOeIMIuouYI17wJk8mAAKmb/PgxhqSjLdF3up4C2VjWuzibPz64R2A+RJm&#10;oo1DJrY5aFGYTR7nJ6/s5LNYzSEMOn7mlz8du4i8GpHp04vjn2b54Q9/eC4z/rkXFyz2Lj+Rh10e&#10;LgfqZFweLl8OLOThc5HgXx3J9b/++uvz+4UuUWz8I8kuN7BcQHGHmn8CxWXQ7wu+vLycS5kfA3fh&#10;E9+FxQelH+vC6+2aHxlbO3IxHTj92Jof4isWH4cKf4cTezG6tPldRDG++93vfvCnP/3p5ATbJdH8&#10;XCrVQOPrR8jmpQbG5mBNOrjMX735qpn1tQ5kkbXkQ6cWmhz8Xqb/A7k9AUMu8sYdsB2IMNix0Yzl&#10;iMSLy9FYPIdwdXCAd/jT0/GXM2ocdnHYsNc2Hj1qn2ZDpp88OzL5l1/y7HHUvMx/cxBbXWBsLHYa&#10;IofPT78PVDrzR3348iknmPYHP/5qR9d86YtLZm3p5aqPw5OfmHT2KB8cnm9ykAs/23Rs+RjDlof9&#10;iozJteIlt15yhVVN+yA2R7l4FvRhyrE84eUPL+zmDZNttWhO5louaqWm1RpOeZCxhWcOmhjk+mjr&#10;Rp4PO8SOTB5k5RQOXsv+OD6+FIdevojMnMM7wlc5O7R4xny0iJ5/+PoaumViiU1f3ayrzyKNDFUP&#10;dnzEcN44IzpzshHDeqpzmGJo6kNPh/vph/O7+XvO6ewRemuK08OqNmKKVxx7h15era+xtZUzHH26&#10;fgrU2sGXF188EhOumPYQ381TbL7iIP1ihEeuX94bQ7/8Yciz+M2bDVyNXvzs6PKjN641Fp89OcLp&#10;4ODmBMO49cOLlV++xvTJ5VtNwmVbH0fw6m8s/ebDrvnoI3HY8GWnjuEYl4ecyp8ejrE+m41hnH24&#10;xuTGmpjnfwwhTCEhQBmRozh5ffyAPAqsL4AxruiaRbbB/K6aD3QXA4nbbItTDPgRffGybZyNcRux&#10;YpFpO2Yvt3tuFQU+XVRsY3J2bVwLZNyDQG9O+eBskFf5fuzL3lsqly56WC4uagOny4y6OJS66BSb&#10;v351Mz/15efCJQ5sH279gQe5Dx5jc3cI+dDze4AuPb/61a/O5dxBBFtO+vIzH99BenjhuLy4xHvL&#10;x9ehCMvbQ3rUASI3c3WpYuOiywZeB68YcMT1l8d0/lhFDmrn8BPDh6dayEud1IYPf/Oxv+jYw7a/&#10;yMVkm04e6o3UTQxcrvqw1QiR7V4RD5GJ21iu63OMri/08KppOaqHvg8DOjbyYW+tzWf3VBhi60eN&#10;06+ODWx45Nnke9smz4+eLyqOMUwNLQYZO3PQ9MnMJbk5rtz6hXUA5wtbNSgHdhoZPzGsW+tgHenL&#10;mxwGbh/Yyz1vbJxHCL59Bsua5C+OMb/Ngw8bDcEX11rC0IcptjzJzFl+GqKTP2ILQ7txyZpruuLx&#10;Jas+uFi4eFE1EZOcT7K1I0dh4unThRmXCxt4YdI1po/IUDz5YuenNmunL87Gyj+fxvF8jO8Y1sG6&#10;Oita3+KxzV48Nmpqj1hjvJoX2z5pnawBTHOHAwOZk2eBnbPPeeqMg4HLiW8145cMXjmJ5ayFZz87&#10;5+DC4GOvwvdNOrl1ZwcDiUHWHMSDVa5xseUKj4w9OzG06ltecBEbtvzYiIVgeQ4RHbnY5PD4a3TG&#10;cOn1UTH1b1254AiXA862vNcuWfnzK0bx6dZHH4W7/CgeX8IoLpuauSLjOPt8jnC+lGNx1gd+a0hu&#10;DCdqDYz16TWUnfG73w4tqTXKsQmkw1em3wYIXPImbPN56+SD3IWF3kbA+RXjZPb4QlaclSVPZwxD&#10;nIgMsYFLX663TePswwufLwwU31jhsrNRjW1eDxosb9X8kYFDwx9euBQhdvDYuKDx5eNhNVYzevWk&#10;86CUm/hdZMIicyh50+gfV/bjVv781FxfLi5YLkgucx9//PH5ww4XI28HXR5xh4i4LmTWysWdn/jI&#10;XGD6sa03jC6cGh828GH28Hs7aD7yMz/r7ndBXYDMzUGFvv/973/w5z//+eA7eMxJDj6kqy8fc8LN&#10;iV3zlJfmLaQDmx09mTl1OSVXa/lqsDVk/tZIfeXZm0jz6lDi29z4WMv2gfFN8kO75vwd4upkvb0h&#10;Z0deUy+5tt/o2wOLKfew67PLXj9iF2Vzy3Zcf7k+7PZ7ePjmlZ05qHP2ODvz0tSzDxq2EX96tvp0&#10;9asDW3JjNubfvMKJk2viO4/U2b4Ug197oVzgaWzYkheHDwqzvNjD3vnxz1ZsPgie1hzJw6GHZZxc&#10;X4vS85e7sSaGmugjcyNDixF2+bR38ss+fZx8++z51taPHX2YxhrbKBsc4eak5ivTLwb9YsCnLxc4&#10;9PmwX6zwPYMuT84TZwQ52jqHUYyez2qJN79w1V/NYbbHjJ1/9gd7ca2bs8Y31frF5S8OMg++cqWH&#10;12cFnXMKHplcxcCdd8mdJTDkpzWnYpA1D7YaX/k767OvpnRk/Mga4xoSr2dK7prckLjVCE7Plhz0&#10;ERxjevZhkzUPduKj5qWfLV3ycoeH1q+5k6fXby75xrPBs8GN2egXVx2Sh08XlUc2dPzJ9ZtvsbLj&#10;z64asRcLJaPX8mnMhixMvv978r4qGXFADKNnsnTsmpzFN26h/bWnTW+zs6kwbBY/rOJs0nT3mC/Z&#10;8jCWZ5MdnTy0dApRLnG65Po3KXZz1beBPYz+ORVv/uC4lPnDCXNmA68PeGPyHmqXHhcDmBq5C0KX&#10;HvbycNnDNYcCPL8LyFedXYLI9f3Imd5lyoXIHzz8/Oc/Pz9SdRmD7yCRK3wx2bkAuSy+vLwcDLIu&#10;cA4HuYrTnL11s94uUQ46f2girkNO/uxc+FwSkTo4qNTmJz/5ybETz5w89G8e/0i1H8vKzwECi15d&#10;HEzG8oWrhtUMnrnAELdfqDav1putvnz5l4sf1/jRdOvhglZd2LDNXp6I/r8hdjAic1ILdXZRlgub&#10;9qW+GOW4ceCYe8SOvmbMJnk8TH7J9MsrGa5F1W1liyUXNlF5hLvPezHY0FdP/TDYVI8+MJpvNuw1&#10;2GT6yLg842RaeutvD5PBzcczQ2f/Wh/7G4bGrjkni5PDkDN/uZAhfnD7ICPXt8fyM2ZXDGMUjudY&#10;LGNzLW55Nw7DOCx9lM32yYqRPL/yj9Prb8tHvslhbl+OYtzEptz02dRa4/DLMVzy+vhSc8qm2BtD&#10;vp2PzhJrUQzzj8jgNSd8a0wPi9w+7lxxNrWvceec87La2luR+PSoPcQHJhz45Jq6aOYiljO5OrAt&#10;P30651/5iS0uP/HscedP2HBg83VZ42ffqZOxvV1tcHNvncrRHPT5yKXcshe7GuFs5MQnbH2Nnr9a&#10;iGPMJsxqn63YS82nNax+YpYbjsKstouTHk7EPnkcFpvsbsyVF59N8mInw1dmjPI9g8cX/uZGv40+&#10;n2qbPl8cnnb+MASQwU2CZJj+GVgLFGdrgfxbczD8HpeHzWayqVpcmxUVo/jPxunu+DArZjkaa9ku&#10;h5NOn8+O9ZNbCGP1QfrmKGYycnNzETNf8/7yyy/PpZdN+cnBRcrFhk01IHOJckGz2YuP+7DC1Uwu&#10;sLx585e6ZHQuL+xcAuldtlz+5IS84ZKz8ZvH5Up8b/nMG0aXT5cseSCXKRcov1MiP5xfuchTXD9u&#10;8ONgGN4MutSwEcslyjwdLPJxIeSHdj6+SfBPstA7oOTl7aMD0o+x1Y2fevlghl8t9OnYsXexZQ9D&#10;cxC+vLycN4T07NVCXvrZyd9bRHmroTjylo/5F1/uDlC5sIWD4NwkzlJ5kfFzyKqXBl9N4OjT47t3&#10;1r/+sxjw4bDR2DSm+3eUD5vmlD8ZfXUjt7+N0/HR5N2H0VG++lq3al/ui0MvBoJd/sbl1lyKa5wf&#10;LH06OdBVV/5qGq41RGzIfXhZd3oYGh2s1hnGxtW3H+jpYPIxd/tDI0fp2ZYvmQYnvrHIyi8MY/Q/&#10;hN3riqxJ0cXxYZgLqe2LigOOeBhlBFEQQb1dwQ8iKigexvEw4vmD7Et565fd/+2ah+oxICszI1as&#10;iDw8WVnV3Xunx0VwZONHzEf56jemcHTaxamdf3r1tYTF8ZLks3Y6Iq9yq10/PGy6uMK+1L/mFQc/&#10;c9s54vmz3s0fv0dCb0/YT8RZ2zlhfu0vNV4YhZ2fM8157EN4c48L3nnrDPX8y5G/fdMlCoZeXXzv&#10;l8ZhvyrON/uPON/gnFfeI/AozuEuhbD8xZG3wse8iOO8k79c2rvlcYLcX5p//ea2MWUz9ua1mq02&#10;fhj+4slTDgpd+WiHK5ZaTgocX6IvRnZ+Pdfs9NVw8dLpFxsPiQ9OgUny129dYYg4+cSZfzZ1c6FW&#10;6Cr4a4c75PeXuMsTjoQ/nXnJXs7hVv/mm0DkGWrXx7lBEVp4AhNewvSKb8PgvDH30FiUFlgbPt5D&#10;9vyCj6hx1FZvTuEO4P6iv4un3YZLD1uO5RsPbvGU4rDV5qtd3jaw3+twkaHz79u58BIPGJ5iqeE9&#10;/DauBw7G5dE3aD4V4fbAassbZt+YHCgeag/8q/uFDo8LEx6HiYuay2Bz1oUFp3Xw42nfTjqcHGYu&#10;ffJ1kXMw0BO5+hGyy6C1wyf2v//97ze/4OwiatzW0R+KOFS1i+/3Ds25g6o5MD7jMg9yko/87Qlj&#10;rfaHM3xhjFGuCjudNTHfxuebV/wuoTBitNbmzoXX/IhJ2n/8jUtxUfbJGEZhMx9i+aZOzQ+PfIxB&#10;vfvmkN9f0ulrK3JKX0y5mhv7wcGNW97ixC0XOvms4NsCU7+41fQr5USXrdxWJ0963FefYqnLT1ue&#10;YZvfYpuz1gemeTBe/YQfrDWlry5mObI17uYHBh/uxZlHeDUMaW7xi6cQvo0Dv76abJ70uFore5Fd&#10;n6390jzAisVWgadXyruxpzuB7y94+O98lw++5oBdiZsPCZs+DN9EzOTarr91vnTauOPFs9jip4fP&#10;J526/OJUV9hJ/eon7dPrNSd9c2t+rI0zwfnp2etswyNvdSKPcuZbLDjnnDpxdnV+i+XsYOfX+ef5&#10;Lg96fXk4d1wG7UdrRd+5J19te8LZ7IzHJy8fWuVh3+EzFjxs4sOJR9qTuI3fnPThli8fXHTyMJYd&#10;Dwwf+eFqLnavhoHDZ/xqnMYg9u5fNn11814bF5tSfsaBm8BV8i0nNZ/tXzHlmP6Q3l/krKy+mHTl&#10;p72YbNnVSTb9uOTXGOnjU8Mo6dZ+5WWDLW4+V5x+Y2td1MQcn/87WAfBkkVUEP104QtqY9hEFpr4&#10;HUCXFd+IwRDBcKnjqT6ABy98r4tyhZVDcdiXl7+46fXloF4c/3Cw8cHUVut76P3Rg9+/82B++OGH&#10;55IVN/9te1g8fB4wMWwA8+Py5RLmIHDJavOaS3PqwfYQyVdsFx5YDzcunLhd/nza9O2dtsPFZUwO&#10;vuXi6/f4rIfcXQjZfGL0bR4/Dyqby5zccJMOB5cVefhxtH/apjE4hLy5y6dv1OQsD2NweO1FzPzJ&#10;v18TaAy4xX39/Ne9DjQ4eGPRtr/aY7iJschbTPNlrHLrcJSbvPDQK3JVw4prLX/2s58dvnSnc3/h&#10;Zw4crHzkwj+B/18Cg0ddkb91cpibe/mK05itT37rK5Y+yV77KJ9fipMOX5z5xateznzU9mt+YdLj&#10;MX/rv77axkOsgzHDGidffXb85laNT4Epbhx4+PWc5lf89PrasJ4P+8qaadvf/OwXOenD8aEXSy6w&#10;ijxw0YWRB9Evb1i+uBTCJi49O57GrG+cCZsSBz0eORG1kg9cebHLpbgw+aoVdoWkq8ZbO7s6zrVl&#10;pxP/ka2cYRM4En7zqd0chFv+/K66Q/r8Uox4zJE1UMy79XZ+OrM7R/k0L8XdPl35weLWty8Uz25r&#10;UVs8awDrMmX/NSfW3VnCl631hNWGY3OWyVm7cTn7+BIx4eGMi54vHu8FdPD2uZhs8nI5DO/M0W8O&#10;xMLLXm7Gyl4OeJoPtT4ftXzEIvr2foVNIbjYiTjiwuHDlRi/8YQvBl05aNcPJw4eej708Ora+cDB&#10;h1Wbp8XHwTdhj4NeO3vtcqRX9HHnpyb0V1mfeK+YR/3iLGd5VDf3Yd6uEaF+CQRma2DhYNLB2XAW&#10;7d133z0bzy/66ytsTaxJ59uix7c1e1Li9dWPdPTlvW1Yee6Ea8sHXn3F04cPa3N7yP1TJl//+tfP&#10;GP/whz+8pThUjNFD5aGDw2GsHigPqjnSFs/lyzeILhSKHNnEwJOUA72N6hsrlwYPvHkV12VLHA9S&#10;PPxd7hw++Hyb5WFz8LnE+fZNfP4uUPJ2WXMhe32/hMnPm6NxyE/+/MXVloMffbvc+aMXuRkvG/EN&#10;oz4f43bZkaNxwLCbB/8kjPzFlacfO8uJ+BEvgTdWIid4e0fOuI3RuLXFI9qtaznwoVcTPjDi+nG1&#10;uWm+rYVYfVJ3UMqDHQcxvgTXpwk/+PLs0BHHgW0+xTJO8ySvysapXbzGWOzsaqW47PlkS7f92upk&#10;datfO27zalxEXOMwHm15wij6xDzGvVg2OFzLB9vcxxEPfXzq/LTtLUUMHD1n2nRErchTDcPu2RBL&#10;O5t+8Yulb5/ZJ2rx7HVFPx8c2vwIe2tO3xyJR/SJfjnw0W4fG6tnX9HOpxj149lam8DglIOaVJd7&#10;9jD6FfjihVMn4VYnphIfbLHS5cdWe2t6sjptshzWtLXwXLdO1gO+XKoPweUlrHl3xjuHFG1+nfni&#10;kC5Y4e0pa+QMtU5y8iUA0XYO+SKgvUsnJm5iH8nVnqyIAa+Yf2P2YR2OPxzBA2OvyQOuSyO7Pv/e&#10;Q4yBj9zLw57mGw6fMedD357ki1Pu5Y2nvduY5MmHL7tCl6+6vjzhKjgaN12cfBRCp+Ag1WGP8vkl&#10;HYz81enC6W8RN86Nyd9Y2Mny8S9vNv7Fgs+2Y4IjYZ96/x3P9vHzLTZbOfNvfuJSv+3FQgBqr8Mm&#10;z7k3eThSomoL7Md7t9vt/DdhYbuw8MdXHHjtJH3c9Xdyw9ItrkHHVw2j6LdBceg32dr4cNARbSJf&#10;ebqQ+MeQ/VUtvH9Q2I9GvXHre9g8kGJZfA8LP+3y9wDih3V4+EMZNlgc5ku8HtJy8ZDh9c2Yg8IB&#10;5ps7D7sDTa4uTi5DfOTkwRMbXjz2jz/++BwyvnmUq5hiuVjKQ344tR1GbHCKOLgdWrhcEl0mzal8&#10;rDGRo9hi8hFD7nzNB6w8XQL7vUX5suOA5efAEUv+4sMYp7qLrdjlKHc/DjZ/uMRV8xGXHTehY9OH&#10;Fzff1qNavuZE3YW9wzAuPIqYjwqbeCSsmoiP2+VXcRGVq/hsinZj4sM3vbGki7N+dVg8ihz5lWs4&#10;/unUJHwY/eK3t/ETfe1yyicu9sYWBh8fnMYIQ9LR05kjNT97AqfnBZ8aT89ga1t8PvZNHI3TPuNX&#10;idN+KT/c+gSvPccmPzZ7XRsGD5GnNp29ot/+s1/12RozvsbJjo/Ql8dR3F/gstPJR2l/NBY47XLR&#10;D2+cxdRWsud3wPcXee7Y6OFJPqfz/BK3uvjyhV3ujbnYOHccG4s+TJzVbLhIOeu3PtbK8+X8si78&#10;1ocffBzquNm0zZv5dvlxbug7n+1JpfWFdV6oYdn0ffDu9+TpnWX4xJJLe1muuNV0eIiY5SiudTc+&#10;bXhta07sb3F7/6ATw16Ea//zo4PFZwy7D+XXPuJvbvnIX91c8xVLfuWSzRjKDVfjgeVH+OKHa07g&#10;FHo1fL5h2BI2/nRyKBdtOv3loMPDDyacWl7saj5wtePZmk8C27xffeHyywc+fRz62bOpN4/yUYfH&#10;nWiHoSuuOk7687VIE3wlyNFkHPA9WYsItz42jX8I2beAv/vd784mElzCbSD+12RxrGx8+k00bAMo&#10;JzVb9vjgFDHbgDZl2Or48qP38Nnkfi/Og+vQ8M+ouCz08MO10MZPekCaIzptOcD61OhhcxHDXY49&#10;LMZLcDe+8vMjSz/67FKER1y+DjcXNz/2dLnqoueNUXFhlYdv+/wo1yXSN1BseJofGJcvfHJwOPid&#10;xV//+tfn28/+jUOXON8mmpe+1cMnf/PjkohDfvIi+t6I/ZuAxqGIZa5hfKtojsS0b+QmH4cVHV61&#10;OWSXMx2BcVmjF7P5hseRn3zNJ52a4JMDvhUY45E3rHlymOGId/HmK85tL0YbZu2tn3Wz5+SjTmDl&#10;ps5v90k4Nbt9c42xerZKPvjyo2NP+JJiV1916avlrJhH69r8dQawWS9988+PlEfPEhwx59abD4FX&#10;cMu3N9B4YPj2HNkXsO0dPrDlmB+8nNXNsxzh6cPjJ/lps+k3f2rjkDvb2uEU9nLBIRYph8ZXnLjz&#10;h2tO2OIKV31IX3gJU43b+NXtDbmvvfjqR5K9OQynjltNqrXDaRO28NnkoaxNfuHVsOaW3t7wHDsj&#10;fCAwZ+V1nOaFH+6NxVxMNU4c4VorfbzlYl2U7M5fH/ZgrHM4diK39n1x5AGHh49nAIe+tmfHswVv&#10;j2vji9vYCTydvUjKQZvNuSN2Z1xjKXc4OoJDcUaXb8+IfPnAtpd3fbXjEVebTj7G07OyODa41oRN&#10;aV4aq2eFHi6suly08zWOcsZPvzhterJ8+mzJtq82fmIUl/06lrjxyKE5oyfqzaWc6MJmZ4v/ON9f&#10;cKZvvPFWnxO1CQAuqdqAJVjg8GqbwO93ffDBB2999NFH5xNPG9SC4omDf0Uc/g2kuPWP0/0lvfoq&#10;5UG/uNr0YfDKxYahU3aDw7L5dOai4ts6n958g+bHdS5fbPnBemBwJDAuCTYzG4yHUu3bRGP3Y1qb&#10;FZcHmI/LEVvSg0BnLL5hw+eyxF8ODjQPYQuLB14843QhdHH049p+NGyt5NYlQ+4OFDiXEH7y1JaD&#10;HB2e8uXnL5j9vqdLptzp5YbfIeJTNpw56E1X/vYDPr9DKU/8/hjGBdvByI8epyJ348MJK05z0UXJ&#10;N6nGD29+HaAwxmBOzJG2+C6J+AkdG33zZX31E/7myvzAi6FvDbR3zXEkcfAh9bNX85ED0TY3LtFy&#10;NCa1HLJvfeXc/rVdXy2eWErzUl9Nwm+8Y3h+Cb+6xsF3uenNmbWx/uXAV9uaWsvmNTu/1qh1wNt+&#10;sr/Ml4Lb/sGlL461geerjde64dWOWx4wfPC03nxg0+GqT4eD0CuNkY4dP722miyGDgc7XjZ5hNVW&#10;2MLi0KYj5VCMsGKv7FjD8M0ftrjrVzsc3/zKqT5s7Wyry7c4cW6d/9b5GSPRT5armNVhcPGxL5xH&#10;znJnmb1Adm6Wj63ctLOll09ngL2jdPHatbePYO1XzzNOz7jzzBkrL7ngV6w5gSflr98e8Z7kvcK4&#10;6MsNV2vvPNb3bOGnV5yl/Ph4XnA6Fz1X7MbhDG1sMISP3OLnT9dz1lnVnmWTe5ztfX0Yc8JXWwz6&#10;5lsbPwwdnLqY8eoT+MZUn44/fTr4eLSvMdcmrwSOsJN4Tuf+srHDrK25yFYNo11fvVyNAa6xhq2v&#10;rg0v76212a1rtuLmS38wyE1aToAJG301PSeLYxOqfevjx6T9m3jexAS2mbps4FBWSoQOv36in2hv&#10;P706jhZ8cWz1q206eg8Jn8Zm/C5Yvs2Us7+K9Y2ZQwOGzmbfzWl8ePE1fw6b+mx8PQS32+1gfJNG&#10;zBkf8yQXWAui0OWr7yLmjQ6Xb8vEdUnywPoLXL9X5xCC9dA7JIzz/fffP5dXFxyxrJeHvm/uGhMs&#10;PV4HiDG75PmxhW/q/Nt5curfeXRhE8t84RBPfmqlMYlJ8ME7hJR+7Gk8cjEOh6N4fdPokOQvJ/mZ&#10;V/jm21p0MMrHHDrMrKn4sNr2Jx55mXPjZCO4cItBr5++/dQeiUcMc5z9OMyLtb9KvNm2r02vloe5&#10;aZ6saT7mT5/AGpNxNJaNGb9awdE4FkdfWX3+dFdfNjHjxgvTWl9t5o2oFXiFv3Xiaz61E1yw9Gqc&#10;1fnay3Aw7QNriQ83vBqev9oc8tFmt2fExcVGlx0PXf6w4iT0BI7oi5foh4fBS3DKh4Qv/nJmU/NX&#10;aqu3ja8Sjh0ffbp4NnY2+NUXg668FsNv5dpf27bjxWlOljObmr366q8fVhs2fD7mvjV2djiDnDOe&#10;X2Je4tBOrvORHpaw48VjT1g773c7frnYl8TZ3frCO+f0nd/OWJe6uM2Hcw0XDnl13tg3zgc2On1+&#10;zjW1c5gPwdFPjMpLbD7OudqwnZVs/NmIZ6nzxnjxiCNH2J5XNrj2mXmH01fyac6cbcVcOxxMY2Aj&#10;5aUNU8mm31zRNV4x6OWbrniNJa7s+trbzyfufPWJGPHkT6+d8IF75EsvV3i5Nu7F0xUHJx5l2zB0&#10;6msJF6b+Ibi/iPvmm0DKBTYQtcJWsiVu833/+98/SfrLUxcDG6gBeRjaJPj5N8DiqXdQ+gQ2aeB0&#10;6dOJ9WiS6BK5w9loNqo2fxgXHb8X5wHwrZmHs4fYA86HP7uxEfY41OxtWLz54H91/6dcYPwzKuYN&#10;zuHg8uIPNkhze50fWA+OSxYf/wgzrBgOEHk45IjDxbdnYvkfOHw79/r+Rx4OBZ+CxXYQqvPBc7vd&#10;zo+5rSU9HS61Q8bF0/w4WORhTDjYzaU5EcNlU45dnHH5vUGHlzH4FtA/K2NM/X6M/cLeIWbejKu+&#10;fMUTix89EQ+22trAKa0LWzox7MP2pnluzdj0xYAn6uz42nO9udQ/4PsL36tubbXVsIl2ccU0L82z&#10;/HEas7p1jwPeOrAtZ9z0MGx8G9MVmz6/l+r84B+JeCScvrmzNtbOemWj04axLkpvaHRx8dMWU8FH&#10;B6+P0zNAh8/6WiMlvbZ5ErM9IE9zwkbPnq7Y+MpbHGUx4Y5yXsr1igdh47e+xtS4omEXH0e5sdFt&#10;gWO/6vAR8djItd4cDuAZk74aB8mfvtK+OoD/8ZLP1lzk2pxFEaa+Op26eWzc8kjfmPF6tl28fLhy&#10;Nlpvsv5H8SkveBPxioPfM0pcrkj7FY7N+U4nnrX0LeDtft46D/HY8/Ykm2Iv2rcEh3zbA+VhrPY5&#10;XlgY5zV7Zx4Mu/HT4eIjD/uFTv49D2o8OHY9Wl858FVwKdp8xNHnS0fE4MuPrTlg0y8/9mI0Pr70&#10;+saFU0756uNT+D6S8olbHbYclw+eiHltF5s/G391uOYrX3ptOKUctOmLkz1senUcccImcZRPuein&#10;u9bliiP/+NjeoeSkDqCf7EDoOFl8G+db3/rWeZP68Y9//GZhLKDNaaPBwMfLX7sJWf0mCreSLS5+&#10;+W77amej20m0eeTmWy+XGm+8fmfOZcenLFgY4iHyYMLh6kExRkIH26Zt8pszP+7smy54XC45/fiT&#10;X58q87Gp5Iyry5+LgAOjb1k7BBxwhC+fLlA4XDpdyoiHSRuHw9C64MLr8savA0OO/ikadocnXr+/&#10;6Me3vnnE4UEVo3V24XPA4RXHmNpD+Hyz1z9w7RtWcRWHJ34ifrnhMTf6/M2zMeDsm0jzTm/s4jcH&#10;uPjgIB0q8vYJ3Jy1Zjj7phKXXMpHDcdfvQ873uJrJzgaN12c2eOuHyacMRuf37e0R8Vordsf+OOh&#10;I/XjqT7G+4s+USvNVX7XPn2243h/KZZ+OYQr3nLDG4+1Mc/ahI/10Tc+xRzj1M7uWdMuFl97BJe5&#10;EUtbDZs/m9hixN34rKF90d7Az1cueEjxT+f+Qk+Hqz2gHx6uvOnEglPKXR2evXz4GjsJuzY6wre2&#10;ftg41XIi2unrb77h1qZNr4gfx/K85Md3JZ/lWB2svjE8inX1u/b5kPKJw3xbR4XOvvOsO9fVziQ+&#10;1iqfOA7hvMituKnDqtnUnk3rh1ubnzzEcHbTOVvl4MOd38VW2vvt0c5ee9f7RTybg3guj+XeHqMX&#10;33mK2znMDydbYzEO5zWb/Ij4eDxHhA2GXVue7HTaBCebgls+MGqlmO1rMehx0vHT5wtrjuhw6IsT&#10;Px+6hE8lGy74FX1+MOJr5xeWH4m/Op446Cv5wpR/bbZ0uONX82fLXx1GzWb82eG1K41VH66Y/JT6&#10;5amvTcw5TH11fmp85wRiKMCVtATauJKG9ZfAr+7fcv3kJz85G67/uqyAOGH5Nxg6hdA1AdqErQTr&#10;H8PzS7h0+vloN5Hh2LTLwYPix4ImxkPpR50elja42HJq46o9IDYqLvweuPJuw+6YYTzMLk4OH5dM&#10;wt+bDz4HlEuW2NqNo4cEB7xPki5Qfjwtd75iykvf5ZUvHLziovPPf/7z5KDvG0FYeYuvDu+bOHwu&#10;SGKaJ33f4KldJOldxmDZ5eyAM2Y63H4VoPHI0dzqi2W+i8sHr/mTp9qbsHE7/MSSmzlx8Jg/duN1&#10;AKqtBT6HKy59GL6tu1qRGx9teftG01j0+clVnIQ+MVZ2Y5SfnMTApybyb97V+opxJjjZrkLHZgxi&#10;xWMsDnKxjZNNiVP9iK841cXTJ8XTT6eOF0Y/7sWsrnb49UlXbS5qq8VSmjc64zS/xt2zWAy1sbM3&#10;bjjSPItvDq0JjDUPb23p2icw1r0c1Lt/yldcbX5qMZTa/GAq9dnLOZuaPQ51cm0Xg51PJQ41TNyL&#10;56Ov1JZPHOnU/K9y9c1e7vU3B7riZa8fn/XTbu62nW5982Mj9avDVsvPumbXtu7OEx9wnSH2FTss&#10;MYba+mzNSeMLly3+5sO47B3nAh9tOWvb075kaF97nuHZfUjGJUdnIDyO7Gy1xbLfcTlLV/iL6ex2&#10;NsI6m+C9/5gH7capFr9nQ1/b86Itplzo5M9XTD6KvMLJY/uw/OlwkGp8q9cm1gTGGaduzOUIUzw2&#10;4yHapDWvT8c3wVkO9NrxwfCnj5uN0Gmr5cq++acPnw9MumKVA1t+8Ppk7frptYubL93yilWfTT9d&#10;vOo4rzY+coJ5801gk8JIIm2SbQxONtrtdnvre9/73lu//OUvz++KvbpfBvvWxgbsgWgDSKSEty7J&#10;En2K/MnXMGnzlwu5+uor5S9vD4m8bDyfyvzI14NH4ORJzIE+iYONTr83BTmQYshF29y4nLgQi+Gb&#10;Lv49jB44D5Z8cHiQe4D40+kTF63bfZ5dVHESa8FHLg45heDFKQ9jdAEzXt8o6fuESOQvThdhh5A/&#10;9jBH9A5NucMp/F2CzIvY/jraQ+vbKr7y4GOc4otlvPIoJ/maczocxq9uDq2D+HjsG7m6RPIhO69w&#10;9MrGOcD7C86KnLXh5Cm+9TEv5li+cqNfgRVTjtbAASxuc90ewK8Qcfgl2qvLhneFXn6w8mCnMyd9&#10;s2q+5SwfEo7PVYp71T/ql1O27Tcn8W3M4oZXlxuufGobk3laXGO2DmzW3X4xt/aHPhELt/ja5oGN&#10;Dp/106bHg6/c4cJsDu1tPuz5aMPJjcSjhiFy0G/dd28dwP0FTwKr3xiyNS59GHai3x7ID1ahL378&#10;ajoSt/qlIlY84fmHj0effrkXc/Xhly4ONWkO8q9+sj69wijFo73yxZMfnnTWx7rSqT2rPnz7lt9+&#10;oo+PT/uHftem+GHLI/32zaM95kzBIa790CUvXh/g5UfPDqfvudbX7vzF76y3r52luOULI56x6Nt/&#10;/HFpwzuP8cnV+dE3kXB4sonBz/nnmTMH8GLIuSIWbnbSXLd/9Il45VcMPmJUy897UvnKiZ/4+Ii6&#10;eJ7N+sUTQ+m5xt380RF2Ygz45SgW3vJtPDD50ekTfsXkkx99JRy/dNr81qbPn225tPnlH0Y/HnVi&#10;XGGNuTjpwuIs99o42IuZvvjw7xh8kxQ5ADmAe9CC6NvM3/72t9/yj0H7y9l+n86mbVLxtdCC76KU&#10;DH5tnMXVJyVa3KOcF/rKqD8Rx4Nlo+PyacnFoc0uN7HaNB6SYqYzBhNuvLBtOBtZu/hbexD9KNVl&#10;id644jM3+WpngzM/+vkYk9/rk688PNAw5thl28XEN3zyYnNwqH3qxQ3nAWsMvl1zUeMrRxcu3zC6&#10;zJkn82P8+rAeQoeXB9eFUWw648bhgICjxys+TvGMEaf48oeh97uXvrmU49e+9rUzLy6Y5YBXLDix&#10;xSJiyc2YzY/DHZ/c2i84xGGHpYdJ15xYZ+OwJubbmwS8Ak8nLj/zJD858bdn8BsffnMGT+hJa4iv&#10;XLRfksVr58e3ccbr21lzmjQ2/WJt+6W4sPIvduMufvz86ZpjNV9x6VfCsWurFRz2ojnXLq52PIvH&#10;yca3Nh9rYt7jh6HDzb/nlw8dmzWzzuV/CO8vsMT6yYu/OSD46XoTLt/2jxzKFx6XWOUL3zjZiX78&#10;+vwbY1j+5oM0xuIsnq1ywM8vMEQcdrwKvZzSFePZ7VTZdJorvoQtnXZSuzj6q9t+PHTw4dS4yw+u&#10;WOnLIw7zT5ob7bDa1s1Z4AOUD7DOFD7GXVyc61NM/mG0k+z8OgPsB+eD/aVtzziPYJxXzj/vG/7Q&#10;zT5rP/Yc6GvjdgZ18VOz9YFYPvIXB3frh5+ODUf7S+18VcOaD3bz1YWry1jjYmuO6IzRvlb02ZTm&#10;Rh745SAGGw7zwFf+7MpV+O7axcuH4POeLZaiLwc1bnjjhsdF5AETnr4iljZ/+cDp0yf6cmcj+gSG&#10;n5jpNob2NS4/uvj5KWLTKfnwZ6OrzqYm+Rl78wnLtxhwzZ82u7wJH750xSju8rz5JjAQR5NCWlBE&#10;xEXjO9/5zlmI/gsyeA+bxOEEIfQS3STo2cOIuTr9kuNfTgf0/NIEhaWGVYh4CpxPhB7CNk9x4UyU&#10;vhwV7Tj0jd2DQ6+2+bTp1eXBx3y5MHjw/XEJW5tTLHbx8pG7N6tsONnUbC5CYpjX5s/h4sLlcuDi&#10;jVNsMRX4fIzbN2r6y6XvL3L5usT5ca/DyNg89MWShwub32lkJ/ITG9ZBYjxyUuP0I2h//NG6GJ85&#10;0Pdg43a5c/nsAHVIujTL1xoRY3Z4icPfRVI8OTswjVkcfyRD9GFS8BxuAABAAElEQVTVxqeGtYZy&#10;1hcbfxdKh237Agc/pXXnrxhbdjzliC9OfsYYhzrJ1pysPrwc2Yl49GIp2r5Rlos1Mc+EvtzUOMjm&#10;QWc8qysPehzq/E7jmaP2xgmHA3f++nLNTl+cq44tu7zhCB2hk1P86h2H+dc393Di2jt0xBzhsh/Y&#10;4ezr1i2bOLD02urysvf48C9G4+MDr6+UdzW8McUlp+aiHNOpSWPWbj62jjve+vC1cedDn2we6R7V&#10;8SxHvnSbO//NJZ/wWxeLP72yEk+6xbCZ48UUK71+uVlDz7QLlA/8zopd92Kor3msTXtjwrYXiuVM&#10;tEd8MLUniH1jLRVnq30pF1zeN4nntw/NzjT5to/EkK+zSRxt3NrVchEbp3jOM+9N9rm4uz/Fg4Hv&#10;YsWvsfGVf+d+4+SjLX7nKi75Efko+uL1rGk3BrU44eSA01jlyhaftljF56NNj1sbd2PUh2m8+Z3k&#10;5oU/Gyk3fHwJf1Ifnqyfvjx3PDjjTb9+dIvBt7p8YNgae3mkL0Z9WCWpbWy11cYlxuZEj0fJlt2a&#10;nB0sAcDALRagIOT//u//zr8n51suvwPmzbl/8BixAlvSOCVkkGyPEmAvphjaJQlPqk/n/tLi1beZ&#10;xfIwuDSI50Gj59tDBo+f0POBXWHffOSi70GBt4kUb8rEeOlduOTlR6urF6dFalzygVXz1ZYHTnjF&#10;p9n9y1o2DyfpQuAAIdalb+EcMv/617/OuriwWaNX9x/V4/QjVtJ8iKuwyc2FzB9+iOuTtIODyAWv&#10;i9tf/vKXN3z85GAMCg5j7Q3UmDr08MjR3Pk3JeXlkuifnen3D+kcSj7JWkvcHny42+121lQch6sf&#10;WVtf+ftxORHb2IhaPuz0RGxz2KXZNwXmEmd4WDHzEcMfx+jzNTbjDmeMdCvs7bPdSzDpYcgjLIzc&#10;2XC7FNvX1sO8tG7ylkfYOIupDwNfrOKVxzE856Gd77UOJ9ba4imXjUUnf5jml64ccMLjtDZsrV9j&#10;qTbPeMLoE3hzII629ST4zBlba8y/fGFwVcqvGOza8stHLnB8yputHNPxpctPbYwK3/pwBLbCpsRZ&#10;P9xxuL8sJuzaFv+Ig27lylE+jzD5hllfbWNcXf3VhWs+G0/Y8ofbYo7rw8CHdU44q/pLYM8uMe98&#10;km03N1ddWHUxW0P7iZ94Lnf2Hh0c8X+0E++TxHML++p+DqudrfyUzkT7Gb8zT+0M0u79TDxjZdN2&#10;Fpk7bfz5GDvO9r6csoshz95HzI8zl3hO8OODw129a8ROzJe2uEo6PunVipg4PJPOL3GU5otvY2l8&#10;8cHQqYsZf7Zdu/zUcEljM87Gw29z2NjwxeODq/6Ol04h2bWLnU2/caeDI3LYeGHpteWbxAtfHnTp&#10;dwx0YdJv7DjU7whioIlFC2zDuOC89957503X/5Nro7lgeMO2qb0pW1yfYCSOyybEoS5JiZRMScOk&#10;K746nx1IejW/NqkY4tJ5cFwA+dHB4GdL4mRnI+VQ38QoNq754NNi8CNNom/LxPVw7zzy7VMbf3gc&#10;faLRj4dfdlgHhnE4YPpxLF+fbn3jiJvNP9ysLb5Pn8RasLmQapsf3+pZJ1z9mNNlS99aNke+YXQ4&#10;uDBaT4eEQ8SB5dM1m/wbj/2hwMOZmz7pnmTuL9aALz//o4xc7R3jsX9wyUFtrs2ZMSnmRd+3mfD4&#10;+eAgxhmu+YQzHr5seOWgz88HFxz2RONof+iLAYvHnPWNAv72CXt75SQyLy/pi1HNBVahU8QnctAX&#10;0/w62MtLTWDLVx3HMd5f9IlxJPHHTZ9vNnWFnX/9awx2+cgz25UHhqQvHz7prE8c6fjA2jfqxmPN&#10;zT8xd/Z3nHzLI87mmB97vnzkXo2vGOryU+OwD60FXjzl2XrgpQvPJw5tko++GPrF2v4BD74+DFFv&#10;yV6NN+506ke67MXX15Y7uXIVd20HeH9h23HTm9/Gmy9u+uYnfTW/azuu9cFhPZw5LoB9A+i550/k&#10;v/JoDl7S8cMj/8ZA5xzpvc3681c735ypv/3tb8/Y7F17pr3jfHPu+sf5+RiL89xZi58dtzY+Y2Pn&#10;7yxS22dyYoOzr9XEfJByxqcNoy1nc+V9QXxczsLWI18Y/HwJu0Iaq1o8tfjsaj6trZh0+s1TvPTN&#10;IVzcp3F/gZOfOSw/sZSeNbHS8Svf1adj59e8lqM8SONY32x06elg9eWFT5tszQaXlCc8yV+72No7&#10;j6u/cslj42VPp38t+AnMxr/Py9OBqjYxFkYAbf9f7u12Oz/q8ztoNjS9TeQyYUN3SNs4bAaptrDw&#10;uBT66pLTL+lNjr4+rgZoguDZ5StXdhtZzUYfZ364iokjHrjywllcWHp1D3ExxFFcuhQ/rtMXV/HA&#10;4ZcbjmL3ydRlKQ54Uj5ql8rPfe5zb/mv2syzB5++B9OFzIHgGzT5OvA8MC7rfkTP7hs2+H7vr3+e&#10;Rb4uYK2NXFojMeXTeLVd+K0/nW/OHFZ8xHVBhHHw+nZN22VOLsbaHPmnZRyMOLT9GMTBZp7sIWM0&#10;HrmaLzYXajFwiWcOiBjWjK+18S2Z8Sutl7HB8G2cfOVTng7a5lGcnX+++cu5gl/u8iXtJ234q6x9&#10;bfRJ7bBquSTa8rP3rIU9Jb55UIxJbBi+13481Rsn3eauDZNo41bYFDnFo2+e1we2+aTXVuQGq8BY&#10;G4VtBSfsI854rQUOXPa59SfVzqTytWfNmz1mX/IhG7eY9OVMJ44CS9/+066w127+9ekJHhKmtprN&#10;OEj5wCX56ms/6ofPVp+Pdnp9sna27T8h/vu6vnG1BnE1N7CLv44ne3PE39jp49wY+Vsv+srirbdn&#10;wwXQmeE8sMYw8PH/d0SfbMH8L8HVustJPsZAR+Tg7PJTD+eK98n2DAwfefgw6QOoPJsDvs5AZwws&#10;v95HjaNnnT9sFyLPTTnJR99YyhV+97o82eWCA55fe1Q+bPriyEdfjHibU1z444MjfPPHh6d4YrKF&#10;VbPLY3PHScSC1y/W5sFePuxkffWzyyUOOm3vJ8Yvh0cSl1qu6uY7PB4Ffzg2MRLt+nGo6Zof/fKr&#10;LWZxzQMpjjZ/Pok+3y3LGZ49LLs2eVsyFolYkOof/OAH5837V7/61blUwElEci4TNjxpkhGaWCIY&#10;gaVvULAKXfo401XniyedhfBgONTZ5eAQEDcMfIOFIXHVNwEmdydKWyG14+yNRt9cuYB5eF0APTDi&#10;i+lygtcm0y8ePQxfY9AvjrZ4/MyFH+/60Szf8hHfm5hLCF4XGHzWC0YuxIVMjnjkcLvdzsEYDz/+&#10;fjfPZcs3eF1qjMMai+NC2fqaa5c3fd8UOuyaf/EdgHzExO2i5TJoHA4iOrFcRI2JXY4ObPPoADcv&#10;cjM3ML75wg3TXBqvHGH5mLe+xYSVe3OJP5EXXyIGbjHkpZDmhx8bPC75GzduWGvUvuGT/yG5v8S5&#10;+nLJFlZdPPW22eDNhzjGYA+4iPtdyP7yvL0XXl087WR11zgwmxv74rM3R/UbI73Cx7yZvwRm4xUH&#10;RjEudv5hw9M1fjZ9c68tDl9CZ0+wd0aFg4XTt2fDxS0Wu7XO15yWV3HYtDcW33KVh1jXPNOrYZN8&#10;V7e25kYezZW6eLWXZ7m2Ha/cSHmm3zq/MOprjPpxmcvFp0/XGNavmMufTg2749aGLZZ+a+Jy5QOS&#10;M8HaNTewyktSftn1r1JMPHKy/uXCZj+9uv/Uxk9knIHyoIf1vqTNxzninFTb0+nMjb6x4HKe+XDd&#10;fmQj8ehrl4Oz0dnnfGWTg33a+Ry//Pm0h3GKR+TZnofTJ9ryVItZYaPPpiaLk4u8OkPxG7t5wUPY&#10;teUoL/6kscUfb3UYNT4lwXfFlTf92rTLIf2Va/lqX3ke5QDbHFmL5sjYjJcPXfHlH7+6dnmle1TD&#10;FCt8dbzrd82X7zu+aWnRLJZvhL785S+/9Zvf/OZ8qkEoeWKzcrJo3hzblGp6wYiaTwHrq/GF0VeS&#10;2sULi1/BZxIrDZZfk1u+sERe4fVhYehIsRZvfOzxlpcHxwWY/fX9f+PAza+Y+l3QYCyy2sOg7RLX&#10;4aVfzjD0X/jCF04+/rgEj28xiIMBtzmQg8LfhcYlzreHfgelCzI+m88h4WCBdflSOzTl24/z5YaX&#10;r9rD6iBw0fjKV75yxueySOdyyL/DqvnBKyc52kMuinj5dUnUFlNseRFjdNFziNlPvjE0JuPVdqj5&#10;IxD85sdc268+bYttnHTaYqvFpzMeORDjsm74xHdpdqmih03sBXGsC241PJz5VORC+BW/vvgrcVev&#10;PR1+bYW9gke750gu8vctLx823yzkLy9tgotftmId47N927hIsfPf/tq1y7c4YhWPbjH05tU81jZ3&#10;dGJYu/DaFfj0jYEPaa+3RmpxG4v54G/f4hPX+om7pdg4d7z4GqPavgqj31jL6xjvL/TyKJ/44cJu&#10;G1a52uRC15jW3hiry2v75ZNu/cOH2TocP+36YRp3/ezqR+OgI2vTD9880xH65bSGi21ePdvOCedK&#10;Z4a9ERZXsbXJzkXtJ8vTK90jPR7jtpZ7XjrHnCN+Tcr56tyz35yhxYbn6+x0UbUH2doX8OzGiY/d&#10;eIrVXuVj7Pa9c8BYw3hfcSbLBRccPm3nsjaBZ8NJZ6x0nhX8OOVLD7drAUdw5lO7ZxKH0hzCGU9r&#10;Qn9t41DY+BZTO5tcsqlJMU7nuR9/MdiMMx98bPiI/PTjKnZ9mDhrZyuffT/IHzaBaxzFo5PDcvOl&#10;p4Mna99+uNXBKunWd21xL+4dShNlE3vTtwl+/vOfn081bDaMoBZan93DZ3MRNZ0NbEIMjs91cl5K&#10;ysQ8Sl4sNrmZIDHksdKk069NDk2yvNnwKaQJV8OlyweuidP2ULtEeAA7cFpQOBjjZXdJqu1iQ/TN&#10;j7F0SenBKQd2f/Dgmx4PTrkat0Jcovpmyrd+Dh3cctB3gfdtkfH6q1u5wuOCNQaHjrYf5RuXH0+4&#10;hDmkHCIuFq+fL7guXC6D4su9MVh/OnbjdQjZB+LZRy5p+IxR7YAyX3zY6c213ONlcyn0LSUuFzXc&#10;vi1sD+CCw2WPGQsebTrjbj7o+BHzqS2/vk3lazytY3sCv7aSL5yxyks8awiXhH3Ubx+pybXOl946&#10;te7loJYju/FZT98U08mn8fIzRjhj51es8qqmX/5HWDoSVl3Jt7nr+aLXJvLR3/Hw5wPTmMxnGHbj&#10;oSPGoW2c+dLHG56P9Wjc9nV7ppzYwpejHNI3hnIpR/YdJz48itzY1AqbuPHDNA9sSlJ7sWx8VsKl&#10;K7a+9vrnm49+7fz1w13tYdPrp8s/X3HXtu2w6uYHXuFfm928fdocwRdTDG21s8rZ5RzTtk5J67Xr&#10;k00d3+qu7TDtB33nlvV1hjjHfIAVy1mlsFecEXzl4AOtPezcdIbLlx8OH/TtV3bnsrlxTvETUwzn&#10;oj7OnnF9WO858nGesRMYfOKLoxYTng0Od3MG4/kRS+28JPDmunnng8vzxkcfng62nGrLDRaffMLi&#10;Lge+ciLlp91c4xQfTg2jbE7wclGSbfPNHhccfePQj1s7ER9OIeWgTadP1LWP4vkFP16Sb/MkJ/b1&#10;pdNX42+NtLPh0k6ubVil8WiX22LFJm83CTbx3/72t7d+8YtfnE9XCCyEhNVISr7gkasJu0VvozaY&#10;xWuXED/cJA5JetNVtNvc8mkA2lfutWk3wMZX7uIUC092OTRGNYza5r3dbmdM/a4dfgXGeMvVG7Q2&#10;Pw92/HRtdHH4spEW+dX9xwra/UhBXBgHh4dTHGtE52LmARNf/i6AHTQORTbfDmrDuOT5Rg6HQ8cD&#10;6AD1UIojPzY5O3B80pSj2kVMfAcWrHzoy09c47WOcumCSGfMDh9jcrnUF781F0MO4spBrl0qO7TE&#10;IfLiaz+I0/zi0FeaD2PRNp/FdLDC0rWf9V2MzWnr0z6hw+nyJ6784On5K7BELIX9kZiLSnbY8Gx4&#10;tw6vFked2Gf+eR8fGFy49eVjbDiNX+5x8JNfUuyN2bg3Tv7V8Aou84Vn8fjpiqUNX/7V7PyKry3f&#10;Pvxo803skbB8FTp+8oC3PvaKNkmHE1d7Ah7OuuIpx/zEMY+4m8/yLh+2dGHpSPr65c4mlpKtdmOD&#10;WQmfTr7yVJN4sqcLw45DX9FPV+w49IlcjCHhl40uDu3V6xO65hBPY6OXt75C1DuWclOzlXNYepzO&#10;GM+zc89ZlB+cOOFwa6vTh9Un9bU3t7XlLx/nkD1l3fXtoz4Ey8255Xm07sS+879rdZ7xkT89nA/t&#10;9iNfXOzysE/V8hOPsBG597zj7Ufh2njkJmccjQ+XZ0QRm9DBytV7gjOVP32x9HHQNZ9wdGxEm02e&#10;PZdyZIdV9PNXE5wKf/GJtiLH1qhcetbFwZFvsfhpq9lrx6umx1cOcWejr/CXhz7OFX3xmx8YXHHr&#10;8y/Harqw+OrTKWRjZVfTq7cNH1+x4ZT09WGTdPJ6x+RT9I2PNrGYggGRnLSRs6nDlxx7SWqTeCwi&#10;sYHb+G12eotrICa2h+jKBXcVGLnItXZ5wZbvIy6L7KFkE5ufB0MOvnnyYLowddjggoORL3+50unn&#10;i4fNONWKCwzxULioicmOUyyXzHLA5fIhN5j+WRRv/vHxxwnrGzP+uH2ilK/LG25/XUvo/F6fH6HA&#10;+0MSlyC5mjtjZnO4ajug5CCew89a+VYPXh/G5dIe8u1UFzjxjIO/HOnV/fMJ9prLI3EoiS1OB6hv&#10;McURTyxt+Ypn7xivcZtrGGNUs6vNQTaX1107esWc4jVX8msOcInR2lin1qqDUp4wfOASfUJXu/6j&#10;enXiKvGtvzHRmyd6tbU1XvMXjzcj+zV8Pgfw4AWPmIk+sXafNobNbfPlf/WTC2GT78ZLr6ZnjyOe&#10;zcX8Gy9O+taYf7j8YO0R60xXKX7zKCbRV+BwaZdv+jDhj+Ozb+3msD6ulfKIk41uucPTNx90MAmb&#10;saRrXNmr2cupcbHlhyeJI5uaPUz68Nc+fbp8xK6wa8MsLl3rn42e1Fc7D51PLoHa+YY5DveX4l/1&#10;2dPDaSvazRFe+8ycKNqdA+0ZeM+cMxTGfnTW2HvORzof3J1B/boOjH3pzLGX4/JB2Yd18Ytp77KL&#10;3Vzk7/yhb5+Ly8YXBzvpfPUeBU/k7UzHDY/bXPKn55/AsDdP+Wc3b/Bwzam+WPp88SqNp/HhaAzs&#10;zi42Ih5fHPyIGLjZ4NX1D+CFl/JqHNcY3Bqfun74bOn5x6nNHoZ+ObTxKCQ/er7NG3u+9OHjusYs&#10;l+pwcVSnv8bWJ3Bv25A2gG+N2ghtoBIErCCNWKJNQnW26gbTptO38GLgJx4khU0ObPkfwP2l+OoE&#10;5pE+HRwuffk1keKk83DIDVc5etj9Gb88XbpgyseG5A8D7yG0ERWcjUntsqKw4cJhfHBEPjhcmly+&#10;XC4Ibn58iIuWg8Rl1EPNR5FLB4lDUSEOE1wdRi5F8PJ28dH+/e9//+Yi51s6vrjUHWwOKn25sJlL&#10;xXjkY4xyMI4Ooa9+9avnYuVQo5eDXPRdZDu0uvS1JmLIDb9xu+Q4QO1P8+ZQZTMGfVjzKD7O5ktO&#10;MMQ8ahs/rKIPzw/WGMVhE5dOm5gnHLBiim8scnIIkXjzgTOmij5R185HLtrp4fTLP876cbTXfJPg&#10;20B/uGNvyMvYjCGuahzFo8Mlxzjprhi6ctAuT7pK/tngSPpiVuenLp65lHNzll5fG5d2zxBsmGzx&#10;ir3PW3OxuPLDV2FPykNdLPzp4fQJv8pR3F/K5aqvr8ZV/RIvvnCwJO7Tub/Eufpy40vMFV3x6MJo&#10;X6VYcV/txbpypIdf3yuOvTGztZb02qQ9jofOHul9ylnivOlcLl9+m4P+Iykfdb7l23qLr4jtbHFG&#10;OA/koXZh8YHaOQYjF8+fs8ZZGffnP//5842fZ7WLobF7TsWEc67w08fVmapdkYOzCFZecsDB7gsE&#10;eTUf2oq9DSMv3xZ2foqvXQ78OiPxloe5017BKT84eejjk0djhm8MdHJhJ/E1v2oCt/XpjF6fbwV+&#10;S3j2uOV1leKvPl3c9fmvrja9GOGWS3vHsj78tsQRRp09nT7Jtnq2+gc0ONz55r+1HFuz8+8EMlpU&#10;TjZHfcACtYhsApMlatPBaeMjksG5g+Cn37dBNqENCavg8DBqwyb51VfTham9tU2KTwnHDzeb0huF&#10;vH0zROdbLA/PTiR/D4sHnw97Dye9PgwfxRzAwdA3PvHl40GhE9MlHN6DDmt+HHoudOZHbmLgxdmF&#10;zQWOr981gXE4mW8+xoHDJ1WxXO5cnlxkcHWRk0s5dcnx+4UOWz9uxCOug4wdj0NFnv49Qhcp4rLq&#10;Ey9u8eUoHg458JG7y6A5UVx+jdkBiVsse4HN2ORvvsU3PkUeYmiL05zIh6jNg7kV31zSiY2fr9zY&#10;5e4QpTcP7dV8qunlJR4cfbFO4/5Ct4U+bPiwarqX7PRE3o1rOWpbe+MyB62TtvnTZyPhteNefTHU&#10;2fMph+3zFaf8lwuuQh9nvFesHOE7gzYXMayTGs6as8MbY3rcxckuDuEPzx+unNWtOxxuAhsfX3xx&#10;stVefbpD8MwRjxzJ+h7F8wv92rafL/6r5ENffLoV/uu7bdjGmc/VTr+ca18f+kqc+s15tq35b378&#10;GpO2QnB0kXEmef7pYLfgzl872TmMM7saF8zmUtvZo3TWOEedF85bXHDOBedDH4TbMzDO9g8//PCc&#10;tXKLV1xtBY8ztRj2tQJP1/lqPM4fOdi35sTZ6TxrPLg8R4o8zFUiFk42H7Jx6Hde1zeWpPnShyVw&#10;uOODUVYP1zwYQ5x0RL7a5p5fIka82nD5Fr+157Nrly89v/D62dTpG1v9/NSfJvKLP77liBdGIWvX&#10;ztYc0fG74ouVXg2bHnfxtNOHYys2W23YMOf/DqYwmQUCtHDqgDmnS199XUwBCfsuMr03fG/SbT6b&#10;Ega2RRXHAJaHfaXYxeFTSYcDp/E0IW0+/hUPuguXb74Uejnx449XnnL38NmYHlQPpL6Hk7TJPdQE&#10;Bk8XF1x4+Dk8/B/B6hV28cRy6OHom1qxzJ0LE7tLEqyDwoPtsoVPm8A5jGCNhd5h5fDgJ08XMRgx&#10;jJuPy5Oc4ayBS5Mfw7Dru9CZM5dl45OT+evCx9d8+zExu/Hi8lfnr+6//4hPzP4QxLjEN3ZjzsdY&#10;8OKSOx5jNf/tDZjm3RjNF3648jXvMHhg1t9646ITl10flk4tP3HwEHNHn+iLRarplJVrX07pqvlr&#10;y0G87WvHr5aD/Elc8Zgrog+LTzv7Md5fcKQPCx9OW0nS6zfvq6utfmTPr33eXJt3uVgD49bnX58O&#10;llSHo4vPuYJHzmrYeOTUeOD5lyMOeAIXVj+f5mHt2eCKyy4uW/HDrS+f4oTXfyRx5pMfXu3tpzO2&#10;4qpX4Fce2ReTPZ1+49VeO725TX+ty9Uas4VtDvStj2dOcZ44H5xL+nzKo9pY6BPt+LQr2dWeb8+J&#10;fOUipjY/55uzxNkO5wx1hplTOlilfQvDT+44OlPl7AOy88ilEAaHMxNWDDloO8+Njx0vrNr54zlo&#10;XmG05dSclAce559cYcwPvtrmAcaXAHyMha2zj02bDyx/fbnA0St0xswfhp9xGE829mLzjYPe3OnH&#10;z6d4asKm1FaHqR1WXQw2cvV90j69ih1XHI25fjWesHGkoxf3keAj8WjD6sdXjmtLp447PNza9eNP&#10;r1+c1dXmQ6zZ04l673CiiGzbwJwjQF6hM5ktJmwJbPJ0Hiq/78XHxaNPMMXaGHiuUvzV/y8du9ws&#10;hnbjLKaN2DeSflfNYWMzZher8Xng2G16GOKhVUhzwOYhFFPbhlfEloOY+n4MbD5cbly8ypOPB9Sh&#10;0cHRfON1oHh48TkM/KjCQeATqrxh5SiGf2JFoXNBaz7ElreDiFgL0vjxiZGIReTZnDmYxGg85s8c&#10;ydFYXDDxmAcHkh9Z0uPtoMMrh+beAYKPr7aDNBHP+NTGsfnByEUsxbwRbdLa7zjkaV7wGX98sPT4&#10;zJExy5d99wWu+LauXdyNnU91tpPk/SVf80TaE3AVY8qezh7yTwsp5tk6yjk+XMZUn18cbPR0ta/Y&#10;9Afw/MKnAl8xR1viotu2vr0uLv11foWBsZfZylndOBoDHS57x/yora+aPl12/rjVzXHYcqLHS9Th&#10;i721dqV5UL8k8RZjx8FWyb8+XD4v6dYup3DqRFt+a4s7TOOp/6hurGGrYbVXipUt++YVns184/cs&#10;+wCq9kwSuV4lnh0//82JD1z+1honnfWHdx45f0kfKPTZ7UO+2s4oOfIvL2cWnXPQh1f/jaf3Pfuv&#10;/DyreMRpzzmDyhuXvHDRaRuD51nb86CP06Wrs1of3hjkC9N7FT/Pg3M4/+LJpefjDPr5xTjkrDSH&#10;zZO86XAUV5++OWju2BVxjA0Ot/Hod/biUhLj0Jc7f/3yodcuNh+8MIo2e7js6vzyXRx8PvSV/NQr&#10;4dXLt36L19542a74xWw+xcuerfrKk958VMKo5fwOA9GhrM+5ds5w6Sxieovbpyl6i0aHw0L7dson&#10;IG1v9vzaROpitejyINe62Mc4L+VxtV/1DVo8ceXoDd43KT1g8qeH9bCYFw+r8Xl46fj30MuZjTQn&#10;HjQYvuK4SPDDaW7g2N5///3zO4cONxzsYjdX8vdXvmze2PVdiuTj2zwCXy7NO1wPe3+V63fH/A4L&#10;Lm1jfnX/Rs5B1gWUf5c2+cpdbrfb0z86jRcGN3/jciHt4hiPP+JwsfbX5q2pA1Gu4uFQGgOdP2ox&#10;DuMT055pbxinGA4LB5m2/MwjfrLroo2/+WSXu755b/2Mg9Dhom8N5cInP/qrDl8YPPrVuAj7S8JW&#10;/ovhu37FkUMx4GH0jdWY+6YWzlz3gau9VTwxjVkpTjHKo34x0m/N1jjLa/lg6SvyFDO9Gr6iLzd9&#10;PvDxx6s2NmMk7Ao8G/+Nky1emHzg6je3eOLIRxztin6xiktHiqdtrPoEHrZS3GN8toeFuUr+6quE&#10;D6MfrppPOO2wV/tVn11d4Z+kU5ufRJ+sPUy45lNexp6+ObSnnQXOGsVFiYTl92hMMPTlEC89XT54&#10;rLtzBkbfuaN21sA5Izw/1hLOnnHJccmjkxNfeLbO+tv9zJS/89R5DoeLDz1uvEQOCl4xCDs+512x&#10;5U6HC4e4vReUg3M2DLxnBa/Y9M0dP+euM4OvXNh7DuTAX19NsslHftnY9fFsoWODx006Q+VhDHHK&#10;Ua6wbPRq/ji1SbngJmolbPZjfLZrp6+my6c86eLdeHyKox0HndySKwauGI8wbPyvnOn5sMWrr51o&#10;m7OVR/j82ZJ4xDozW9AGtGC6LUiyR7QLRtebt4X1487+8ME3UcU4we8JGESJb4J0YemLFaa6XKrh&#10;toiTzUbs2wE5u0x4aEk+8EQN72FXw/LRVmxW+RlrueWzFx1cLpjl0APk8uTS5P/13c3vL2jhXTjx&#10;eVjlKGbfWKr9Xh2dhxjew+XHJcbn4KHn7yLgd1IcAvz8oYsf4YqJQ+6Nze/34aGXG4zDgW+XQ2up&#10;jdv4HUguqPz0FWPVL29YByE/fLhv90Oyg5GejsjR2MWBjZe9vgOX4GU3BmsjNjEvrac2kRMdnwoe&#10;e1Qe7MaLR9FXO6jML2y5xB1ffXG2rZ9c9fjJVS+3dNor5c1XCVv++vaAPaX4Ubx5k7u5wXvlaM7E&#10;ae2Kqb+6a8762csp3+owcK3R6lo/zwVh07bWcuUj72zanjkY66WQ5iLfzqD2QmsrD8IuhvWH4U+a&#10;++aqvZANTgz+cRdbTadkp2u8cegn2krxcPOphGMn4bXLFTZ7mGt9jbn+2uTKjffR+oaLc/vw+ajL&#10;8Vo/RXwaQ211/vaFvetXQ5wP7eFiXbn5PpqD4rKTxegbo73hjHMBxO/DKX57I//W03ls33QJs15y&#10;w0Pk7Vs4564vPFzKes/BgZPgF5M4f8WRB39i3yWNvZzkCCcXdZep9jJde1NMgtt5zFc+fEnvTcaB&#10;n+8+p/zkhg+GPzFe3O1XOv7wziM8CX3ziDt+NT7ziad+XGp+xoe3/Yiv+eZfTuriqMPUri6v9atd&#10;zOr4cCn6yUt89MZjzpbnylG+8amLsXFWp034KnFea/GV5TmOzy/5s58sNVIG1Kc34QbTxmIXUICE&#10;3QLaFBbLovnr2n4nwibmb5PC4CZ8cImxbbYGVR5yoWujlG81H+3s+gk//oqDxSbdzd3GL0YxXQCJ&#10;QwFvHHRyNp42ZLHNhTHS90ZmPuhhiHwcFH/84x/PvIR7df9mjo2vA0KechDf5UiePhl7cBsLHH4H&#10;CX5xHJrWx2WuQ9Tl0iHAX2xcxLhcSPXlzcePL8SGU6yfHznLDTcRC4beoSIfMfVdChV+cOxsLne3&#10;++VPDvC4fNPp8qkPR+cS7dtEeOskx9ZVLS4xT9WN3Ti05Uq0cZsXOTS/eMyjQ1qe5oYdXiH44fhb&#10;I322cgmnz1bMfPnBbM0Gl6/+Ch54Emcc9Hzzpzc/xpaOn9/X9C2sebY3zHFvRvkYK2nMxVTTFbvx&#10;wxZfuzzLjS6BWz56uOattcCRHr5xpGczLn7mP177tPzptK17OYtX354yR/xJftri8WmMxWIj4sPU&#10;hiU7tub9mnu5smuHK0d97bXF3Zzo57+x84kDPqxaP101n5Uwy7u+8DDXGHR81j8dHyXO9pH5VXDB&#10;JmHzU7Pbs559Xxr4MGstSXzaYhTH+tYuFxhtpTUPk794crJHrJ/3Bv3yZHfGO3vtnz7cO+OMx7ns&#10;3JVvufH97Gc/e/TOsj4085WLM8d4Orflbj/zw8kuT7oudWKLI4Zc5UVc5HzowyF3Nf8dC56w4joT&#10;xBEDrzZe8Xd+9PGJtTnSG4earcIXv3jNOwyhL15tfnA9l3ByJ3Frw+wzKNeda7nB418/bb6wxqgt&#10;pjZbPnSkfODqq+tve320K2Gyy0kpX3ZCVz7V5dvaFHfzjBcfe6X46nTq1Yurj48UT/v8dXBgCgmS&#10;HJpEOsTV+cBL3EJZRG/eHgIPgN9PKih8WJxtfHoSX3WD0dfepMNv3cSurthsNp8NI9cWBS+bGDaj&#10;ywWMB5SvPjy7fHEQbXr9NigM3vpqnC4YOLVh+Lh0aZsjDzU/c6buQHEpgRHHg+tTqh+Z4hXfISnH&#10;8oN1YXRw4KG/3W7nvzRyqWs8agcTrEu6P8yQoxh4/V6hbwvhzI/Dyzzw8WNkfmK5uJk7vuaLGJv4&#10;Dm5jg8PhAuJAN7bmTn6kORK/i67/d9h45YaPyAG/Wkz5mVcxHIbi9cm4uPKDaz7oiZwUgk9cnOms&#10;iVzlhtP42Ohwqpt3dX6H8PlFXMKmFFtd+xn6iepqq58fXjnEaz/Igb5cYO0f81du8RiLcdHjIXzL&#10;EU4bF7u5W6GDV0i8tfkqSW245WaXO3tcPZ9s5ZR/cfV7s7CXiBztEznvHJT7NUc++OK+1vB85YAv&#10;fHk2Dn50xqHGGX5jrn+8dGHwVOgJvuxPmqfX9OUQJn/9bHTiZavGlN9i02eDT8KFWVtt488Xjr75&#10;kHc6eliFXj+dZ8uz7Me/zgQYto2PpzjqLSfIvOBvTzR3OIm5cZ4RHHA92/Q+ADuHnJ+eG+tsn2m7&#10;dBFnEl9c9q8Lop96/P3vfz9nu3Ol+I0RDx/5KOJ0tjhvPJ9EnmLhDYtDLAWHPLTl0dkqZzw9J7hw&#10;Nm56PDjV8iHyxEVgFZj86NnD6/OXh5IPvXYx2QisGMbjjJWvNs54YcUksMWmWx5chF+2dOvDhodv&#10;3LUPwf1l+zi2rC18dfH0a6v5JI/a6Yqz2MbeGMqdHp4+W7mtbeNrX2V1/PGf3wlEWmLVwFvobTQB&#10;bYLI9NkU/5G2zff69euzOeE8NDAWK9En4naQx1f8sGq2HXg6WPp8y4WuYpDZl1NbTjj49aB5iD0k&#10;HUD8y33z5lc5E3kfqxrGPPVG22UuHf03v/nNtz7++OM3F0CXHjm6KHnoHUAOBfMnhk+BxuPi5xtW&#10;9n6ka/4cmg4beToUXGzee++9cxEwzn70bIyNjf0///nP8YNnE7P1ULsAuigag4ud8cnDJ2B43xpa&#10;a/mzOyzNmxwc4jDG4IE3NvnJVf7GYgx8zI19gu/Pf/7z4YOTl/3UvKuNM15j05ej3HDotwZyTcyj&#10;Ppy5VuNR+NFpd3CJay+4IKrZG5vxydnY5MimkNriEZh0+uWRrj3IFkdtfXkSY4pTXduYlOaIjzad&#10;deuyLs8u18ZrfcVe/o0bjzjaxdDOBp+drrzClKP+Sna1+HGHh2WrH56ezjoRes9L9upjfLY3vvAw&#10;ZPWtQfNWTvISj082fSV/+nS18dMRHFfJps7OVyHZi5/uOr5w1Y1Nf0v6Qz4v9MYujrI47Y0/bm+a&#10;MIpYV/8rJ0x4NaFrHumsq2ervwL2jNE3L/nnG+chu7/Eqx8WRlkObWdbly9nhlgKYXNmOo98+HW+&#10;KPLj23mpHZdz1bP+7rvvnnPUs+fDr3kI1/PGZty4xVbkS9dZ7hmVD6x8+IpRjs4pGLrea9SK89aY&#10;+eCWg9z5yoWwOcflDMvWWuRbvsfh2Qe3GPjk3NyKQdRxacOKIS4+hd17DX98alg2og+/+aRnI41D&#10;P526PIpJJ8dqvvqV9PoJHckvvZptS3ksZtvLm351+cfJRld/2/zZlez11Y2dzxXDlw/M+tC/s+Cc&#10;V6ftDcNma3NZQAuG0GbwBwf+axy/g+TfiSMO5zAN5BjuLyWj7tKhnWjzUUiDkwsJq96SPQw/G4le&#10;KQ+bkE1+xXAg4HI58ZATY7OZCJu2mp5fNtz0xRFTXxxc5oIN3ly5TPjraH3fAJoDvz/iwtGcuvi9&#10;ev7DDXoHowuTywleD3APiTYRg85fA99ut/O7gPI0Tja54HXAqa2jT424xbXG/ft/xujggzEncvZA&#10;O6RxffGLXzw5G4N90WEkR/k4fIyL3WGFw9jlDiO+PMVw0LHJla8fX7pEyltMOchH3QVMDgodkX9r&#10;pJ00/l2fbPkbm/UXm07OYptr+TnM5aHfP18jD+OTlzlvzXHjSMqLLv22w6mzr66xsBlDuOXYGOxy&#10;MW5ifnwjaN4Jm/3UnqCDjU+M5opNGz880d5c6Bavz36V5c1fLvjEb6+wmVMSDkb+OKxD+aqNz/7S&#10;VsJdx9c4cCqNpzzpSOPTx1fe6iR/dsKHXd/eySdOde32SX155EtXHO3ibztuNvqKPMIvh9wIXPqj&#10;eH7JX50UY/u11ex4t9BtjDDprpwbD6d5cQ44J/oASN+YtMXjl++VE2bt+jDL4Rn2IZQ4gxQYoraX&#10;+jbP7/X1bwK6iIkP47zA6QyA79lylrrYffTRR2cf2Jv2tZyMz961P5yVnY/y0YeB124uxBRPXH6e&#10;C3128eH16cVRCC4+cNqwMGr58usMxkvYFHwKP4XoE/2e0+aC3rjC0GcrduOGKY7c4MRXtD0Lay9/&#10;MeLXLjc1DGHHQRqH/mJrH9DzC12Cozhh44dZu36YbOnqy6Mc0hVPvbHWTp+9utj5w5Pta1eerE+v&#10;8YWtH+e5BGZc0sgMwibvUNW2aAgs7je+8Y3zUP3pT386ODpYfi0i7HKzmaB4nlJ9ei3B8PlW85Mb&#10;jsVqp4sPrlzYirsPS9guLsYnhmIsO/bmCaciZjnAEz7a7D14zaW4H3zwwVs/+tGPTi4ugH587k3a&#10;Q+kBdZD4fToHgMuHy5CLmcsHjIPSpQuX2jdsDo6+sfLtmguaS6b4n/nMZw4Wxlhcdm632+HB5ZJj&#10;XhxsOOWuFkvbxd6BZQwus3T6csUpxy5GDlSHJrH2sObDoSNXsV12xXTx/NKXvnS+jXToGqdD1Y9S&#10;xLEefMXxLaMcxcXV3Ben+ZWPvL2J0FkbeSitU2vGV5vI+9X9ws0/u9y1zYW1kEdrK3c5mD8Fv7lW&#10;E37ik3Kr3z48xvtLY8meT3Z5XDnKW81ernxqh9E3Z+bd+MyrfwjcPBtXBzAcyU9MuarplPrV8PzK&#10;fX2Xa7nDspsv41fDaLMXEyYdjGKe2dMvXptU45RT+Gz65W0s6cvhKO4vbPmn00+HR5tfPIsrTrrq&#10;sOWXHv4qdKuvzVfR33xwL792Prj14Ql92DBr23HRV/jEQ1e7Nbk+C/k9isHmXHL+eK5cAj3n9PA4&#10;449H7tpk5wFeKW9tOP6eYxcutj3r6eNSi+esgvV8aCueE+JZchbQxel81vaTMGehePtcdW6ojRVH&#10;Y4ZT7G15OfucRzjgG4+8+fggr+3cNWfwzju5y7e5EoPwYbMmhN2ZVU5HeX8Rh8DKRU3oW1ftcGp5&#10;45VPMWBJ49LXFlcuuEn64tCzm9cEhl0phprgS+j05aQdBicdnnS46BR2NlIecW4//DUmLFucL9Vx&#10;qsNcdfSV4pUjrPzlqxA2Oj7yipe+PLXDaivFCA97fidwJ6mJE4B+iWwcm91i+Tbpu9/97rnA+C/I&#10;LJ6Hg/DDA5t/ibGVeLE2ziG4v4Qpafpth3tUwyW1mwB6eREb2EPlzfFMxvPDyEdfXf7qa8neBlPb&#10;8M2dBxHGfGm79Pk9SZcdfzXtoXWJM3cuSD6hwtMTPi5HHnJza77MlQOgC4g1cYmSrx/9+W/bHCIO&#10;I2PzyVS7C45LmngOLj6KtrxxO4D5EYeyHOQrP3o4/v6rMjax5Yufvzy7FJpnh6miza42Pzgr1sEc&#10;Kf6bJZc+7Q4PORG5aquJ+dCGU+TgcrNvImF3HfnKQSHmXM6+mfRNthzpiNza98bdOMSDaV3aQ8dp&#10;XsTf2O0hkOIP/M0eSwdfLuotMD1D9MUqHh27OOazf5vT3rEX/WqB9WPnC8/XOsVRHsUtn+a1MaSH&#10;v/qGYds8tYulba7VBIcYjU9/Y/DDax3S8w1XTHU6vI1TG7eY2dX5scenTdgadz769O2H7MXNp3GV&#10;tz5s6wPHRtgq9ZcXlpRD3PXVZHHFO4bnF7j1rX3F6lfkEQ5N/fUxpiumWPGUh33pfHPOdd7Amgvc&#10;jSV8tbEp+NTLX06wYeQkTjr4nnMc+i5UzuD07Q981heXNpyzq7jwt9vtfLj9xz/+cWI4g/g4+9QK&#10;nHNCG0dnHAfnCE42GHZz4Ix17shPH845LDZc8+yMkq9zGo5eDvxJ8yMmnfOu80yNK77mHU9c/Btv&#10;88VGTzxHxBiNobzY2cSk5xM/GzyRu3wbB3942LgO8P5SLvGkV8tRwcevnPnoqwnflfR0cNeY1/76&#10;5rO6jVV7OcQr5lW/ffnXh6+vTd9Yi02XPixb8ZYrn3d2Ijep2hFZHFi1b5q82f70pz89G9LGtNAW&#10;zaJqw7XwJSwBbZzpSoQNfzb6TVg7DFv5XRczv/D6BF6BV2wSm16uYsrXAxKOTr+H4JpLudLD4OOT&#10;sBs/uxjebOH++te/nh+dw/qHRGE8uL4BlEPziM+btQuaPLtowfjEyPb6/vt4/H0LSKf2SRqfA+92&#10;P5jg+ubKj1zL1WHnMIGTq28k9Y1Zzta0eZKrte0wcsl0uMGwucjKOx+fUOHFcJj1o2Bzw894YPEY&#10;l4uXvjHLw7ePrYNcastdjvrwe2jhcYiQ2nDGUKkPQ4c7kbPfAfLhxlzax/Dml+ib+w4tvuIb5657&#10;fNVyTvAVUy2H9WXfAmNOEv0t6fkUByehw81fMV98jc0F3jorvim2Xxovv2LESUdw14bBr77KFXcd&#10;5+KLRVfOjWG52conn8ZmDdiMwZiKZ73Kt1zZ87Nn41LzY3sk5bY2nHzYFBzFSwe/tvRhcTwSOGN6&#10;KR8+OPjHv5zapHHrp4Mn4bWNI4x2/cWmr14+7Xzi4UtHVien9p/zx/ngLLAe8M0JHxwV+o1BDxO/&#10;uVo7ffH5Np9w+W4M8T0fciOeGc8GDjb7y14j/LWdD36y8er+kwTnGF9Ye8/5h4OID4/DB3PvB9rO&#10;EDZnq9gwjYlvPHLGS6eIY+7CNzdd6OS34+QLSy9u52hz1jzVh8NZbe4UEm82+cLKy/muLT+csHHS&#10;4+BHJye+sGz6bPyaA32FpE/HB4+a0POLV6xsfOOB0Sf8CRt8cfnR4cqXLQ4+YdW11w5D6CqL0xan&#10;XLTjCpdux4kzHN4w6YulTxb7pPlv7meOAkmkwEgSbYvL5huoH/7wh2djugDatPnlY0EJvc1mEolE&#10;icEoDTw//HHBpddOPk2XP+7GIWYLi7s+vvA4FX7lXhwPTRuKb9g2l36x1PnhF0/BC+/33HzD5dsX&#10;8+KPMhx8xIPjEiiWh97BgMsFjo88cLhQidO3cA4ZeA8+rB+FergdTGp6n7A7aOgdPi6FdPJwAPeP&#10;CsPKQTyx+mQqR2MpvnUX26VLnmw9yHzS45cTnb0jlm/bjMFBSO8Cydc8mRu+xlo842DrMiY/MWG0&#10;4djMITEP8iQwuyZ0rZc2ad3EcCk3P+bUHNj3cbhY0ivGoi9O/Oor91OET8aEs5faTzB06WtXh8se&#10;ZzW9ORA7bGPKx1iMr/1t372+f4DwrYV96FsB8w5D8NVuTHQrxaDT3n448cnylSM9O7+45WnPhNHX&#10;VuASa0LHznf948CDX1+t5IeHj32jjhum2OWlrvCDIXTNEQ5ttnIuXr7x5ptdn02pzcaPaCtX/2xb&#10;5xNfsavD4iP/z9i9rcp+VG8fF/FCZsBgouImqMQd4oGgd+uBeKygogdRSYgbEMmlvP2pzG98rH+v&#10;+A6oWVVj84zNr6q6unvOtdJPvrXAWz1z8nKVb/lXVzrxyoc+Kod0rUXngbNI35lHnr5xfvWNi9M8&#10;2nE8Ple3cfXJjzl754k4vCF0FvrkvNjEa73YJ2J2dtF1xvpQxK/h+DWezk/8/HdGVwvnCp41GskV&#10;PuytHQyxWVetZTjVnz9jPLrOZjhhO6fYi5W9sVbObNoH+RVTvsjxtWJRC371WvHJyViN8MVED+Uv&#10;360DsnLQV6P8tp6aF6O5Vi3gxssmH+aw6SA2+cFrTi8deps37OUZp5sMrxjq8dBifcr5vz/Z0MtW&#10;X0zlwqrYyY3TX8TywjOumaevx/+iHwn0QCuiOefm77333hd+/vOfn39/7He/+91nD45O+gfwNQl8&#10;WLvw8O4A8AowGTstwo/oJsM31ldk8cYXl4dfYYvTnJ2+zRI+XgWn04tJPumJ4Y5pNw0/6bBzYXK5&#10;8K4S/eMf/zibhC+HhU+gbBqbpw2J7xBCsPFdnPj16Y2DRGwuiV7Ufb3snaHLkE/SXOy8Q5U/bBcX&#10;zSXJAQaPD3HqxcQfX+IUrzzo29xy4Lt3q2J1sMAXi1zYmJPBcYGTP3wycWgOVpdDeg5OsVSffV4O&#10;MBhiFAvfYhEHfD4RHTEgOmrQvOcEo2fYs6Hfs6YnH5dSdQtbPF4UxI1HR7yo9bTYfJhHbGDjrV+8&#10;W8a2lj4cehqKn5/FNEawwzmMxw/2rWU8efjkwr9V6R+W9qLneciz9QujHNUJmWv5P8zHj3Jc/o7F&#10;lh2bzYmeli+ycsnvPm88TT49Z/rszPHp08Gvb23xzxf94qZnTFeP4BRHevhrZ4zolV/2ciqOo/T6&#10;gw/UmqKvxX9VO12+9LDCi58d22QMwzSmm/7K8JbY9CyyL3+9ho/ip89/PvTkZJsTWzWyzuwp55WG&#10;t/j55id/sOjAhomfP3rLzz79MLIpNjZac/XjBzlTnKvOKjGaOwv1dDpD/X6t3+mmh8cHHLjWj3PO&#10;GJ+tsxBPzhod+fBl3PotrnKla5ydmBF9ZzNyNiJvTjuzyasdHgzYGj221qGWHh1ER0zVr1jx8WDD&#10;CI+dPaYheMawexb4eGQwyMQFW0uX3JiOnNn3nBrD4ts8oqv+MIuzngwuwkNsq8lhPH6kny65ONaG&#10;HV614lP8Ed108IzDa84Gf4kOHnvYmnl6+SQvntuGTvqw6eFFZNkcuR8Yy0xZ7wX1pz/96Vksv/rV&#10;r86nJXQLIId4UVjJNqDG9T0Y820wwowPH2YJhZHf+KtDFk569fj5x8s+3IqnL1+9B5PMYoOTDTyy&#10;5uTvv//+2Sy98NoE5BYNuWZB8O8wUHMYLjR0Ozx8VUrHYePTwE8en+bA8E7UGLko2px+58tB2yLy&#10;u4Audw4yh5CDDZavP/kyp9vh5lLmv5wTi0sRP+xdgGDI01xOcMxdMjvU5cOnfPQuVw4c+D71JDeW&#10;m3F/EQzL5ne4iMcLhkbXJ1bq4XJIJxKDw1WM6ipGscmLPkxYeqSPZ94zo+Mw964eBqww5MGPuV5t&#10;1QE+Wmw6N+VzddNJxq7xyox3jZmLTdzp6+OTadncY3pkmlz9szz+ySJvKOSUfjUOJzu+xMo/XaQv&#10;luZH8Poj2bOeCh/h0fEsqmPxrI+eJx3jdJrnmyxdPHoovjFe9hsDnrWZvbgi4+LDe5YXXv7opr+8&#10;8OpvnPVdbsUefnhrCy++MVmEXwujZ1yc+PHSDY//ctEnZ7Nz/rLRW0/Wl0+7NHtIvfnJthifzclu&#10;Plz2tWIJpz6+fqkcxX3vZTz+6Dh/Oovk4Gx2Pvq3W5155vStF2eHvJx3bMydTXo+nPf50zs38ZzL&#10;zt0udeKE0/nHVnM2ikdcxs4jVG5hi91ZSc9Y/enCwEOdc2yN8T1fecBBbBG+PMzJvM7oNXy+OoPh&#10;0SsmMmd0frNpLcFSg+T47PMNJyy2yfLfvF68rS3jm8LF51Mr5tXNF17+2eKLsbiKO1x8OkvJlhcO&#10;LBS28WJmW18sG195hEO3+PTlSB6dOE0M7oJlZMF89NFHX/jtb397XiB7IbSg2HBUYAXRHHaO4T1r&#10;dKLsnmHeOs0rwtqShaHnNzLGY7f8ePTi4xV/9umxD8MD7CGyxa8W77777sHzDy37C00bDdG3MczD&#10;UlOboYNErV3CHAoauUuKd54OUbF873vfO5/oOJh8+ueyIga9TQVDj4w7lMTn2bbZYdukeqQPy4WK&#10;L7j8++SyQ4iuixw5LBeJDgTrwwHpcPO7jf7XEnrw1EMsdPz7dXuhzJcYUWuTTzFrHW7k/Kuh2rEV&#10;N594YkJi11DPxnhrb47gp+85yYdNh7EXLz6KRXxhZ/cp0n/WkrnYnvXPeHSrQ9jxVr/a6OOnV1+O&#10;erx6uPLyCbBL4B/+8IcvfPJ4M2Ftef7pwu1ZsK1+rfnj+PUHOUr/lf1fXXHpl+LDDccY/011LW/+&#10;qsVdL1i125952GGY0+e3ONJJX19cxb266RWLebRY8fTLDzN7fXU33lzTWazGKwszmZ58dZKtL/Kt&#10;H5yefXz69MgiOtnqnT/OA58620NdQOivXfObh58fY5ja0s5v+5VlX/x6cjbG9rxzUw7ixLffkbnf&#10;r3YB9CbKuYOndS642HlGzixnuCZ/zXnlLIEnHz70+OrDPx7/6xuWOQznLB3nvjO5upDbu+HDgimW&#10;ZMZ09Jq89TCWwsRrrA704YrPJVT+mpqFXa3prX2+8GDBzW91EBse22qUXn3xhh9uz6959vzhaWzK&#10;oz4ZvYgseTx9fGN24oZZbORIjOnGO4L5wT66Y4CXPZ3FSLc6mJOXW7rp3fbh8vFfV9WSyJADi7qv&#10;7CxS1IsuoALlnN0mHl49+Y5h4d1UgPGb529tGtezoVe/tsb09B5cFwS64q+RN14cY/HHo0MXTgcE&#10;OR/q8PLyct4tukTbtDahjdKmsald7hwYPimDo7ZiU3N/fONTMzb80GfrXaevhH3aB9P/8EHXpnQo&#10;OQBgdGiQ8QPToWHs0z0HMVxfHztYvAt1EdTMYcvH2CeGYkzuosCHvLUOAGMHAz2HvZw0MTkIbfC+&#10;plYnsm9961snhj69gwtDrPDM6aFqq1cL8dNxyVRH8Ypb/ZPT7bnp2fTs2KJ4+Ii9vFsH9MRT85zI&#10;l/hBenha1Di/yevpGbMNB0+85mqgpV+fvjm68ZOTlXt+zDU21oKL+Z/+9KfzV+bq2foJo1jyJX91&#10;UStt8fnLT/Z6pF8sehpeOHTCze4Yz49syMs73eqVH3LtpnzXkxuHZw4z3HueHn/5yA+cm9YP2Zvm&#10;4aYTvrlY2OElj7+x5j/9MPOp5TyWTAAAQABJREFUV5/FUHPPNH5502Vvngyv51Wdwz6gjx/04dn/&#10;zi3rzLpyDoh/9fOhR/m+/eKvHd1syzH7Wy/d5W/sYnKWOQs1ZypMOprXw35/2yXQmSU/54E9Q8c5&#10;ZG+YO4NgyN/ZwS/ixzkVqSMd+DDI9c49Ns5DftSNL7i+9aGPxwdSG42tnq56w6Oj4cPqWafPprqQ&#10;wcWrpW+eL71Y1AymvOGpGZ/Genz2dJExHDUolnTJ4h/l1x9i6/nqNVRNjWHCSRcWSmfl4sJPdhQf&#10;P9jfLYzVpYOK6fN0juL8yFYvJu2m9ZWseLOPf/fkWvrPejanjhQraIZ6xdNaRB4iIA/HCzwyp3tT&#10;hU4WLj7MlZOZryx5PvhB4aWfXvjbH4P5AaNFg13ON7Z5unqbsGZevMUSz+YybhP4CtQnXL629UmL&#10;WC06ZMOoI1xfKdgEeGKi51MsFyaHhoMT2fDe8flK1CdxDh8HAx7fXeA6aFzSHCri8ccYyIHhAih2&#10;l0Xx8OsSCItvz8fzFUvPWl58ONR8bZuttVFO4qVnLneYqL9YdvHjV9zs+BUbXTHLw5gfTW1cWosf&#10;docFWxhkyNwlWw34l4cXG3mY1+iKoWcHj66+Z6xnpx765uomdnlqfPUM6LSe9NGOxR8Za8WBH0+/&#10;drfMnB29ZPSzP8z5kY+7p4KXLzVUM58y+0TQX7Fba+psHeTT+lAvdvKOyNWyZq6h+sZ0kpeHOWxr&#10;lj86UfnRCT+MxWTPVo/SyZc+elO9kmdDj39rSL764qHLF936fNBJL1/brzyf+nTyXw718bNJ3/yW&#10;pZNs55/HK4ewF9dYLBrqokD3JjWxVuxvZ4c3hc4gPPpbg2oFgyyf4baHs4uvb1zc9Xc8+Ug/OT7i&#10;wz6wr32r4o2vc8DedybJ2b5H/qkv57QLn7PLRct54Ty3BtUFVmuGjQuQORy+7C3YSE3YiU3d6Bm3&#10;F4zlhU+O8NghMroIPh29TwHF0rqlx6befqNnXp8vWPGNUTr4zt98ZsOvcc+WX3kXqx4vXGPETlyb&#10;W8+LnN3ihk8Go3qJLww8frKjS14OYW5PX0P40eo0Tqe4i4l/Pvhfuu3I2ETGcqHXmMz8pnj06Zpv&#10;buWBX1us5HifRRloBQjQQkb4kuWUzNjGyI6OYLR1YEx/yTwdYxjp3fbs0s0Xnfh3T3dp5+zZ9pDI&#10;zPHDxmv+bFzs6XjQNhkicxC4pDkcHBi+AnaQqJdaah2cfsePzEaEw96hYGO5AOEjMZKxpc9e7f1l&#10;Jzub0btThwo/fb3a7+GJxQs6siHpORz4clkzd7FBcnZow0O+wqXroENiYyP2Njf/5ejCKSZ5I3/x&#10;60JBXwzsHZhq43Ls62x/mODrXXZal0B54sNXDzVXAxh6sWpIDuKWq95cfOLyvLeWPVd11dp4/DrY&#10;NbURs699+p1IfviFi8TRV/pyQsVTj9faMr6J3q5B+ePVzD17DU59crww9NEtp1cjaxyedWPt6j0X&#10;9dL8OoOLPNmdu7p1HhQHPNRcj/L5rJc/flRM5j2j3bPG4tR7ZvStFTyNz/R7VnS0+Pytz3xvvHjm&#10;tfTN1z4+/HLBS++2T39rx9dimqPFI68eZOEYo/zFrycz3ibWlTeHIa5k5tUtHjw8TTzrl05YnoXn&#10;Ym84Q/Rku8bXFq55fVh45Y3nGUbpFw+fG+eOs1kee409sp6cfda8y6D97Tzg0xtx9OGHHx4bMhdb&#10;ucHwJta5A6u91DPGg+18otu+tqeci51V8MtR7ZxDbNnQdRbyYa6e4sKHh4wRDDXjXyx6tXFmRXDg&#10;pUeOYNOHXa3M6UVksPDpZGss3ux61vScJzDw2PasYIVHJt5eT/IJT1w1cZBpZOzJzPXFwS9a++qZ&#10;bZh0avGyxW9MhurDTucIHz/ys3w2+c1ucbLVpwcH0csmWdjxw6KfzDiKp9fU+4sZYRjnqAfpQVVg&#10;QMZkFlvB5UAf+PZhLc8Y1ucRnWzr0y/u5vpnvJUbK145wjfGi58+fnjre/l01Uct8G1Yfy1mc1p8&#10;/vsgm4w9HT7oaw4YcxsdmdPxULwIu3TBhNMGsjHIXKC8E0VsHFpwXPp89evTOpcmMu9m+WsD8umT&#10;PO/IHWI+MRSfQ4geX+zVBqYDjkwjE5e+58cW2bjydii6hOE7NMXMh0smmU+aIl9pO4jYuWiJTcx8&#10;RcYulD4RFY81w7dYq52xWslZLdQQiYN/scXDF1u27BzO/IjRc3BQw1FLNdLCEJ85HS0ZPiwkD2Nx&#10;ovj1+Jo44h3F+YEPZ7GyexNu5mHqs2nf8lnLB5lnWh3xrZePP/74C/4h+N4oOLirP1+w2YSdfzHD&#10;06dXHPXpFkvzYmpOP55ei9hG8T1nvs3rYdAVZ7HiRdmaNyYXf3r6WnZ6zz2f5cyuRgfmbRtu/uqf&#10;6RW7nlxfg5/N9vhofZMvNQ9Lj4rFOJ5+n705ezmnl0570xqytzXnIFKX6pT/9UeneX162dHB0+BF&#10;6Znftubb1iY754Cz1WXOvnYedLba/86I/i9ufuk7R+n54zz5O8+siWI1xlcDZ07nkLGzCY66wmdD&#10;F68z0JxNaxdffflV0y5iYmGXX7nSdQZ3TokFtV7FUA3pZ78Y8dlUPxjtIzZi6Gzo2Ys7fTzzZHya&#10;dwYbpw+PnC4f5uHwWzyNxZWOfu3h04enhZP/5cFbvjH/N+FrkfH6ZVOM2a9+May9cbjq0Fhf/Led&#10;OUo/ebHo01m8HbM3P/9tHCCUYcDmlJAFZ6EtcHYFkINj8PiRbXx4UTwY6yd+tmFbmAg/v+ng09s5&#10;HirebMIj4xf/tsNfGR0NLwrXnMzXBw4PvydibgG6bLV59GoIw6Fh7pBEDg4x6Mm6mNm0/NjIDgmf&#10;qPm6wQHgwuOSYvP53UCXF4uOjX/6A98nWd7RmvMNw0XVxc4hJxZ+1Zbcp3g2n7kLFJkL2De+8Y1z&#10;IfCOFc/hIv5y4NNlU0xy9xU4fBc7FwiHkN9b5IONww8+/gcffHDywBOzusH39a58HJ74bJHYyDtA&#10;eg56F0U5eudOX33FC1sv7zDEyabnXFywPQPxI2uejB5sJC724ur3ftLBpwubT+Ob8GvFXzz48fQd&#10;JIsTbn7Szw95RCfM1Vs8Y/4jeuqn1p4fmefg0k7mefcM1BYVS771+V0e3ebGyLz8zfngu3HY5ump&#10;i/rTa5+kp9fIela9EN2++dLKv3F8/TOCD+uWZ5cfeqj5rU+Gl9z8Jhhrl4/0sodRS2dxd5ztM55a&#10;xFe/sKoRWzyEV43Faa7Wno01Y0/q6Xge5LUD8PgRfj71tfyky0c1zV/25vlIHw7+4uQHj0xs9q9z&#10;w5mqOU+dX+1reH2b4lxxFrC1D7zxd+7LlX+ND+cIHfXoXHOedFF0xsDCc6azt+9giqUzmG8xwmCj&#10;fsbsjK1/ceLJqRj41vDIwyn/ZOYaO5jFX83qD8DjB13x5MtYE4v4jeWM1AAeGbtiZytPsmzJ8NnS&#10;9VoV0VkiL67i0KsB+3hs4CK+smGPzDXzGn74ybJLtr3Ywk5Pr775qWe3FJ++OKsB2+KmH25x4Rl7&#10;rvTCWXk26eqjZPTPvxOIIQnUwyspDiTJGQPyePQFq9HJFp4xfXzNw2FHFxnTC0uP2NQbh0GeDrtk&#10;8MxR2GHgsWkuDnP6mphQduHq80WeDZxyxEd0X15ezteGLlsuBW89/vV4FyHUC5TNAac649vo5via&#10;OBwK4rR5vMC6yDmQfPLHBt+FyuWufLx7dYB0iXRQiMslC9+lssuKfyDYRofJF7LZbEj+HDw+bVQb&#10;BzldPQz+jR2O4nWpMsd3iDns/V4ZDJjeRZuL2aXOZRaeuNVSHsZIHeSvGYtXDORw1V1OqFrRI8ev&#10;5YcOHlvxyU1M/GbPFq6eX/7I6aqP56OJX6+uZB3S6k6v2IsBFkx+4OVT7HTI9YgM4aEwtseHVdzt&#10;xbDr6a0v8/WT3pt06JJVU72mpr6y/9vf/vbZp7K9cSlP60Atyzms/IsFmd8tn7CQWpRv9njy7tBb&#10;X2t3AB4/2NPxTNPVa8Ucn/87JjjxezY7px+/cXO+Eb61wa66xE9XT2+Jfm3l9NJNrm/dktEPmwxP&#10;X0z8mKPFa6w2ybPRaxtL9nTz6TxRU2vB/nU+2H9s4WdDX1123xh7tsWR3Lz44RRfGAf08SO9/NBl&#10;Z964vNisjI6zwZt4zZ52Eeyi5/ygIybnON/OALh+3eWTx1/UuyB6DoiMjrPOedH6dB7Clqc6dRaS&#10;s+1CyO/65NtZo6frrDVGsPjDFx8+bP7lCNNz6PXHfHOnh/SwNHJ4enZIPHRgo56XHOiR8Y2vLsZk&#10;5mR49eHDgafxV4zFgQ+HvoaKC7+xPnw+e27hikH8MIo7G3ZIbPwWr3E+yOnB0+MvsUHJklcTc2NN&#10;DPlkk45xsdGnp9fw2YRPlzwsfTjx9Yg9uvmH+cr/7HcCnxkByLGi5UjfGJji9MDpW9AVfZ3xQR7B&#10;lGCB4hesMf7KGhernu+1YccHXrHjrU3yFjx5JC9x0a8XozH/bc58+r965euf2BDLO++8c2wdCi3G&#10;cNhqDkmfnMHoAbus9U+80HfpcGjY4L6CdRFxCXGoqrW5S6dDy8bmj665F2j2yKeRiB8Hs95mc0Hs&#10;hVvcDkExwJKng8Nh4xLaBZN/NaNLXh1d7tTAJ4Ew8cUhfr7gy4m92MXJjzj19JHLo5qZs6HLLp2e&#10;v76ael49W7mJ6+Xl0//HU0z8u8C6NCPxFSMc9nzR1ZNVA/F6XigfxuJjS6YW8kGwEJxizc5cMy/f&#10;9NNNBwa91U0nPh3UPDle4+3pmev/F4UpTvWTp3XnU0G5qX1YdK2J6qjHY+N5oNVtDKfastHI6mFG&#10;+Ns2B7HkX7zmUfMwYSD2ZPqwzJNnT1au6Sfbfu3CCXtla9OYPnqmzzZ5+vXhio9tORqj8O6erFxW&#10;ho88M3K4q0eWvjEiXx021os3fl3+2CDxGuuLHT95Pd7S6q8dHTZrR7689NOpx69e4rd/vbGtObdc&#10;3jqL6DoXrFn1wbfvjb1hdo7JG1mL1cX5BSdbdukZa95gwaqOMJztYnUeuvzx73yi70y2b8jxtfJi&#10;2xgeGeJfrPLmnw45HlkY5o09SzJ6xvLKpzjwER5cctjijC//qD0KEx6Csfh8w8Irluzr6SSnY4zY&#10;lXtz8vD0tfQ8T3HF15Mlh109YO6YLkq3/jDnR5jDOsP1k+3yKPGfn9seP+zs9HjViE3Yqx/WZ/oN&#10;MriVAa6znNSzr62tBHpAsMni6bNZnsVxt/S2LwmY+OHXFzN5lL15/i2SXqzI6bdwwk0/vrkYbdyf&#10;/OQn5/fc/GO7MG1Yf0jgExMxdLGAa0NYcDb2W49PCs1dMjS6MB0YNrlDAD57YweqA8pFzwXFZrOZ&#10;bEY4Lol4Ll5tRpc8X+WKiw1dlyF2cnO5c1jzywaO3ynkE5+deDSXQPjiiKobPZguguRwXHDhI7ZI&#10;PuJQR42uTSh38cB3mJqrAXKRpYPf8+EP6fcZwTQXi9899HuNDnd8OfFNri58tHbw5K+FzcY8Hfrr&#10;k4wOOTzPxnNSk/JZH2zD4k/Ll75xetmyiWdcHGEkP0r/40e6N/biG8OOrA1UjGprDX7y+OTDWrGW&#10;W49qTD8/xuzMq1Vxh7e+jLPlMzvj7NInM7Y2rBt99nxp8tSMycRTTKsLPxIXWfpws8OLihOPTbj1&#10;9FaneTz93ej0bIp9dTavcMIli1fsxbJxFy874xrbWyavJXKYalKdtse3FqwJ+9UclUt9OW2u8erX&#10;r/HNfza/be45GySPevGrXW+47WXnlDPZ2bF+6DnbnIf0nLVyddZY+84ENvA7x+gZa2x9Ctg3B/Tw&#10;1KyzXn1hRexa3/aeeL2pNxYP6hxWT7zygyUmZykfiEzMMMnZwEQ9H+OeK318cSaHifDIYZN1MYSL&#10;HwZ9cnnxu2ckXUSu1uLXm4fBrhjJy5ttPnq2sNihMI3xNHrJ4+tRfsVbHLd+esfg1YaOhvJz+zDf&#10;WPOlL7cD8ORHdoluH+v/1gn71lkMdfpiTgr8Nth5OoFwagwIjgfTg+oh4dfo9uDvgJtvH24xLk56&#10;MMUY7cOPX08XmYeVrD6dU5xHXhH9cvLXv/6q1ad//YEGmUugr826+MCA50DU0nHIwHNo2BQOBpvI&#10;Za5DwAHAlo3DxKd+fbLmIHIQ4BvTc6lyebPJfRoGS6PDThODmBx6dMxtzC5vbOGJTxzG4oSLh1x2&#10;bPw2Pz2Y8PQ2ERuXMJdhl0G5uByri98r81/UyYut3DsY9PLy7hqW2PmhCxN5TvLVGsenZ/35xEq8&#10;7PUwHZ49B5c2+PSrsTH/cu7yWC7sNTGwq5F7bi7Avj5SGzxx0S3OE/hr7I315PThRdnUk8GrN66x&#10;2XEY2yevzyYdfpaa598zqqmfOnjWfgfKX6d7Y2HdVFu61TUMsVeXZHw2VivNfMcw2WpLckH0NTHp&#10;8atT+mJY7Ph48PNZrPpw1m847IzRyvER27AaH8H8uLHCG5X/GsLR0I7DKQcxaHTEpi12GOHU06lt&#10;fuQoP+Fv3fh2htjbmksHXrUpFvsy3qeon/4sTn25valfO+NyK65yyD453xE/5u11Z3Z/CWwfa/Y0&#10;DGePPhxzZwMbb7D9OgvfqLrJffXVw3m7bxTDZCMWc3rx7aHOm86H3T8uYM6p1j0McmedM8icTLw1&#10;2O0n8ZoXc7VnV1MfzVwvJ/Z6duHJl0/xkGnw1gd9PA2W+frmo9zZI3L+0sPPP3l6xoj9s/4wX3/k&#10;w5RP8YgfbmecOQpfXwz4YeDn0zh9Oqh5suZk7J41MhTup7NPf8a78cJJ95bHr7/lcj+XwJKkEGg9&#10;XmScrmIZN6dPXhF3jr+2zZeXj+1h35RtfsnDwbvjIkPi2d6YbpvNnP3tMzy9ReP/6PVJ129+85tz&#10;WbGoYbvMWEgOhjauArOz4MThANHIbU6+HKBeRB0ULmP0HKY2FXu+XDTp+fTFCzA8vr7yla8cO4eW&#10;scspvkPNoePixZf2z3/+8zOfYkWwHCjFVWzwxWRz47nEOWA2z+oi3j5V5FteLkTsHZRi8TU0P+Ry&#10;dOCpm/zCVdv80sPnu5r0XKolvxpKJs/kfKud2ujpuhSnIx75mPMj1y7MnkXxiYuexo8Gy5wvemrt&#10;d4P80U624mKL6GdnHp6xOpJriIxdzRytPN4RvMpujHws3tqtPpz0w9T3jPWeleeSnWdoPX7y+FTQ&#10;V1qeN3lrXi/nMNSqZ4PPX1jVRq/lS18NxZOeMWLPp8ZPFK559uUAU6NTbTZ3/OLQk6HFNEZkctLH&#10;w89+eeuDDiJPV2++LZ6+OsbLth5fW2ITXvziqA+b3ubROHy9WuKjrafzwXqwBvARXTZR+PnVqx0K&#10;M13zbNNf2a2f7vaN185et88150sXQG+QuwDiIfbOCPmUKzv7W82c8/KWAz0yZ3a2fNHr7HTG0DP3&#10;ppou2/ZMa54vuubOFnGoJX2NH2eaxr7xPnuvaezZiQPRxTdXv2T8ZbsyNvTisacHF19ceMZiMnf2&#10;txfxw/DaRQ4rf3KjA1MsiA45ykdzsoh+tvm55enq6WjsshV7Y7ZadUiv/MIKpz5+/c2HmQ+yKH9v&#10;kqenL5awFw9PzHAW/5kdOT20WEeXICAM8xs04+T7YNbe2EIjF6x5jS0yj5LpxXA3OHho7bKPf9uZ&#10;h5kPuluI+MWbvCKbI3ML20f23/nOd84FzT+b0SaFaUHboL4qKxax47M3Jre5XcBslsgG6aDAN6eD&#10;53Ll9+wcGv4JgvQcJi4sNhV98xa1g9iB1sXLJUoc9OCIVyzyxreB+ePH3IXJZUnccMUEk282Dk+5&#10;s/MpkEPRpdUnlciBCsOneWJyQYDDrzr6BMnvPnYowuMX8SNuMrb9czM9Kzr4PV9zcbKng8SmLvzL&#10;S85kLqP8w6dPhx/PBqY45OJFoE8Q6cCnZ0xXHfnHdwCrJVsX7peXl1N7PHJ68o6KcefkmhjYGJdv&#10;+vc8PTjZh/msv3UWlwzVZ59POatph7veOtDLzxsJn7x6rsb4mjqxy5auumvij+AXD17zeOyKRd+c&#10;rjn8mycX9eyZ0eXXOsRDbPiqLQZ5GMbFYoya6zUY7Gvx06u28W9f5uGujTrVnmFUq2M8P2BsXcJM&#10;pTjib99419jGKw5zvnvOzghrAmWn3zVd/PXF0ryYlk+WvPHdi2V5i4NPronFmWWPO8vtUc3Ymzhn&#10;Jjmii9r/1jJc60fe3vzIz/7Xk+nTZ8+3mvQcnA/GakVPHM4mvGKGLyY9PRio9dXYXIPDF33r21iu&#10;/LJtvzm/zMNs77IT91L1gi+u8OkVD/31bcyO3FhPHwbSO9v5l+/Wqlj5YYuqR7GYwwy3WPDTp9v8&#10;me7aZo+HxKQmerHCKv+w0j0Gjx8wwon3Jl3y2z6b+mLXNybbcbrbr0/j7LNLftsUO71T9Qwo9jAD&#10;vI13XuEVzENEwM3ZI/w7sPyxz44ufkFnn49w6KEw6NGJ0senIx4POGx9D3htdgHQyZa9fwLAp2y+&#10;3nRZKuYK6bLhImSRs0N0XJwsbHoOGZu+F6M2JJmDqIXoYPGu2qdpbPwTKr5CpedyJj+XLBcpePy4&#10;6NnQ4tCH5cIj9w4Ih4HDh+8O7S5CNqkLEHz/lh89sTvw4ImJLjwtP+Gxd2l1YLoU+etofr1jdgB2&#10;YXQ5YyO2DuIOI89FXA5l+bLp0lVdd13QES97ddD4RHB8GujZubTzxa9n4tLiUig/Nnq5eQ5eCOD2&#10;nMJKz1ws5DDFo5HLXx1ab55L8abHXswIz5i/5umV7xE8fpiHFS/d5rcN/m2zusnCvvGyJ7cGamLG&#10;87zUwdogs67U1zqsNuSLr04IBn9kjT0HhFcPl83GtnGTqV9Y7MQVwYQPp31fvflZX2yKp3Fy8/VR&#10;zPmiZ1ws9On8/1D5rO76MtbyuXr5z684tGyas8GLYBVf2M3pNGZvXO30mv2lWe+eOZ1iMM4/Xlj5&#10;L+Zi2T4dduWxeJ53/Hywb1wfL2z7u/ORf3rOWjxngTd+vamzZpw7WuvL2SHf1jkMMZJvfHDx0drT&#10;oSsOGM4ZZ6szPl09384P+GJzJskXz/6KzNOD7Qykx44P+8/eIzOGS4bCI6MTnwyPXBOvfPRihoH4&#10;VSsyfs3VRt4aDPr45uzo8qPXyPhoni189vGLAZ8+GV38KP10wqWTjO98wKaD6DQ2J7sp3uqFm6z+&#10;tjUny7Y+Phy8+KtrTJ4Om/SM0Zv8Fp+cV8f4nn/6VD/FOz9vJ5g3z1xTWM6Qh25B7UIRgIddodng&#10;teh6SCV6gB4/6Am0Pr4eT8tveqtzJ7kytvyHTRdWG9y4BSrWH/zgB2fu/1SVow1V3GxceOjb8LCM&#10;1cHBaDPyZaPj2zgOk8ZtUhvdpYg/L6h0XIRcLOH4JWRf57Ijczg4EOSg3j5948elyVeSPpVhJz7/&#10;9h8ZXHb0HdwuKG1sscNyEOLDdull79OdnqmLJ1z5i01echK7OpDJhR8XMGM8l0uXZxdb2ORykaMa&#10;aWLiT6zwxeaS++z5ep49f4dQ1LNrHaqD/5fYM+sCzjdfXUqridzFKw+8PTjlLw7PRx+Zy59c/cx9&#10;LSxn+YmndUGG8MLIxjweHfzmenMtgtF8x8nDWwyycLKtX7vG9XQ8C1h6z0du6q7Onpnn1frrGeZL&#10;HekhGJ61WtDXjOWQvLWGV26w+Nh4w8+3mMLK1lxbqjbsiyE5WbjxnvXh00eLac4nnOLHexPlMzm7&#10;KAw65QEzf3hyMEf0dx7O+jAurlufrHqm0zouFvh41rWzwvMmQ8UhLi2MldNJZkym3xYWvZU/m+OF&#10;w655vq0nvM6ZYjG31zXnk0uZMX35wVSLzkjnFhznHmw6KDyy1lNjGH2rQJeds4cfuM4bNXReJLNX&#10;xOK8Zs8PXTz44lN7pPaITs+FHK5zCQ+OMZ+wxYsPs9jN+ULVLZ59Tlct5MWGLrkaiot/MbFFdNIT&#10;Dz32ePSMYZgbIxjmfGhiTQYXjlac6erDgmOOYCxfDghucYalT5d9NTgG14/8pX/7IS+GcPVR8rsn&#10;Ty97vPSMUTr64kxfj1+jf+eKt/qn3gwqdiBrbEwRkQPN+RagsWJbIOkXLH6LNZyj9PqjwNMv0HDy&#10;mS09hN9Yv7EmP4qvuuwtJnriNDcufhtLnC8vL+evf31q5JMkNeoCyM5ihtMlCA4+PbnC05Mb908B&#10;dEHAQz7d46/D1IHkUueS4uBxUfKv1Dt88OjRsbn5MteLp4uMOb9tODr0xcsfGSx+i7GN6g8oyOVC&#10;Lk4HiMOA3/TFo959BS4XB5pLpxzJ+BSTg8LhZ17e5OqJ5ClGPDH2jPukEx951tnr8TX5NqaXvRx8&#10;8ui/0SPnw4XVQSAucSKXWZ8GODzVATbMXVtH8fXH+qKvXmojH5f0l8faeevxF+Bw8eiLSUNrj9dc&#10;H4khG/zyrU93bRuHYZ7P5ZVfWPoonrkxe3XU1M+aUBdzfXspfTX1CYf1rtaeIZ51o7cOjBGMxvwY&#10;w8cvdz0/2o7F5jmGIzbrnV55h9P6oBuuMV045WyeDT2Y5tvEaB7li371z0fz9YEX0csf38VOboyy&#10;PZPHjzDzQY6yN062Yzw6ehiLi99zKFd6PWv6dMjoqYs9u/Li4tOYbnbJ8k+Hf/wone3pbLy3bnh0&#10;kL444+HDtFasVWSPNvatin3qjMufHDVYu76tZeee3NOB1xsi6y+Che9Msf7os9f7xoAcXy35cXaK&#10;kY3Y+VFD+0VPb+uNR6/cdgw3XXtOExvfiG9nMl/G5QLLnC9UfYuVT7rmzjwYxsn5RWqm9Qzw6fRs&#10;8c3phFneZPTDItfY0g+DXHxa2PSM1RFOfvTs6NJZyh85SkcfhW+eXvj16erj0TVeG2N5bE3gI7Gt&#10;X+NbL12yxsf48aOahcFXvunQryWj+9n/GLJMBubrKIf4xpIjr/Dm6HayRSDPpjF5DS8cY9ScHd+3&#10;bvLVTW957BXJ5rDI6UTlgO9ToK9+9asnj9///vdnA1mgdNr8LXCHhxe65DDbJMZsXOhcvPjOrsXs&#10;Iuby4SJB3+L1adtHH310/s9WcgeWTSw2m85f3ToY+NTgy4kvnxh+8vhFfRcfl0dyNj6Vc0nhy4VS&#10;jvRdUBw2LkSem3F1kqtLGz34cMjodVESFyw5y8lBZu7rZIffv/71r/N1rAsBHRfGl5eXEz8MNfH8&#10;4FZb9vyJpUvg/cx7duzFF+GLLzL2dfQ3v/nNE7ODEBZcdVUPOSDPUo4ON7GJV/304mudwdT42kZH&#10;PfUa3GLrws0PWZjFW37mS/lc3j2Gh9Z2x605WPha/tiJsXzMV5b/bMj5Y6MvF3UytkZbB+bWKQz6&#10;mjWRnmeHwqYnDj0dBKsxvdYLnW101JScHhxkfOPHS4/tYhlnewaPH8mbs0X44d065GSfx78xwsKP&#10;xLf+4sNV0xvfPMrO/Jne1nZ1q2fPzdyeVGPP1D7H2+dhvHiN8ZeKozjLud6zY1s8rYnmi9U4zHSy&#10;IZdD64KePW6fGvtmwvlJn63zt7PUmrb+EDkceauBda53VmRrjvjCY9/zMXcGeK3gzxknjn41Bp54&#10;xNW3JeLpTTcs1Hls7LyMqrH95dzR+wbHs5KPOPnQOgPF1DNVb7nLwRie2Omg9jeZOMUmVnJ+nJdq&#10;hZ9NuvRRFzM+NXps9NUs3bWtLvTER1fDv/X5iS8WRNc4fhhkeOWZvJ4/Y7ZhsVkKNzl9xBaZyyWM&#10;8NK7+dmxZbcxVBOyqPUVnr5xMenjZZdesrPKc0iJQgAZZ0ROlnzHdOBoSALkYWdzhK8/8NYuHX2N&#10;Kp3mG8uNlW78bCyEXuzxkAK2mIzF6S9/XYhcYjR8zWayeGym4vW1K0wymy5dOHRge8fnMmPzesdJ&#10;Lxk79i5uPm20IYxdnFxQvDN1aIiXb70LoMtKv29nI9qEfNmIYvDHFOxteAeOubGLrX+axe/ntQnF&#10;Iz4HingcTmJwUeQfNkz6DoLicKn1fLs0yYmOGMTk00Tx4pk7POmwF5tLKZmDQexqxo8eJr8dWGKC&#10;xV5r7Bk2XhleBFtuPpnyaWD/fiM/at8zqg4O3T4R6JCDJ0750w8/n63zDmq+5QKLb3nItU98yTsQ&#10;xZE9PFROjenkM1nzY/D6o9rcPHwYycNY/JVlv7wwPL+7yUUOxdlYfdnJ35pVE80aqdGlU12NNT7g&#10;bp7G9FF6fJYbnj3EDuEjNvx6BnRQPcytxxHOD7Jwslub4ggv0+bpZqvHexOxIw83vfDq8Tfv9Bc7&#10;Ht3G2aenb1xt4fasPAeEp34uEJ5nOPjsb3zzGzdetgf48SO/zWHGCz8sfS39+nBXN6x41pm1Z53Y&#10;r94ot88Xh38NJhu5a4gtXC05fjUjZ6PnFw6ZWsIwRmydueTFhe/MEJNzj66aOxP17MufDAY/Gh0N&#10;39w+aK/Ctx/Z90zzXw6dX+Z8wMmXHr/nUW7itx7SF2M28qpGeGzyVS7m9CI6bBA+O/FWI/rikk81&#10;llNx0S9O/cYCg64ehp4Oyt6YDco+vLCz0cOopbdY5RLeAb5+sKsVr7kx7PDCZ57eM3x6S2FnB7Nx&#10;Ph68/yQyzM+CUDDOAqeDAmePZ07vWQujoLNdnHzcfX7Db36CeP2R/2T6bRZSm10svcDg8+dF6tvf&#10;/va5APgUzqXMQrUhNVgWqDF7lwYLyidbfNsIEWyb0WWHLhuXR78rZq5eNg+iB9clydeoLnf04dPz&#10;e3kukGIRQxdPvvm1semxceHsL3TZ+/QNfl/JuVx6N9olx6bXOhT7NFA9XGD4VB9yPuTAJ2zx0pcH&#10;HZc+FzfvYvlgy3+HrBjC8CkcO7jVyrMRK3w1Yi832HhID6PeOFIbfAdDfHkgPlxqxSZfepq68+PZ&#10;GasLOZ947KsNuRY+H8aw2ZA1Vic1UsMu88Y9azHBlqc4ouIyX765/KJbdvPpbuMHVbtk2W29yOA/&#10;0yUTt/ps63llSweG+linnqNPPPxOqDXhTYf6qn025VRdYPLBXr9+jZuTG7PXksnNGM7yzPns+bEp&#10;r/SyyxZW8RnT1xrTJw+z2iVffbz8LN84fn7Nl9JPr/n29Is1fnjJxIeS68Os5mw0Mrz2Y/uCD428&#10;8fZ8bCOLVu9/jatl9vwt3fziWR1jfM1etT/ta+eXPe/ssV/tX7nySae9zkd+9dXFfmaP1I9Mz855&#10;YAybvrrB1JxDznF85zafnfHG7FBnFSwxwTAWjzFa/WpBVyx0NThys1eQ+OjyE05n2OZaHPTpaTDo&#10;wCW3LsI0l1PnIEy2YqkmdO85WRiwNaSHxVc1N6ZvLnc9npzxtewPyOMHnc0lOZ5YULz6w3z8IMer&#10;8ZPO3dNNn/3OG9eH/6y/dczR7buYiuOZnRzTY4/KW/9ZDQ0oJFzQdQxgHQVekMm2h5nz+PnpQd7y&#10;AoV/2xcbnaXFxjevL07+NDKL2aK2KV20XFb8EUH/0DMdC5w+e/oODuTA8JWt/4M3slhdbOTSZdPi&#10;tMnNHRbmdODCk5v/Ys4nRF//+tePb88ClkupeFweHFY2FJlP9vBRfD7FJma2NoJLGls2cpSHF2My&#10;L8LFZMwWhlj1YmXDFgY7MeOJmx82ctFcdFwC33r8DpxPEV1EYXjRf/vtt4+t3GHw61NAtYcNk32f&#10;LBYHP2JTI3HwuURPay2R7yFgToaMYbjY+0th/8C3A5y+uoahdpG48o3XGtr1x7+88FpXeHDkJAf1&#10;IVPbPtWlg6cZ3/ji1eI3Poz5cesRrW6x4u14deSYbKDPEP+Wm4tbPbXGdOUCG09ts8crf2tJXZBn&#10;wEat6dLTjNkjup4Rgkuu5lH1z54+TM9ArPmGFzY+as42+/hkyfFWBz9qDHOfZfbJsy+m+HAa19+8&#10;+LdtfP3mlD1+OngoHv1afHM13oZn33pu9mx5hNNcny/jpXTipccPWvk9Tn4U58fqhTfiM4xPF1lH&#10;1lq9c9w5Za3g0bOmW3utcc+1NaceyPlHT5MHWzI9/dYCXePWn0/33n///fOPrLdG2xvm/IhFzdnB&#10;5IsPZzo+fT0eHWcqPT7EnG+x0Kt5hjCqC7188LkETyyamrXX6ePxbT3Aqg4rKzY8tvTEg8iyw5M3&#10;wuO3xi7f5euZ8R+xD1cvFvZLcDUkHpTO2uKn17g5vcb16YSFv3rk+TOO6NPblmyx8cLDX5kaIvjr&#10;Nz12EX/0wsJPDkfNzu8EbrABp5xBDkqi5PUFki7b9MKpX308tnj86nuQsIplcbMJj328xofx+MFO&#10;onA1pLf5/bMrXoi8UP/lL385n2BVXDqw+G9j2Xxe3F10fK3qBQe+TZqOBW3B4pFp4dg0LWxxyBOe&#10;he2TKpvUokcWOnyfoIgBufSxd7lyaeWLjYPFJva7b+Lmkx5cPV543oXyq8lbnMiFi64Y1QZ18Ivf&#10;pRdOX2k6TOjzrYcfbn8ogu9TP7b0xM0fH2okZnbm9PA8D3aeg3qLQd5R9WwuNjykTsbN8aoHmUvg&#10;97///YMHN3011+hGcNVXLPjJehb51acjF3Gb48tPLdXZ85KjXNUuohdt3PH06ys+Xi3esx5mPtLH&#10;k4d5e8N8c1td43DS15drteGfrnXQGCZ5+0HdrWvP2hsaYzXyQtaLQfXkE1b1LCZ6ah2Jg15ymJtP&#10;+xGPbnrFWD3MxVrM4d/6Ow8jW1gRrOb1qw9niU56+Uhn58tjL6dofcarXwx65vw1pmes9WzVXv3M&#10;8emzUyPjrWd4+bt7+tU23frlN759rb3xEhztGdG1ZuzHMFpz+vYteedvdbCu8OXpPLJ3xddahcee&#10;vr29secPhrMYxi9+8YvzZt+3JX4tB49cj9jAEwdsenieQ+em50GG6Pm95nzbX+y14q7G+p4hn/mF&#10;JR/7hlwsGn46xef1yl6N5Fssen77vcV84beO8FCx0F9/8MiK2dzZYU6vPOFoZPq14U+Llz89/urL&#10;L9302DXWi53vciVnk87ax+cDsWmcjD1evo/i40fx1uMbhxG/njzMzxvzRa/4VxcPfREoRT2qZ2is&#10;ACUSUDZkxtk0Di8983hwa/zFzzYsMhR/x+FuTw43Wjs+PEwb463HJ1b+dw0PwVek/vL3/tSpFxJ2&#10;MOVpo/iErt8VZI/yo3dQIDYODIvWxnTYmFv0ZP2O4Je//OWz0dm5ANEXIywxaPz0dauLHt02uMsV&#10;HbEVK//wYeyh5TJiE4vBp1IafwgG/75SRh06Li4ujvKn48CRf3HCsyZgkvFRzmQOKXG4GPqdSLmL&#10;U+NPXVws95BgL0c+NTa1Fi3MKJkeZWNcHcn48CmlTwPpFLdejR1uxvLUi7GxeQSLvh6fD/X3TDQy&#10;PHI5egFwCVQf8+x6ZuHq2WXbnP5Nq7OydOvpocXdXIw1+unSN6+ZR3TUTm3U01iNjPX4KDy9gxol&#10;o+tXB/yepjc51qF1yh7+YjfnB1VvfXW2Xrww5p89fbZaseR/8zLGp4eyOZPHj2zwVy9dffWLF35r&#10;xDyZPnn8I3z9kf/t+d04qK78mf3/4q0ctnrt81RL51b7OVm9nPdZ2P+anO8mz/Sf5SwWfHYwjGvJ&#10;qvHyq0H1Mb8JD649CNt55MzZ/UhOrxhhGNvLXcbkTQcPzuqyVz/rMJlec6b40ADOj3/84/PPfPkA&#10;gY3XHPWFDVcevh0RmzE+e7rm/DszwhYDcka3P+iidMRUbbvM042nTx8eH3xF1Ruus4v/eK0Zc+sl&#10;vriNYSG4dNuj+Nnqxci+1076xdCe5lcNy6/49PDybd4YvxiWZ8yHhlbvMJ78SEefrR5WsszMUfzm&#10;yYtFjjU6+EvZp5/MPN/LS297cjUrVzK46l6NPa/P/jrYwqFEGNCbgksOvGCzM49yjpdcryHBFFg2&#10;erxo8eJln0y/NvTwNLri8Dt5LiY2n0+FXKxclvJfny079mJk7xMtf2ThBUthyfQ2aouZrc3iYlM8&#10;FrCNahHTtbDx/A8g/js4L4YOpjaB3xdhHxY/NopPxLwzhOP3B5G4OuB6x+QTNxcdc5ce9nJ2GIlN&#10;DC5lCM8Lchv3MB8/5OOCyY6cjZh9Xd4lVDxqJE91dYB5QXegwfO1B1tf/6ozX+TsfQrUV82ehcs1&#10;HHb8qFGHVjHJtQVNVzPXI71ce97x5QKXTK3ferwJUGN1gqkmUXuADWyyDn46+IisWMSbL73noxeH&#10;unQQ662DDv9wshWfhpbXePnx7p59vLDkiOrx5ZGuPOKlB0P8N8UngxFOczja4hjjqVPrTJ1dMsJQ&#10;G80+UD+xkpULfOu5WI+Dxw/rBC2uMXu2+rCK9Rg8fohpc6Sfv7unV17J4OBtIzOvp8N/9smyxQ+P&#10;LNq41ja722f+sjOPt7jZq0W6xr3Y2nOeg7nno4dDB1V/tsaeYzhH4fXH+uxZxNOz2RiZ7TzdxSQP&#10;C59OrfnqG7NxdjnL7GMXLOel5gySlzzoWHviai3pzdVATcIzxmenXnzQCYsfa93cWjb2P0055/76&#10;179+to6rrXWdT9heX7w5Ep/84JBrsOgUD4w+UPAsjJ1ZemeP2Mz5EKu44ZlXTz6My50cllrTM6Yj&#10;L2e3ODoz2YlFLcjZiMmYHj4d1LMql3zgG1fTMMRhDZZH9cdH9NjqNX6a6+Hp8ZOxWx4dtPLDeOUZ&#10;0w+PHzZ6tPbm6cIrJn0x08kWT2MTjx0qHvganfhn8PqD/doWz+qEtbzw2J4WQ3+PAyi4ggZI1wNf&#10;uxwJhm4PvGTw4utLMHlzmI3z3TwfdJKlX7ywkfhcNlyKbCCXKxcBjYy+BtuCLT62eMVoQ7rQaPTl&#10;ZeHaJDaBF3fFtDnokLO38WwIY3bmdN99990z/vjjj88iF7+NK0ZxOAgcSmyN+YBvE/q0zmHm4PJO&#10;0tjlSj7m+A4fcejLwydR/MNRBzhdxOjBcUGx8fhxeYMhJzZqIRZz+m89LlPiUgOXKr9byb+YtQ6a&#10;aoAnTzZ8qUe/34gvbrGyUz9x0EHk6m2uPuZ09WLT4tGno8Vnp8H1F8I/+tGPTn3lUr3KUe85iINP&#10;4/owzTUxxOM3DL7Ivdh4AVIvvqwjz5VMLGLW1LYxHAQ7IkPwNfhR43R2DkPD07Llv3F+mhfLbZM9&#10;v+norTsNjr68yBqzJedDMxYDHWvXOvAptzdZ1qA1kj/6csMLE65G1vOBh+gWlz5efM/LePHTgYdP&#10;jsxRtuLW4NbEYUynRscYVjJjLXt92Hqym2CHFfatix/Wxps+3Mb5NkfmPT971xnkbPBM1Du86iIe&#10;tmq4FH689M3Jim9zpANHw6+F8ayv5nq0eYSNl9y+s//sQ+efNcJfdWBj7AxoTAdGz7Wc9V2Mya1T&#10;Z5v64cPR2GvOVv79vrdz9Ne//vXhs6XnLHXBsX75Vg8+YKbT2dv+khc9JA9+Omfx4JLre66w+MJn&#10;b86fvsZ29xE5gi8HrXrE18MTL301Fgviv7zat3yJoVzZwiTX43vdCQ8fj4wtChOOhpKVSzmqTzrp&#10;18NFxaLPXuzG+uKiG5+MD3P1gWmswbmx2BZLsuxhrc36SJY/OHyZ508vxsWjRwflLxu6xUme3ZcC&#10;xozWOMD6dJ7N8QCvPX2OKxg5ohM/GT6MsMl3Hm72khJ/WGGzsbH9kyp0bAIHm81o86LytlnYOwQX&#10;K3kXFi9QHiZqczo0u/Dwx0exHMXHD5vDgqZH5p9qcTD5FNAcJhy5+nTNRkBywPOpncPCQeMr1ZeX&#10;l1Njf2np62S5aXDkZyOStaldOn3q2GZUI5taPA589eFLz9dbj8udF2Q8n36yszH5VztfD7MXJx49&#10;X3X4ZJUcjgumOZlPL83FVB2qI38+BYQvbjX0POhpnkFNrYzVRKtGYfFVO8LHD7mKB6XnGXkT8LOf&#10;/ez8e4zqALd6HeXHD1hi0XvesMw7dOGyExcdpM8PPPOenV6u1YlfeXewsYelobDNN18yvGphjvD4&#10;W92wkh/F60c62ROXj3Hyxs3ppNczUSNjvfg0daombLfBROpq7cDz3PuUGY76VEv1gkkHDj7ikw+y&#10;5sVWHMXNFuGXA1k5FJ95OnhhZ3NAHj/CNc9nOjDIlx9++unGT5d8KZz0t89WH5Hzj8KM13MiM9ba&#10;355Fz2vH+WAT7p3f+jfmb2vINhy2xZUueYTHVgz5i9e8fMxra299dDnx5ktzOdPDsq/LlS/j/Jmr&#10;ifWCT9+e9VqFp2bGrU298wumuMhcANn+8pe/PHrsYXZ+9qawc1us7J3nejHwoy9X565YiruYnPPF&#10;ogb2XWdUtuyQubEednjbix+2euCnx94YwUdw2udskPi6FG78jeHm3772/PJ5AB4/yqda54ce/Pjp&#10;6+nUzMVOr7F5fvGMyfVkNXHyc6+1A/T4QR5WNsnMI9jp4SWrT09fbVrLdOKJL36xkm18+Gj7/Ohb&#10;M+ng0X3g/OdWHSCljDPQ35SOXtsggZtbHGTmbYAOeXxFoqdvXBwlQ28TMBa3hQS/QovP5vF1qctK&#10;FxUXkC48sDQ+FhdmCxPf2GZ1aPh4PhsLwyHgRUsM/FnsLhcRvoVNlh+5uADi+6dg+moXX/x8ORTo&#10;Vx+HAX2fssF0mZKb32V0kaRLTmYsLnMXVnE6GMQld18Ni5mMP9QBJ1f2cFwAOzDVFk9txGIsThca&#10;ftRG7ursd13Y8etdN98ON3M69H0lDEN+LoCtDXHg08VHYlQbddfIteqFlzwZO7z6cjqMxw/+xOKf&#10;AZJz/6Wcw0Ze+mzz6VBjk2/4cFtzWzs6MDS5wDDu00B1UxsvFuHXs813PsqPTrIzePzA08o3nVsv&#10;/frVe8Zb3+T5SVe/PntOarK25trSYjXWy92zsV5ckq1Be9abo/aA9WOd0Au3Glc7vhZXPFo+rGPx&#10;sq8vvnjlhp+tMYxnlI9kcLRw9GHfMjbFpl+sbIozWX22xZUfdtHK4FQ7Y/VU784IY/VF6qlW7Ydi&#10;xF/M/Ojj0+l5iAk/WeN68qVyiHfPwyEnk4d+G1l69q19rRk7n1y07Gl7UH5685o1ha+pgTlbJC81&#10;dN4ZO9/paOzZdHF01tn3/uhQPJ6LOT14emcBmTUejudCzg8dfDE6Z/gtDnhiCy87MeGZw1Abtppx&#10;tYHLXk8WVnGoWWswe3jkPWNjvmCSwciOL3ngrU/6ePStt3LiS8woG7LWbb49P3XeXIzZ6xtXJ338&#10;eBu/sfiKkQ4yJ+NLPHJdnWrzqfanPvDQ+kteTxbl99Zvrt+8muPla2OCSycqB/NwjNORH/qiIp/B&#10;azGMUyrIeAElj9+8gMwbc8SHpqAOHYveJ2yKayF0uMPLbhM1Zp/MmA8LysNB/Lgs+bQFvuZFxKXC&#10;xiymHqYezwKHW1+sYvM1pwtgm8Qh0uJla8HT44udOGHpURdEY18Bs/HiRs7WpQ62WMxtGjjw6NkU&#10;8sLn28XW77KJoU/b5KiuffLGV3V1AbSRamLrU8cucmoI2wVRDHTEAM+cL/7V0SFGrp4wPTe2LrTh&#10;mvtUlZ6v+cyNYdCH4bJLPywxy1N9xAFfDOT4eg2pXXWmrz3To4sPR401WPLxXPoq3l/pOVjI6Oo9&#10;D00dzflTY4cxHlzz1pC5BhsGokfOvoPZnC81yQ+7pZ0byw8Z19JPZn7XId722deT/S8SZ/rrjx1+&#10;lEzfM+o50QsnfT1+9SJna11ZT/ad3nqwVtSWvufY2rPO8gHPGEb+ioUNP+pPhszT1fc84vVs8RFs&#10;xL5mTv9ZT4csvPzC2TiP8eNH+GFlq18b86g4ws5GbtmoW3x16KzFN3bWqKN5NWBfvcPmk3x9Gj+L&#10;p/jSb073tieLl56+mMmixmTldz/HsDw/55cY7DfnTnN4PV88ZxO9+DCdvXzgq5t6aM4mfPvbGaCG&#10;4uFDz9avHzmfnTFs1ZgPcn6dATDSzy+e+J0Xxs4b/vIPW4NBjz2yH8QJl58utnjeqGdHH48tfHw8&#10;NtVA3xkHO73WDfviln/1o1tNvKaQ6RevZ6Ov/vDl16XVHOnpFa8xYofSM1+d9MjFGQa9dMMgCwdm&#10;uvDKpV4+xho5qn7GfOWzuZ5u+uaIbu2e46PyOJOZ49eS6bNbHr383H16Yj6XwAACr09x+00U/03g&#10;a6OAYSqIReuhW0Bd5MjDyweejbc+Kii+h0DH5ciFzQuGiw97lxbzk+TrgzBeH+wRLDGmi+dCCcM7&#10;ZBcmi9mG1PjEE4tP2SziagjL3EZ20TX335ZZeC5W4rShbE51QPAcGrAcGHKwoWHQs/D0fHpx9Ecu&#10;4sCHIXYvmC6IdDSxm7MTj4NBE6cXVT7EIQcHGL/8icWnhfQ8Hzpw2LR52LDvoPT1qtqJ36XKJzlh&#10;iU0NHMJw5G/uzQC/4lcnfviTF3wx04vEhcTV2Lxnqtd6DjDotfGNPW/rjYwvf+ksPg2Rk7HJB155&#10;qjfig545vfx06GWPn7/qL2fPxJy8uOGGFR4fSK/h812OyfCXFid+NqubHp349WvHdnXJ8NQmffNy&#10;Mc6mcXj1+Ejtd10Zw7WWrCPNc7KerZXWBV/Wh2dDP98wjfHI6dPRjIuLnjFdVI03XrmtTrKtRePq&#10;0Dxd2I3vvjg3fjpRWPps44W7/drRh6uvTuVqr9nj9u1esLP3DDwXNTFu7ZHnX9989YozWfr4qP5M&#10;Hj8WJ916OjvOBobcesZhhiUe+84el4e95vxpnZGh9iA7GOVhbK1E6seX9ad29j2M8KqX+jqb/esT&#10;zkevGV4/4PvUz+sRbHMfVsBw3omxtYBnreLx6fnQ18SB9nmIp1jFAb9YzcVgblyDEU+N6HRJhsUP&#10;XX0+zfPLdvlk/OKRGcsnLL355uj1QY7ZhklXg8FfWHr1Vw9j9p5DuPXFWM309PjqvKajIfxk+cI3&#10;Lhfz8l9bOtoSfygs83RW35hM3PH5M0eLY3y3o/T4kW3z+vieSb5uDL5OPpIj3GAAMVy65+kUdPbZ&#10;bAEtaj4ExKmiu3R4qB4MHnmB18NKlhxGFwYXCh+7w3eo0bWpXDbEo+EVI1w4CIZx+GTGFmC/C+di&#10;5YIiFy9K4rVhfJ3Jp3fQiNzmhRemRUq/39uDxQddjR+x0sd36XNIwHapdVnwiZlLFd/+XUMbgE98&#10;OYrBhU/ubLsAeqaffPLJ8QGfLnxycdn46qj2LpV6hxcMMWkuKuXl8urAZOPZqfu///3vY8eXCx1s&#10;+uqD5KTuYsyersOvg6mNzJf6eSbs1K06mqPqZN4Yv+fHl/hufbpwETmSr3y6/NKRl16MMLexgQ9b&#10;66DCU0t2YdM1Zy8nvpBcez7WlDlfdLVo5+VGFr8Y9MmzT/YMC4986U12q5MNX6g45O55k9fnP5v0&#10;7zgP0OsPOFE1Vhdk7dg31qiLYH9pjm+N8MumWNjwHU+sxUTXuvackuNp6eGLlQ1+Y7jlHd7yjN9E&#10;7CK2UTh6fuuLqRjXvjjj1cO87cJsreqduV3+7Nl8ytM6VXf7QMNDfKyfw3z9kYxu+yZ5su2Tlbu5&#10;8fZn8vojW1NjVMyLwX+NjlzsL/vPHu/sUhO5OX9W3/lAhhcuDK0YyKw7xL7zQt2NkcufX/nxV8Dq&#10;Ya1Zv+RwneNiyofz1iWxi5hzPZ/8sadbDHr56MWrpyOedOh71nzB4tucnjzFS5cMltcFsYrDxRVu&#10;eLDMi4GeMTKGi/INE9mbXqeyI6evZ4NffuJipy7GbLPrdYAdXrE3jydGMr1GXuNHy78xmR7B0KLm&#10;9eJd3PDCyS99uEt42dYnD6d5PZuITRTWzndMnm3j5rfeHef5wxBKGQruNiZnKCg9ubF++Y3pL3nA&#10;qEXC1sZUQA+a3GL1oCou7BY4fRuQvRfQLmYOMg/JooVlw5lXYHb44tLgFTes5D1IvQsJcnFyIbOY&#10;bdbis3FsGFgdLmLlF+UP9luPP7JoY3knCE+sDguxd0C0ER3S/o9bX6PywacDwh+EiHdjEpdNTS4+&#10;NXR5hKuO6uqC7NCH6zIpTnZqwScbhwUMF0wvkrDMxYrM+RELe2Ofysjfp5ddGtVF7chcdvwOYlfV&#10;UWoAAEAASURBVL7g+UTHH6h4NsZiRDCqnfyWelZ49PlHu87grewovOoYw+hZs/N85LIHHdxdA+KB&#10;yRY+uZ59fNhqgIqLH5Qf9sbqDJ9PL07edfcipZ4RnLAa8wsHwSqebO4++/RXzv7ziFzLd7p8omqg&#10;VwekBmzEKEf8+mIhDyMe2/hsNHUPL31ze1+djK1la1P9zNXU86RfDHA9C7xi47fnalxNxYGWR8Zu&#10;G3kNPxt9sR7m6w88+oh+Y3PjMOrD3p6uWLJd3cbhlXux43sOmtrZi2rnXLBn8ZE6wdI8g9aw2r4p&#10;zmP4+FHe2dPn/6awyYoPrxrFK8/sw9Uj8tpikeXD2HljjzmfnUXWh3ytlWI2Vwf5WhfxrTXzYqHH&#10;l9rwQZ+sPc2XM9Kb/e9+97tf+OMf/3jOYfI+taID55PHG3Nr17hnwpdYYeL7NSBnKX6vkXTloPEv&#10;RvF4RvITO109XT29+GJhS4cvY7m0r/hWm7DZmYuHnrka6FE8/ms9Q9h4cveaBwe+lm55yMF6hItX&#10;XPxqMLsf8CsPeAieeOkYi8lYS16cq4NXPMYaqhcj33SW7tzFjoqTfX7wzfNTjxefzhI+H+nmHz9q&#10;HAadtTPeGNjBrCbP7KyXL0m6BV6iwBk2v4MwL9gdvylwheIjP7A1/LU3F6iHq0cWqgPfBccitihc&#10;NIqPTZcyNhUyOQw52lT5b+HRQcVtg7gcwafrgsRWPBYgbLyIDnl1Cscm9n8R+7pFkW0GcXqn51Km&#10;d1mzgfHlZvO7ALog+cTDoe0TSTm7wIlJLVwgyR08ZOLBf3l5OZvIgUMuFrkY03P4yNvm3IOADiw1&#10;tsHokKulnMng26DyIpNXeOKUP30XOn/17NLaJRamOolLzj5xdDFWU88Ev1z9O4R4YmCjNtWUD3PE&#10;V3xzuubL27HnrNELt741I1c8cSF8c3494zDg4iUzXxsxmuMXv9rJi52mJuqOb33Q3bVIpxjIInxx&#10;0a0nN9bSrc9u+8+T0Vs5P8WSzFzbWpHJVQz4Wjj42RRj8eqz1Wd/mI8fMKqlWLrEWMP2kOeiltYu&#10;vWLiL//4ao+KkR0iQ80bs4VV/uyMUbEbpxcvn+mlU/6tI3rPbOhH5Ci/jfORPD49Mk28ev7sLfvJ&#10;flQ//J4f2x3D0GDTMyZHxZsf/GKop4efjjkclP32xUKeX3UXd3rwwswP3VrPBhZbus4755R1YV+T&#10;OWe09PQwEFxzWBqM1lKxmNuvZPSd3S6RnV3+hYR+z5icLlsx0HXGe5NL1pnId2eBOK1T54G1zZ9Y&#10;kFycnc5yaxZucbBDcrMv2PGRHzmWC+wae+d6JN6wwyCjF99Yg1kdyeiLCV8+6i8X8Zhnx6bY8otH&#10;Fwa95vTC5UN8eL02eC2iGybfYcdjbyw2BCcf5qtPN7l4woCLwqAXwfKM6ObfmE565hrir3752Rab&#10;eTb5X/3G2ZmXSz6y568xfHJ2mvnJO4WMGRFqEqdkXDA5a56TktbnQG/Oh6ZgCl0gHqzFi9LVazZO&#10;jb7LiMsHG80GxEPiK/5ihRGPb35tgPibm40kDhcblzCf0JHThWchw7CozY1blHJqs+LD+eEPf3gw&#10;HBBs+e4wggvHoUzXhchB4b+O83uI5vD62tSneXL1lapLIRz6Nhq+sVjw2ak3vk9L+ZeDvFw6yt+l&#10;0liubSp65SFesdkM4lFHecNxcDjMvva1r51P/lxC+YdHT34OLLpytFmRePHpwUof3z+k6gKp7vyK&#10;CdGDLQ58ealxcdIRK+KbDMlFa64mbOhobGAjOo31PSt+tVsnP3T5oI+HwjZmy69c8I19UqomnlUv&#10;UuTyW1z24gq3+MrLXD7mxvTMszEnQ8bh6OlXF/3amWvZhh2GHDZfcnmGWXww5YRv/S+FhVf8ycn4&#10;QMWiz4a+9QVbr3bOCOtcPdW12MUlVrrFBYsdvMYbgzE+qr7GeFqxsadbLcjw5Iu/hA9Ln301pxfW&#10;2oQTbjo3Dl/yQ3Sb07NP7Rd7jo5arV+x8FMPo9hhoeLNP57x3fCzhanxhWeMwrxt49Mhq2fHfvXL&#10;EbbniOjJj57eOeGs82ycQXJwxriELRbb9mgx6umEbV3x2VlorXnN6bmrsfXtd779n+TOSv5c4qxF&#10;fjVnuZi9ORaTvDrL2IvX2cA/ezGIjS3/+tYtXDxzcZjTdc76gMHrQXHRw/N6o7EpZz74C6t5z0y8&#10;6ikePb3qtGN2dIq7Hp8/eGKEwTdbMj3avucKgx3i09jrRfUgh02ffRj08c3pkJcXXpj14qLPh1ri&#10;s2Ebpnk8Osb0jOUEf6ka0Umm12Dqy6l5vuFkU4xbCzy2dMS9mJsfHfNioRdeseLJhc75OjgwCowR&#10;oUYm2ebA1kH6OUnGTsOXZD7Ia/gebgveBnGYW9CStHBdVFroFgF9C5vcBsrvCfrxo3jMjekhdkji&#10;YuHbZoGN+OXLpUaucDU+6TtMeyBsNh9xwLWRfeXpq9AWvQ0OQ+93m2B3sXIQiMM79L7iFpNDx6XI&#10;wcWXuBxILoFycll65513vvDnP//5HCpiqQ4+UVQf8g8++OB8Cskne+8kYaor4qtnww5fLtVbzsaw&#10;fZoJQ8z+/UWHjZqpl+cGx+9tsXfR6dNA+uJWEzG5yNOVB2yYno0c5aEWbTTrAuFr5mJhq/Us5bdE&#10;Nx49VJ56OOIsV7nAtVasPXGx87zh1MOBTUYfP6KHn7908cXJL+KLD+tBr35o7Q7j9Qc/5YKV/+Ii&#10;L19jFFa6eI2LsR4/uX7zSCe8enmrkXVaXtnqxbGxNGfH3/pszC5844hcTBqc4utSY32pqf2mnho/&#10;sNrz5hrCz6cxzNsvOd7KN5/yKKbwPGc2+V/scrh9iYkMhhzY5J+svZCePr2NkZ79LGc1qeHBDFds&#10;/HluerQx7ZhMLNvgLP9MXn/QQzDW5lV8uuWnT2CcnfkdB155VBO9PSsnMjbOWs3e7kMEa7XzmMza&#10;0Vsr7XW2mprAgwsTDnIWOtc6n/Vs33vvvVNrb9LNnYXWo3z64MLZ6cx27vu2xyXRG1/PwPknDmNx&#10;8S8vMTiPnYeepVzoaOZ0nGP8yAU/O2tAfLDgy7289PLaPtuT6OMHOSyUrnjkh2CbVxtjePzS77ka&#10;q6lejPhqg+QgLn7Umkw+5nDEBJ8MNl1zrdjZiKlnZa7ByK95z1Yf4YtL7HoNr5rShYv4y5b+PTbP&#10;J/31yfbzqDhghKvHR+XaWF+8ZNnjGxdHY3wEsxzDp2N8/tu4ZTKgjNfYA1nHCoE4BGSuL2G6xgVJ&#10;lxx5aBa9xeDi4yLhxQRZ9D5lgsunhWNTeRgWs00iLrgtGLglZ8w2YofHxuIh498CxAtDDD6J84Jc&#10;nHqXOtg2cItFbxO00fNJ1yXH/0ghnxZ9eD7l88cUZA4UscB9++23z+XprcfvD9rwDhp/eOHdo/jw&#10;HCbw2f79738/MX744YenRmrhkz2HkJgcLkiOYhC/WtpE7Pl1SfQMyPDY8cuPAwtPrcVJzxiGvJG4&#10;6Gr8w2H3yeN3XsQpBnXm379riO8Qg+trbbGpi7j5JeNDbOpbz5cx8ryM+aKD+NZgkeubkzc3RnIo&#10;X7HBoRMmuXkNJhkyridnqy1/9enSQzCMrUFrTd2s62ri2bAVe3jZbT545OnAbEx2z8nYh1E86eJX&#10;X7wonLBve3O1sg40+nDo23N6tZE3fnUKjx82cBrn03z18t2zJ8+OL2uSH2N7xeW6N15iLAZxItg9&#10;Z2NY6y8dvJ6b8TY6xUCnGLNJXl3MEV06kbm4UXHkE89488ZDeNqOrSFnpLVlL3khXdvirS+Wno1Y&#10;tfyX03Hy+FF8dNDqH8brj/j1m28Y25dHeuySG4sH6TX1Ki9zdpqx52pf22P2l3XQ6w05PPlaC848&#10;MnOYfMK1nvTmyYtHXREbzeuXf7PVG+jOWvzi8YYXHnvPBbkAlgd8BNezay/hmYvLGSEPHyDApeNZ&#10;I3Oxyltv7nxzvvJB1xleTj2TbOmIV3xhFr85zM5JWPTYVB9z+vxrPZuem7z4lme5qTsMMvGGicen&#10;HvGRH3ooX+b07ucTBl064ojMs6sO9PHEgKdvzjeSV3bmYihGNmRL5lo+bjnb7NJjb5xs8cQRRvrF&#10;Wu3is7tjoxOxWyrGLwFYxVVqLBDgOeumboFm6wG2qOlzYO6h0+tyYTFYLF78vTNyKYCbnp4Ofw71&#10;PjXjZ5Nns0Uzr4l7x/T4RBafud6G8cmY32OzcfiVh/zEbAH49MyDZ2+ez/KwyOXmd/VczMTpAELG&#10;amHukukS8P8Iu5MdyY/q7ePoL19I9dLCzAsGCbHietmAEBKjBFgYhJBggRGL3r238eYnur724yDb&#10;PlJURJzhOcMvIjIys6pbXC6bfKPq1uJysGhs6LkUO0D8V2diVhMXR/84M3yHhUudWpPJw1fIPpWT&#10;A/zyUmvkUHHh5tOB2SFh7GIGk289n/Rd7uTgEz41+f73v38ue/JwUaTrEz8+5AzTu172cqCP1FE8&#10;ailP/5jqT37yk6998sknh68+nnNriI2aI/Emx+ObboRHjnatJFcvvtnxT0fd9J6NRgcOuRh65vj0&#10;yMRhTN44n/jFaEzuGRQbvPaFi743Ah3a+YAFoxb2zvFQ/pLBMBYbn+T6aOfZJrt7OBHdbfjk/MlJ&#10;75nH03vW8udfK7/FNQ43X/qNLTu8zSV9PDWWM5/2b+eIF7FigROWHn9jyW++iyudenp88gdHr6VP&#10;Rtd88zfPhz689Jvr4eGHgSc3Pb5xudpj1pD6V4cw159Yl4p3dYqhWNN/33z52T6zSZa+WMSYb3KN&#10;vFZtk5VzuenpNvesnZvOMWeSdenS1R7Gyx+s7PTOBM/KOYbyaay+auvsgK2xd9Y5J+GqPwx7G459&#10;3eXQeiRnJ76+yRI7P2z0np11S78zm0x84ioPa8OYH3bGsPjXnO3s6ImdvXhh0gtbfZunxw6GeFfO&#10;BzwNn1+Y5uIVO56Y6OLBpgOzs5UM4bORVxhw6bGDo7ENB2Yx6TW5IL41PHrG7GA3NteQPpt45q0J&#10;PFj8F2t6B+AVgz6+WI3504pvfWeXjXkxGLNBePXG8cM355Of9M7g8aMY9bVbZk6W7y98HZzzOwF8&#10;D08QjSVt4VgwZEDxXBZsPBsDDrkLn3cyFiey0G0IejZuB7UF4cJjcfAFVysuPlBFhG+s72Efhdcf&#10;+LDEpdHxUPngn9+3j0+pbHB+OgDE5+Ljr3QrFkiLoXn+XCJ/+MMffu0Pf/jDuYT5FK+Y+Be7nq3e&#10;RQ1PLSxgTWziFAc8BwV8h4yDxMWMjv/pguzTTz89X6v6dJEvh4p4YcNVcxcvlzKX0y7cNnYbkq6c&#10;xdQBoB5IHfjFR37/z6HmUkmmBuJUO/F71moKj1+1NXfx+9WvfnXsxMS3BrfDrhjgy1md2HsHy081&#10;TK86yps+vjFS18bsNASnNaDHjxcuLE0+4fRs6MLVb0sv3nH2+IGvxecTtnmXTXVwCVZTLySeDXnU&#10;uD7M+uJNzs6YfKkaxCNfXvZrF48NP9ULfxs5WXh6+rDUq964ORtEpt148eiQpWfes8sHOSo+PT9q&#10;2TrxgoDUXc1h0MnmCB8/wjLfmOhWA7Egc8QHXHx6xQcb4adrTgfli5xu+ZDhhUfPuUAHjz8Ymrw0&#10;+73LX3Z6xD6fxYQvTo18+dkUX7rh1eNHxcZm/Rtr8ekvbnNx3Hph15OXu1pp5aUXg2frTZUzz2uQ&#10;uTOxCxodvqqnfW9/h6WG/NDDhyte/Jq96vy1XzUxwdF6neHXWefsJnfOOWvJ8cO2buDy56ylS4av&#10;JxODmLzpNhZ/rx/FKkc+rYViVzdjZzBcdub09ObOYPk1hydGOcJUl2TstGovPhhi0uw3thqCpaF0&#10;1IF9vjcmryn0EB2585Gf9hib1pCxuosL5TO+vPHkABM+WTng48Er1gP0+gM/f3TFgifHsMzJNBQW&#10;+fpJT796xvnONnlzWPHKsTm//NBdPfJwyZvjsUnGhu35JPBozQ+CNWSkIBYxQ4VQZA8HmXtB8y+l&#10;u0jYABZui86m9HtkBdyCsBBtAPaCq9D6Fp3Fba6JowQ2PrbFbFxBjPk0h2PMl8uTua8t8eRmHrZ4&#10;5WAOgw0yxrP4jH3i9vLy8rXf/e5359JiAzl0WmwwHRo+zXSxITOGISb/9l+xuQSpi08VbQI+8dRY&#10;XdXTZlEHX/3Cpc+XZ+Ei2GUQvsPQ83KZoufFIn217bARI3t4eocbXpc9l1rPSdyesd/de/P46rrn&#10;A0cODgI+xez3GcXp2YrVv52FqrWYfU3s00r50pEvHL0YHERqrIlLTK03WPj0kXyRNdA6iIefrudG&#10;ricPG46WjV4TZ70YwoJBH078ZGGYh0MfFn9ysEfUR2/NGKsxTDrsygMvLH3yw3z8IKersTMvBrzs&#10;6YeZ7vKMszPmB+HVzMOIV08mRxTv7o/w8QNGjR+t+drQL9/Ns9j404ppccrbiya5tedZ0ampe/Zh&#10;FGM6xbNyWPmy7o0RPr1keHxmK6byyC8bPm4desUAQ7MHNHvEGRGPn9Y0eT7Yh12MGxs7xHf+33He&#10;/Yyvh8MWdvTMhix+/tNfWZh4sJeKOT6f6iRvORvjJVdL54gzRe/ca2/RE4ez1x5j6+zy7MNjD5du&#10;cXXZoqvBdSaqrx7RVXfPwtgbY7redOOz4Re2vssVmfj4lYPXBq9F4mFPxg/czu50y5s/eeGLVUzy&#10;xuMPbvnRpQcbkcPGU4dy18eDZS5WxK/ahZV/Pujw15rkhzw78fFDR3xs5GeO+ETmGl8a/5q6wYPh&#10;/My3XmOvZ0s/Pgyx6fnEbx2lkz9ysSGyYqCPXx3osYk2dnYbC9tqxoY8Moerr5HxW2z6ng9Z+nJk&#10;g+qN19b4GaWfz5MbRwmMcxRPjw/Uw3Xx6QVagPR7SMYWgksUXoUVtBf6NiE8xWqzmkctKP7gI/J9&#10;uCWAzyeCt3w8c3ji6OF40RVH8dDhC74HZkNaoN5FwSfLD13+2H/zm988l0mfdMGn0yVw8dSLjUOA&#10;Dlwb28ZQJ5/qtfEdGuk4SPC9uxW7FxsYdFySWtz4xnpxO4jkIkZx2TTmHTqejwshG/V32aULW5z4&#10;Ps0TRxdXXwO7ALoQ+n+PXRgdOp6PmsDjR1xywqfjkgdTzGJTX/jyp0/u9yhdLDtAqjcsGGoqdrbq&#10;wJ5usdKPesY9ez09jb1eXvTyAy8s42yM6SwmW/m2Fo2zIdNgsSPT8PKlF4d8NDhytFc8PzI2S+xR&#10;OOThxye77VZGHg5+cRmLF4V7JvOjmtXTE6fYNfPamB0deuXcWklHPDDD3fgawzWuN67hRcb8oFue&#10;rVjFk0+9OX1jz3ljgWce0YWVXbjp4RvjhwsbFZs+Gf4zLHHSs3cRPOu9/YFfLuT5zbe5XIrDXKsu&#10;5VtsMNCzObub0qvnJ8LT8PJZ7ubG9aubDp6xPjJXMznXehZ0rCvnlA8ZNHM+nC/0nG3tceNiU0d6&#10;5vxVU705G70zmB0s+p4DMtbU2tnGn32sGTsn7WnnMRv73BnbuSIvzTkgFnZeG+jylT/4zmk+nJvk&#10;1Zyfl5eXz17LyLOTh7j15SxuY/7KG48Oki++xidf/MNc/eqpV28N0UHlmA1/sMSLBxOPPzWkbxxV&#10;Wzp8y12MxSlPPsnU0DOCETb84ibPDzlsVA+jGhWvvlZM5qhY2YeNnz5fdBAdsZPRNU+PPJ4xu3zo&#10;zePFp7eUHM+4mJrfOOnHT+8DxRJMAr2WAkOF4sCi8oJNH0mWvYeAZ+GgHgJbOuTI3EKAVaFgG99z&#10;GOKgWyuusOAhvo014+LT95DF4ELh0tOncfQttOzFLz6XkxZZufNNz0P93ve+d/5x0F/84hefLSB2&#10;NnpY8nEhQi5JfpfOxaYLmMPBocCn2BwCDgTvCPnmR++rYJcy+GK1YP3CsU/dbCy45jAchuT+Eleu&#10;Yun5wEPycAElh+mTOz4QW/+OX//puUPVJ4ldVIwR37B7Lnh0/DMJMGHz61BzAXSR5dMnlWTVAkYX&#10;SxhsrTG26t6hqI7qJn9EriExI3PPU0wRfPmSGXsm5lrPlb45HPjqqO7Z6Mnp4RdDfshQOvk218SE&#10;9PFaZ3Ktti79+4yyEWdjfRjLWz4/Grt0xRpfHdI/g8ePYovPLqKffTnjwdeM82OshZNOtUxv8Ysr&#10;f+ZR443PuDiKCy9d/tPht3ExFYPYPEsYGn7669+agVmudIzXt+fGHq81RgelL458w7PezOnpyfHI&#10;zI3zCV+sZMnpa+bIuF4c+OWT7t3zk009neKpLkfp9cf6wcoXm/BW3zi/8W+MWw6nPPVqsfXIFztn&#10;hvPFm22XA3rkemeOM9Ib2HB65l1w7EX6sMrXGaD1bDxTcvV0Dnke1ZbM3nWO+STSGeGPA/0qEQrT&#10;2d7Z6HUAOXvhOk/h8ClONmjHYnR25tucjXjkCVsunZNs5YjkLN7w9OLU+C//8pQ3WTVkC19cZNWF&#10;DuIHL2LHZ3J2Xju85vFdLI3bP/xXVzJxuUjnG0+txYxHF3YNn096YhKHVl74xhobhNf+MuczogNT&#10;DwdlL1+2ZNWPvDE7unRQffjZxqf/PkrGNvwbszjg0anGq599fsrvAwUo0YDXMBmeQnCi4SuEohtL&#10;mA7nCC9behVvddOhnw4egiXIxnqykmyePj6CIwZ9ebhg2SAWkIbY0dPSc9nwCaF5eR7lxw+54/s3&#10;oXx69ac//emzgxmWRakWFZadr3tdOPl0+bTpq4NDw1/62iwOLzHaKA4E/+ioA6FPBn3q5rLAPx0Y&#10;1cZcbv5QRBw2jcMCbgTHp3lyki8Z+83VRdJl8O3j9/wcUn4PUNx8teH+9re/fe3N46tg5L9G8jud&#10;HWSw2PknE/qncMwdjOJyUDkINfH6etszkrcNmx9xkJOJV6wONge9GtIrfvVIr5rg8aehnqNnIw8X&#10;b1RO7OiqS8/Ps8YjQ/zB6dnykZ1xPunSC09sxuzow/Gs9Z5Rz87zceFVb7WAsZgwwomvh9ue3NiK&#10;gQ29dPVkN+HTVQNERxM/3MiYTr7ws8PTst2eHh/VIz/xi/PGhZFMT47wi1mfHX7PhY/mx+jxAwbC&#10;ZyMe9uY1/OQw1Deb7DcmzxIOYltc8chhdE72vMj5SY8dmQY/H/hhn8HjRzL2xuXaPHvxIPPGO48X&#10;nn7l4RVD8qP0+IGvlbfx6pgXmzHSw9XLNVt2+MiYPN1k1YoeO80FzwXQWYTsIXz7q1ra695wIeuD&#10;vTPGXtR3sSJrn8IQuxjIncfexDpfiztdv/7Srxj1zYrn7k05HHHDcfbxbQ5HTC5G/IjFGeCccwY4&#10;8+mRGfPPBp6Y4amLD2UQX+KxzsRHLgaxo842/Bo9vvhAepjVil5Y+OQwNbmYwxWnGOmSyTFMuHhi&#10;E7uxnl2+zfNdzj2TYsiXHj4cz5VPc8SHhqoDHBi9psAPU08fT84wjWtyTs4vXxoe2/KkZxyfDpKX&#10;Bq8xveZ6tho8Oo3NUflmlz5bMn26yZoXszl7cj5QOsaf/U4g5gqejQGldwdMpnEc5VCvZStwBfOg&#10;6IdVXzJwigMP1YdVT8Y/DA8hO5vHYrE5XUTMPfDkepvLBZCdhSAmPVmFNPe/gNjsv/71r0/8eMXj&#10;MlPc7MxtFO8IHVBikLdP2ixIvnzq55LkEFEPsb19XMLE1ybjw8XF79fR8akgPHGpn0MAlk3oEufi&#10;5VLhUuYgZFtN5CjXLpJqIp42gIum3FxE2Yjvww8/PBc9F1o+/GUybP41m4y+SyGC4a+k+RWvQ84l&#10;jl8XaHmw8Sx8IuggaMPLp0UN29gzVVcx4pnD1SO1ru71Yo/I6aqF+mrkDl01hksWJn1UTxfuzhvH&#10;T4cdHLR5FA/fYmndmMOwVtRNLNWCnucq54jukjhu3sqNV27cvBxu/eWXV3Z6PDEtzxhPaw+JHx+e&#10;Wmhqg0emLc4dB738070pmb4xHf40Nvj5MY5gLxWjPj3j4k8XVs+VfNutGxYbeZt77p5vurAiehqi&#10;i8wbs1Ev8eGlW0+eTG++lDxeeS5/bZLzhV8c2ddnUx9/7ZLp4Yq5Mb2w04MRX++MaA1ZX3hq6hx1&#10;FjrXYHpDag85c9SZry4KMOE4Y/D0PRc93XKuh8kXXbWP2CP++ebXWWnOh3m+XOzgi9uZIy7nKDz8&#10;jaPzgS4+fXqwulA6R9VCDMWpp4dH5uwVu4bSkwseHWM2ZOreuVis1ir/6knuDBeTMR1nVnOYPTu5&#10;mZPxoamLvOVhjNjTa0+ICW687PWInEzM2YgZv2ddDnyygyc/c/HpIxhRuOquwdPwa/zCC6PambPR&#10;V8vqLTZENzLWyO6YYODVzIstHjt8DZUfPTrx9Hgo3DN5/UGXrXZesXJGjklhHeGnEz/nyVZewNvT&#10;Q9kbw6hQxiVS8AVK1xildyaPH/AU1YMg83B37mFayDAtDAsxP8XcZnNBgcGGP3LxwfzBD35wDhy/&#10;A+gFG6/Y2cNuw8DAczDAsvAdBnhvHp+kwTa3ERxiepc7lyLvZJGLCT5bfmCKx8VFo4fv0ofvIiYu&#10;F7vwXQptDBcuNTGWo4Ormjg4vMN1cbTR1RGWr5QdPA40h6pcvON2afzZz352/tgDJhv+6bkgwlff&#10;Dr/qBMPhJE/xkMPyqWG16GAQv7jg2HjI4aIGclbrcOnejZ4mPhjIWN3UYA9Q4za33DVzmIh962Cf&#10;Q/z80Kdnrtf4ZGOMWn98kKmH58if560unovc2ITJtrG+cTrkEV7+4m2fLZ4cxPGM8lNfnmJtnEwP&#10;B98YrnZTsa0dnebpN9cnT6bnp75cszmC+VGO5KsbhriLqz6/zeka9yyz5cazRHjJzcMgJ7ufKXm4&#10;+Vk7Y/LirqZ8ROzyo2+c/OY1T4/9Tcn05MV465mne8f/ZbjJ2N4++Grd0JOr5gxVR2NydnSdd5qx&#10;M8y3LvaUM5O9s96ZYk/Z99auPUgHn054xWU90Ml/cj7hiMW5mF/fsDi/vJH3jO1nc/biEgM8uGJw&#10;iUNyaW3w0SVLjGSwyPkLg61zUPx0YGr8iA2PTrlVY5jVjO/49cWWnnj4xVdLscAWR+dn9ey5wK2G&#10;ehjVwBmL6GrmXm9gytu8Z1y9ycTHtxjE0vPDp08XrzoVv3rQ5x8vTDGQsccvXnLPSM8vn/B73vha&#10;eRkjPpaSxws/X+wa0xEHnez0eCh+48N8/FifdMWbrj4y5i+85RvjV4v/W4AFoXQDMF6dwOgtztru&#10;mD7HGvLwlj4L6lWneXFsb1wseroeXhtYsXpYCoXMbx59C9rlpYKy9XWti4sLk/8X0ib/4x//eBas&#10;ywSf9OHRF089PPE4EGxYWD598ymisQOEjhf+3kk6WOjbxPh8uDT61M1G0RxyauaQITemg2DSscj6&#10;gwzj4nAwdOFyyfO1q9h8UmmTuYz6ijYeW/k4dHzl4t9SVA8YYvS1BVvxu4jKxyXRZRCJVWzw6MNQ&#10;Y3htBP/pOgzPrToe48cPtaXXM7cpe87VV27aUs9B7Ml6LvDYeuaIvAPKWB2S9XzZ4tEzDqt1BCc+&#10;DHbJ+EPm4iIvPpieiWYsri6pYcCN8KJqgvespVefvrnxzhc3fT1+uvXyEatmXL6LQRe/XGHhqUH7&#10;Kx2yKN5tZ64O8fU1Ntr7KLn4eiarCyd+utuzo4PiG+PXig0/wqNPp3VjjFZmvrkYb23pLoWRXVir&#10;Y8w3rO2Nl8yXt9iN09kY49Xnp/n2ZAhvqfmt27y10ouxdeOs0+jAtVecR84tPGeQs8U5SGYv68la&#10;d/aY56FZv/yEp5c37J5B6529CxC5cwwOfeeZN27wnNl0nPPiFAf79gl9MekjlwzP0LkvFr673Hiz&#10;DAtf84cmcnSesnFu6NnwL0ZzmPyIlZ1c6JCJhf/iEodxunSMy7cLp3OczPOQI1w4mlzFTNc5X354&#10;ZGGyEYf4YIjZax7s4qKDYIgBRnVnK7ZoY8EvjuqHpxVn42rRMzbXPNPWjNc0z9kzVGexwhEfP3zr&#10;xYjIig9Pyx8bbXWSqY1WjPTItHDgm6Mw+FIztsb42W1/jF7t8rFYyb/wdXDMDMw5uSmg5a8NfsGs&#10;DqyCLvDs4m9vHN368PGQ3kPxsJACWWz4PRD6WzQ6HiYfFrBFACNMlyT0ox/96Mj++te/nq9uLRAX&#10;ORvSu09+HDYtFD4sHHJ4/sHk/LKjz5+vTP3TKT5he3l5OTreVYrLArRB2kjicPGDQ+biZBGz5Zce&#10;8tWwTeVQcUmTi0MDX3702JOrh0WHyGC74Bm7wNFzELmo9bswPrkTOxksFz4XWweUf8bG5RNfTHDE&#10;ojfXxK0mWoeZOonDAYJfXHDokHlG+OTq07pQg3I4iTx+yFkuyLi5ZwSDPRLXHsr4eHrrArEVRwep&#10;OQz4Gl1zTUx4YsxWbGzh0WVPj1/rAM966lNAungaWw02Oy3c7Y3T0X8ZhUNPq47Zs6Wzc+P4ZGKT&#10;J1vN/hKnvPHNkxX/9o3DPeCPH8XSfPuNe/nGZPkzRrA1vqplGOkcxccPOuJe/up6/uZ81IcfRj05&#10;LK38sqlO4bDhO6JXwzOub7z6xUCWL9iNl599/QF+9YH3vpb/9Jvnozm/YoOT7JmvcJLdfsnZa+ql&#10;uQQ0Dts+db755sQZ4RxyGbPHfcLUmWifeRb49qD9hdeeFLf1Ufzwi61Yu/TYr+3ZLjtw2OiRGsDi&#10;E8/cvsBzZtrrYnOuOs/JNfkVp7O51yWxsRe/5hzuTWOXE367pNG3XsXsA4HqW0x87Hrmm03nnZjJ&#10;8Y3Zy1WNYZrDKG52xmJkFzaeusCWW3xjuPSNPQtNTeCT9Yz5opMvY/VH6bGRW7GmrxcnrPDYGcND&#10;5aKvwaJTjno5wFcHa6zcYBSbMcqXXgzwkDrBKqd86MMzJq8/ho8fzZPd8ZuLj6+w1pb9YsBB9DXP&#10;5rOvgwkCobgNCGJUMIEnOwqPH/F3XgEKgAxPQ2ye4eLzida2OTmMLbIDwgND5C0IuVk0iI3kuzC1&#10;KNOnC9M/A8Pvz3/+82PjkmQj24AuPPwYO3j4tZi9oNvwdG1c71Z9tepB+VTPO1fv8PzlrYOAvsXN&#10;t8sXvoWn+W/mfLpm85PbjHyK6e3jdwfpqI+NBAvxIz9xsqWLx5ZfMXaYmbts+trYwUTm62Q8F0ex&#10;u7gWP76/fIMpJvUUA768fFrIp7wdZi6GfY2s3vLjQw4OcXH1XMQMV57I2DOgH7+NpWfLP32NjlrA&#10;aY5nji9OzygdfISfjRjJ2dX4YSdOFHZ69fiIXcQmHPJs4YmdDL512EUwX4sXZlj5Mc9HPu8+v+GR&#10;L88Yzsp3ni67/JdzemKoPuE/69lpNyZdVAx0UD0/KHljczrFVX+UX/Wz0a/cPFn629OFbX2srTyz&#10;rWdHtzWVHzxnC8qXvlrRt5YXh4x9NtmZw0s3nbCOweNH/Hr6xrX09PHC1cdvbL4YyYvDHOWvnhyF&#10;na/48kbNw5NPTe0ak8Myt1+cTfYMXOcEmd+vds4hZyI+YoO6TJHZZ6gzpXz5oV/f+YAnHo1tsXmG&#10;GkxvkOGQOxP59ya3CyA+PLb45s43FzbnAJ/OcWOYdJ0T5W1OX8ww4cvJ3NkFp7rq+QmHLzj4PQs9&#10;n5G5PDX6dPnA5zvd7IpPjHRrbMiaiyPf6iQmtRKzsdcCOi5Z5vkRl7HXK/aaeT0bPpCYi5OcrDjZ&#10;0DOnx0d4bPHrw2hOVy4aYi8/eMbFA48tfT3/xdSYTvGyI0fGNbbFFk+fHnl89vnVm2srz07PtkYf&#10;ndwK5HAePwCsYqA5p0cnvjEivyleeM3TW37jZNuv3T0ufr0HYMEYK7bYbCiXDjILu00Fx0Kk0wPV&#10;K4rF6I8YfBz8m9/85uRGlhy+C52LjoNIQS1uBxBbFx/07W9/+/j1tUEXLf4cYOLyyZ9P2ly8fPLo&#10;cLO5xfD2ccmjK26bmx9+y6mLpBhc+LwbFocF2h+ayBW/A8oB43BiQwaz382wUMXtMicHuYqzC53/&#10;eQS2y59PN7tAholPDkc8fKq3Gvv62T8fIz/5iMkF0bMSh5zEzuc+X3JzNnSQnl7PEo9Odunhw1Rn&#10;9ez5s5MTPfE6VJF59WWnxeePPB9H8Ppj+Y3pwYKBpzePyMWjkYmh9VM8dPOnDzOM5OnE5y8y1rZ+&#10;ZOmsbbrJwsi3uVhr+MWfrp59dVx+svWTr/p0bruN85ksebGKMR7sHWcfz1y8zdkWP1s59uzCCt/c&#10;2kDszZcXrr5nEFa8bGFmD4t+2Ph4NXP2GrslsjBvO/a3fpjbs0+Pj2QH+PUHfpScv2f+6dEhg7u2&#10;a4OvyVtzlujTZ6s5I51T9rKLBLlzzfnirIfJn3PM+UbHOaCFobf/9VF5mJcHef6dI2LSk8NHfJuL&#10;lS/nCyznnLPWG2Ox5tOZGQ49/F6XYMD3WuL1hw+fePpQofh98ODs9rohh3zCgIeHwobHB5/iNOaH&#10;HNEXHx4dczbkrVvxkOGJA051gYd375WV54s/euZeG2B6lmrkgwj59ky78IqHPzZhGou3fPDZwRaP&#10;1jibMOo3JnHRywdbNQgDHrlmjXltyj8evSjf/Gx8cqWb/2R61JwODLFo+DV8LSx25aEnoxtG42T1&#10;+Tv5UVqghIf5+uPWAbRgtz3ZFm/lZJFAo4Ktj1+fz3suaQuwBdODacPwYWyBIHHRqViKSZ7MwnR5&#10;s8l+//vff6H4YvBibQFYmMa+InX42Jgw8WGw/+ijjz47MMg0lyeXOhdABxT/1dengOZy8RWrjQcv&#10;sigdCHqtOBwWDhsxsHUIFQ9s8eVD7mJg7zBt8/u0jw6fDhMYLoE+8UT+MMY/XcOnS6CDzGVPPY3l&#10;rMbiE7OYfP0LxwFmc9Olow78ikPcYlFbOMbknht9tZJT9cMrF/xdT/gaW/z80POs8OTnecPJj5qT&#10;4RlrZOmRaWKrkeP1fIzxyqUYs+sZ6sn4ouvZFBtZfH35lFO2YZvDf9bSXdn79NcPfXN9+ts3lmv5&#10;NtYj9Q+jsd7a04xXr3z4hJHvMOjGa9x8fWdfHHTDIOO3eMhQ9tmqe/ZsizV/bIw1cmuE/m2/Osno&#10;a60hY7b7zO85/2pmTW7s6bGt4dXyb95Y7Kh5uunc8/S+qs+/Hka98TOCh6rH9q2P8rW/9hnYK84d&#10;+9gZQkbHWeb80GD41qFaVzd6xeoZOBc6+9lobMqXnfPOeeiFn5wNHHrIXDxk9J1zznUXNHNxOoud&#10;g84yb/bFyIe9j4zFIedw4PeHfXJWS5dNeP0RSuuIXWd8+VSbngdcZ68e5YdvuuKDo8HF4zc8PHmo&#10;HxtxGBeDcbUzljssZI5aD3yXs1qqCR58uF47kXjhFCtdNYzPH54YO0P57Pnklx4czTgyplNc+YJR&#10;jPKjox5qLD69566Rs5ePxg6xMYcZBn/FUk7FVc+3cXGGq0flRycZftjGPfNy2/jS1cMQx//lcEGA&#10;m1PgNCpBc3IyuvjmJU4ON+dkKFxzMg8Pr2DTWRx64dDVzCMFxuvBG6Ni4guvh2VeznD4omssHxc3&#10;H09/8sknufisFulbiKjNDRO+i1CLwwaWn3c3fm/OhYieT9S6WDk8fIIGV/wWsg3uDzTgsHf4iIut&#10;WM37dM/YpctXC4gNHPlarMVi07hwOSjFaMPrHVhqIR5fPftnYOgiXwMbO7DYyc/BJma2fMN3QNKB&#10;7xM/sbEtN38xDF+t1E1O7DpcxSA/+DD1SE2QGLxTVJtq4HmxUQ99BBvBaB0Y09PIFxd2awG2jY7w&#10;2KdPZr59McBLn636I3w2/DY+gscP+vIpJn66kOOLOV9sjLXGcLUoOd76Soc/ZJ4uPS3KLjl+Ptlr&#10;ckb5SVdPphmT5xtuevHCMycrjrVLlz86qBiNye/ark06ehR2sbzjvnsWycnKsZhWP4xyDUOfXn2x&#10;1LMxFjOC39osL7KevRrlD79c6ZJZ99nRM05Pn20+8dYf/ebJ6KJ6uYRzBPMj3/rNOX525ihMsaev&#10;T9aaMLeHnCt6fPuUrjEcZ5v8nTnOnnw6S50n3lg6d51z+U1Hr4VFXhx6fvnD19SGL8+PXzz29iye&#10;GvIDj55zjsz55pxzdplXa2en2PBeXl6OHn/8OP/wjZ1FMPhyJtQ778XhnKWDvzWUgzjIOktg0quG&#10;6iqecuwCKHe+zfPZa0i1wOcf0YVDJzn++pEb352tasa/ucZOni6CetgugWKGUz5s1E5u4iw+Np45&#10;Hxp8NvQ1hC/O6mBOR/z65NUERjieazm6/InNM9aLQSNHsOQT8SdHcjJYfPInD/GpD2LXGkqm19hq&#10;6TXPPh0YNTpygFl++vVjDOOsIIpalJP65OYFkm52AJPljD6++Y4VAmXbeDHwzPNtHoUFp0TxNMQu&#10;vx4SDHMFVzBjui0ScwvLp3o2rX8IGi7KNmyfcHlHZiH0cb38bGw4FipcWDaqje0TPhfLb3zjG+eC&#10;Jw6fprV4HVo2kg0Oy1fNsMVgkfcOhJ5P7OBWY5/W8WlRumSpiZzNO9DkbDHCaXO1ueH/97//PfGx&#10;twlhupR0QYMlJjhycRl0UIgHH5YY1A4GPzCrlcNaTGrIhh47fLXS1FMsNgw/5Qcbv0u1esJRmzaU&#10;50Q/XusKlrzl5Nng01MDMj0io0eWTth8kd9EN53kerwanWR8mSM9XD7x1dJYvdRBrdi19rI5xo8f&#10;bDVELx/x2TXeGI7B6w86qxfe6jQO3zwb4/IxpiPvdMNPv3ia1+Ozya7xs56/u/GNsn83+3xe/vlf&#10;3Xxno8crtubZ6lGxwaZ70x3L2mQbr3zi3z15uuHiqTW6Y8r+q3DTC3N9fBXvOH78eBbbl+FmV8z1&#10;1Vtv72+jA9Pe1vPpPHA2+bTPeeA8cdZp5i4U9pTzNFsydvDsucZww7YHnQsIjy/zYhBfrXPeWec8&#10;79dhzJ2PckBkYsC3t2F5dnzJAQ7iS4ydk85czZy+eNj4QAE+XLGR8eUMlZO5Xh2c4eXvHBV7OZZn&#10;2GIgFwdeORtr4oThdUwPVx3JzDvf2IdRXnT5hSlOfuTD1qemnc/i9vrgNQSR05er2ujZxqMDh52G&#10;+FKPfFRv+YqLXEPlaF7cyclgaIhcDp6HeD1Pa0zuW9OeCX1kDktPDx4f2dHDK+b848kNX6+hYtVH&#10;dNWEbi0/q8eXmmoIJt75J2JyqBdwjWLjleEf49dEjTlLx7yi0404x9fSxzPelk928e9x83o4xYGH&#10;4DwrIkwLyoNI5+Xl5XwS5n/FKA8yBNcDdNho8RTRovAAvCMlM37z+LcAXaQcRvz4n0FsSORrXp+S&#10;8W1jsffJn0uhWI1huRAgPqqBDSIm8fEjLth6+HzRdbjA7SG7bDmALFobzIaFbwO6UFrU7G0k2Nny&#10;Z+5/SPnPf/5zDlWfVDp85eB3HdmIxTN1OMFmR8ennr72VjtxiVOM6iS2vrKRk+fn4EI9Sz1ir1Zq&#10;imBVA7IIL5kxXD7VGlablj7/dFofdKu1XMzlBY9ta9ZcC7uxOUpuHGbPgT9EBw8unhzEqKaei8Nf&#10;HcNmE76+3MKiF92y+PWriycGNcLXa9HqGuebD3O2Ubr6xmR33MWHrwZhphee/sahc+M3v3WzL7fw&#10;0yePt2O8+Onq4yfTlwv7pezwno2Xt3b5WN7qGtPRq31j855dz1NfqwZh1RdftuEk198Yz2JLP7zm&#10;ejG+j9Irb/W0Juw74+bFB8dlwK+XeBPpvLEv7RVnpr1Mzt5lxdnk7MNL3l5kIzdUHJ0F5Qzb3uQf&#10;j7x8nFWwXAbwuqTA65sZcThzfENibzsXxeMM9V+Pdnaxh+dsdCbD9YFBf2QnPrE4G+jAYas+fDTm&#10;u3F4sKpldYaFD1dOMKuxPMnkQx4eDHp7ltKtRnTDD8scPlu6dGDAxofttaZLVXF5bnSc+WGwM45g&#10;eoa9VrGJYGutI/HQhW+MitfcuNacLz6Q2NnL3fMWr9dTvecrj9YTe7bZw2VPh30x6Gt88MWGPvIM&#10;xK+Xi15Ljw7d4i1+PZzkfNNBxZVdsZ6vgwFvC+BYzo8SWyc5T22Dapy+JBqzW9rAwoz3TA9PzFE2&#10;zYuVT8Um34J4IBXZO0Z/qPDxxx+fgsNgT99Dd/nwtaaN7DDxKZcF6sUatouVjQ4Prq9DjR1WcCxU&#10;nx66SIkHjgMMzyWMPjwbFz5/ZB0sFriLXTFbUHDMjdn5JFIvTwdgm0ON2Fq0cIrFpU/8fPDvQud5&#10;+doahk1nYTuw+HKwiYk9PPnp6SA+bQo6sLxjVT9/ZYznnbJaiBk2fYubLyQPfARTLOz54VN+7MUs&#10;Hjr06Withe3ZVn8YbMz5NIbj+ZHxh8QBj0x8KJlx8Roj87vhi6NYmvON9B1S5nx2uKiVOuLdvtY+&#10;HD7wa/iomLJZnny0dI7B64+bxz7e9tksVrzt2VeL+nhq3FiP6vMV/sZ781YGI9v6ePX4jfV83n6z&#10;rT8G7/lBZ2MovvXTOH9B7fOLlw7ZknnxbL++6ScrDuu58fb0dm4cLwx1KcZn2Nkkq47bG2+ji/jA&#10;h28taPa0fdvcPqkOdJ1XzlXnVG9oO/ucLcj+cb7QheWs9YaTP/udD726lKe++saHJQ450odFR3PW&#10;OkOcHWLk24XAOe6sZEeO19lDhlzmnMXi4Ndeh6GHA58Ncm7Dci7QkYdYxNQ55Syng69GiK7LIj48&#10;fHKNT3MYcto48NjSEb8ehrjw2Rnzza5a1fMNg15+6Wlw8p2eXq5hwmHPd/GJUe08T5iwjFE59/rJ&#10;R77zVa5hw0XkGqKDbl5zNuz5E2/nteeriVcjpytOTTzmcPTlaux5Z6MvvhPIayzs4SAx1syLvRjT&#10;ybc+32TF0/PN3xd+JzCHOaoPPDkwMiQAY30FSB+fIw0VhJ6+AMMMA49+8vwcgNcfeDUJhRuWuZYt&#10;fr7wLCoNuZD5xOrPf/7zmVuMmo3lnxzw17vmLjM+1XJpswhfXl5Ovsbi9ft0MC0In3R9+umnR9eB&#10;QNcnfA4rMhvaIUXmnaF3fMWEJya4qDqYy6OLnMOBzFyuxYHHh3k59gmaTya90xSvi6/D1OJzqXWo&#10;wRGL1sXRBdHvC6qbuOVhA4iTjxaxGrF3WRYnDIeQzWpdwPMMXOIc4Px3KMJWD/bih2ksTj7wkMNc&#10;TnDweqb0l9hF6dERIxk7PZ6x+FA843zeayo8fePiYSdu+SSHyS/CM0ds6JlrDge99aPOnm92x+DV&#10;ht36S5a/+vhf1cuvHMWjITj1y+NbnGqm7UFGhsKpFuY7bh4vG33xw4LfnCxij3/XId3t+Yjwb1qe&#10;Mcw7D/6W6PXcjO9265rTQWFt35g8PeNiFw8dc/LiE4Px7f/Z/JnezTO/eWEVW/71S+npxVq8dJrr&#10;30fWoL1tvzvTNTxroDzZ4zlLnMN6Z5g3nWrD1sWwHKxN54+zzZllj9nz4dHrDBBXObUfyLtskMMX&#10;Y6857VNxZevNrjOZD/6d5faxuPQwnYv+yI6OuOQI02sOe7h4fGviYQtL3ub02WvycpbuM6gGeMbV&#10;zpgtPI0fPERXHTW4er7IjcnFI2bj9j65GMyNtWqkR3CqE1t+a848mPX4dDX26u4Zqms1aS5O+vCt&#10;B7p0elb4mviL7QT0+MF2eeJqrkfsNLEgfHZyFa/XM2e1cTUorzDYhWNcbsZ00m9twq+lWwzm4lwy&#10;19YHXC27dOKHy/fJNAWCgOrXmTGdpbUN+JZzLMHj8DFGBZcuHHT3bCuSMSoG/fLM4aKNi47Nq7AW&#10;hLkmJn8I4sLGh4fogb68vJzf6YND5pJk47Kh4/f92LYg/aPPxe135mC8ffwTL3zB8g9DuzS5nLmE&#10;WfD/+te/zgXQxncRhOlTQJsZtgsPe2QjOEQ0JAZYNoK8EB0LU47IJoCHeucpRv4tXLmwp8dXnz65&#10;9HagOIzY9C7ahdDvJLKPJ1Z++IBnzMYBY94GaVF3CXTps6nFQR8fiYdtz1Z+ng0/9NWgHPXkZHTg&#10;hGcd5FMdyW1U8dCJZ8wXW/XT2sx4qL1A727k9PBhtq7x4vNRLHjm/IjbGNWTF6eY2ZFpYe443gF5&#10;/YH3Ptr408m3eXhh1LNDdHsenpMcivG2PQaPH9lWm3pysq1vNvmtjx9Wcz2darK5kNFfm3u+9o31&#10;KLvyesf9/Gfyzzmfj9ZPOdRnpw9bvzk0DjG9+KufbHt6q7uy25aPla/PcBaL/H5m7CN5kXd+xddX&#10;l3T0iL4zzH5mp60sf/y0l9h5Y+vipDnHnDnOEvbOMXvZm2DnZWcEe/vP+c1nOW5sePQQfmd9OcF1&#10;KSODG57zjx0eXb6dreHRd96TsaEnN1g+dBC/sxG+Sw2SGx5b5AxjpyFnplz18hErHD7yW131eGzF&#10;qZ7GdNkiexrfeSsGMjyNDy2dYoIBVy54+uZ0yeMXS76dIxp9FIYxG00MNfJy1MPmoxzgGqN4cgtX&#10;H9Hlt2ZewyvmbNPnzzPyWm69eSbmnmlYfBizZafeWnK88qMbdj296ioPdZOHMcxyyk91EIP4+Cp+&#10;NsZh9+yPDwAJGxc0haUANglyfMSRMTw6HCHB4ef4MB8/Vo9+tuHp19cmAoNcEy+94oaLyis/Fq9Y&#10;zD0w/xi036mruDary4zfN3G4uLiJ2YuyxUbuofNjsyu2xeurYO/sHDQudcb0v/71r58NbxP7ZIxP&#10;n4D5B5ddZuj7uhXZxN7RWlB8mosL0bWp+XIZ5UMONqmejdz4dHGzABw0+A4XMjG4aMKiZ+5TPbhq&#10;h1wQbXq41Ume6gBLTAhPEw+ZmsCVn/g8E758ekrHu9cOPL7g+DRQnREdNnIRm/zwUAueD3GpDT3x&#10;qQ87Op4RvjkyRuZs2PONrz7IXMvGc41vg8Gny0ajG7G5eebZwzIXG7vixmObPX0yOuqH5Lb1goHW&#10;v/mNA7tGbswmvWzwo2Rrh4dWr3zwyMsp/BsvnbCq7eKS4YdNhqfxg682S8nTrV/+M/3k9XTKuRya&#10;r70xm4gOKma276N81bMNKx4cY32UDuzbT/6zT/e2ba5P95l/Mvxwswu3uG55eWf7rIe1fPNw8WHX&#10;rHHnlF4jT7/4zelbE/aH88C5g+fMcHbbQ84OGHScf51xXqjb++XtvGFjLid+9ebOAATLmK29ifgw&#10;d0YUj7OPPZ6eb68N8nLWOwfJxM0H351b4nfGshO31wJxu9jSEY8zVyxiYC9ueM3ZmSM1QZ0l+OTw&#10;2cGBoUfyM9c6j6sJORx5iMlrS3EvDp9s1CNbPT69fIhFrcw9k/Db6+mLVUN45GLQw/A6Ig6xaepK&#10;D5GLlX8Eh0wfj39YcmafnH7xGyOyeHp2+nhw4ayusXizZWOM0g0Dr9jwikVc+EgNs8fTzMuhnm7y&#10;sOitLh0yeifqNSDMUUoB0EP4Glrdw3j8KMGcpl9Pj056y28soYrWAtKLIR04fGz8yfA2NsV0ibMB&#10;+PWLuW8fn9b5iha5nNkkLmj+0WQPzxyescVmQ9Oz2Mjge6fnjz1c8nwl/ObxRyEOJn/oQc9XyG1w&#10;9r6+4NPiFyNf4sGj7x2fxanBtyHFXezyoO+yJjY4DgdzOuJwOMFyqSOzGeC0SMTokqueDhu5kTlE&#10;HTodTg4xm1X+ZD4RdZjJAR6y2fiD452si58asYMrJhdOl12x0+Pr3//+96mTGMzlIme58Sevnp95&#10;ByS9Dim65nKFrSE8MvWFDUcsPU8yY80422oOg205miO49dnh1fC08oGRDR6ZuV5M+cu/WvVCI95e&#10;nMJgA3PbCejx4xmvWIsv3fD0z+zSXznbdMPRi31zw6OXj+bbGz8jNtUoOaylxb35z2ThkW3Ltppm&#10;a47SNS6GeHdP5yY6z3zj1RaHffXNHx5dFF465sbrY8dswqGL7v4wv+JHGKmpTzUjCxPPXu6Mpk9W&#10;PbO/e+eHfaA1vn2wKQ6Y1px90tlGZi/bL+0beIhO5zdZPlwg6MDaONWw/PCdhWyscWcSv3Kkw965&#10;1DnhbKMLA883JzDwxKCZl4tzi8zrBVsytmKCrfHlNUHs7Jwrx/kCAABAAElEQVQR9BB7mOk5r8XF&#10;XitmPYLFlk6UzzD1Gl9ygCMmtnpYeOqSjbkxmWfgWeAhOOLTN/Za5ZskvecQltqGz95YrFo11JuL&#10;B67ahVEdxJJNvOrfnLyxuNjIrzjFbi4mfT75NdaQGHft+bDBM7JW9M3Vpfzgaey0+OVcPeHzw4dn&#10;0fPAX5KHVkw9Fzo3z1wO5SmO86QMlmkMFPVwF/gIHj/YCRCxKRm6BS8hsqixXqO7Y3hw0caQ/cZh&#10;3BwG27CM+Q5H4jaNC5G/dnXZ8e/X9fsXLkU2Isq/3qKz0eHBSF9sHiws/12aS5L84boE8cPWZcjl&#10;zxyGT85czjx85MEieaTrEzJ+6Gt04LIxRw43/uAae3fmsomH2PBvk7gYsrcR5CIG+vzxC1eM6mPR&#10;2qAubfLzaSEclz+fmjqQ+vRPfWxkBxQMY/HJz2WQX79PKAbPwsZwyXZxFjd760Rv3ppxKPhaXTxk&#10;4nTAwZafZ4xazHo1kBuM1oWx5yRvBwUMMjgw5GXcpjPO1jg9uuqpx0PiMtc2Jvx86PmnIxZ9czK6&#10;SJ7N5dAnp56F53TbyBexiYqlnqz40yPLp3EktmjHeNmEu3rh8qOW4hSbVr785TM8crrsyPLJh3H7&#10;lv7a5lvPd/71bG/eyjcOugivvMQTFbt5z3t9pKeXC5x8bxz5x6MXhWXeOF281TfeOHfMpnkxm4eR&#10;XB/+xlfdj8Gr38bZtIbYoephftuzSU+v3Tx1uHWsf3ueDObiNtZbF/rONmsOvrNHc145i7yhpmtf&#10;qofzyNwzpgcjPLE4H8jlBpNNa5letYBnTp8fL/LOLXJvjO1VcvZicYZ7TeF/84PjLOTbXkf2utcj&#10;WM4AuGwQX2ojRvHxoQbOPDrN4aqlHKuLXi761gZsvvlB8oavh2XsrJQnPbYaWTXViwePnRjFFBZs&#10;rwfZ8lN8nWl4YlMrMmPxa7Dlll9zsZCpO7/ik6uaqB97ueHJ1ZgdjM5vcyTH8PgvTj0+e00++urC&#10;F8ILF5b4zfGLXTxkerGyNQ5LL650zKs3v3TlSw6zvIqBPh65Zp4snGIyj9YP3geCzgDDuAaYXIuS&#10;PevTybFEOFQgJCm8CisxRSg5mHQQHXJY2vsIPhIrKi5jPHgKQ8+i8u/NGfv0zjs1lwMb2MXGYlB0&#10;+dJhbyOLz8Hy5vEJGjx8mH4XkC0d+ja7i49LD5w+8WPPrk/QLGKx0PG1qU8DXULZVhubyCa3eMiq&#10;m/zEqldXvmw2+v4itw0Gn558fYJHX9wudS6E4hdTz98F0tzGMRaLA8qneC649D0rF0S5sqMvd8/H&#10;JfHt45NVn4aKVe7qIf5id1DA85fYLrpIXOSNYbORm40tni6yrQVx9HzEgA+HbocrOR6ZdYTkz5dc&#10;kOfQ5qWL2Glhenb02aL0+DW2ZtDaFWf+m6uZMd3IGHb2/MkPrvzFywbl27g1aox6joud/3ca//sz&#10;PPiNw6Gd3/+1fBdLvrKlVx718Kp7ucup+PX5D0ePr0XFUh9fTz/+9o3TSQ8/X+non43TK9f1a5xN&#10;PlbOdu3Wx+rhr668m+ef/tqvjXF1jL/62S1WY8/CuPndsw3rmd7ml168sMzj0TFuzeu19lh6+YWB&#10;J07ngjOEzBjhO+uQPel8cu7ZR2Qavj3lbGi/04etbu3l6sSGT+eznlwTpzOGnvNW74zEd0bRhcm3&#10;S1TYvYDL0esNHXmIm43z1dnt98+9QXamIj6doc50ZxV/bBF7rwt8wZCXHMWHqg8ZIkPkeOUIkx+x&#10;qY+Y+UrOhk6NnD18Or1GO6s0dcDT4HYRZKdObOWATx6ePMSAR44PzzMwZysG8+oBix+5ZcNejs5P&#10;NWGHR48OEjescMnN8ZEx/xpedvwhc428eM3Z8cM3O/r8a+pF1xi/XPNdfOGxlxes7OF7NrCsnWKT&#10;J3t6xaY3x0dsk5mne2pIYEBpFY0ReRRPrwDbJ7ttwhewgCTWIsMTTI0tngbvBPiwCXtjKabl0c+f&#10;Hm4YFoYNZnP6NMpGsxBdVugotgUmRg8I2ZzmLiwK7RM+hww5HBcsFyoXOQ+Gro0pXlg2hE/YyGxa&#10;h5PLkkuWd4geeJ/QGcOnoz7i62Nu9mz0ZHDVSMx4YnOhpcO/udjpOKR8ktZf7YpNLeQgXrm78MVX&#10;E1/rkrGlJ08X2JeXl1O7asWPOjs85KOXrxrZ1DA9b5tZ/uKQpxr4v4TFZzHT6XDs2ctLTj5lVUtz&#10;eshzhY34FwdctmR80bdGyeVALlcNFV/+6BmTwyBH2fEHD9ExD4OthldcjWGSsckHnOb0wlNzMrie&#10;szoby19MCAYKn23zZObGWvGs7Bi8/rjl5msbhrjKn07j4lrMxvSKj35jeeYjXT25Fr4+Ko7m268e&#10;vnlt9WCsvHF9NjfeMZofKy/exRjV/xkWA0E1qK8+5luLbPhVx/QXvJjSpRcvvZ03Dis7/GTFWJ9O&#10;8/r4enHrl2eNlFs25WefOgPao9mlp4+sG42Nlq4ehjeYfNmzcoBpD6mFM84+6gyxr2B1bhjTD7Ma&#10;OGvxEd3k7IuZrjfsCL7zx1lu7yPY9M3FJyZjfM3rEgznsn3Ph1jJkNzYO1/Li298+s5OPRk91BhG&#10;tYLbc8h/OZNp9Dt3xCoXPL7UUX7lAQsPBl2+Nb7ZOJfx85s+OT5MrxXic6lGdMnosodvnC1fXqN6&#10;7RGPWtHD439tyBAeGWxj1Lg5XnXIJ534ePfrAZ+RvNQGHj599mzMjTV8eeDX81tdWmd4CJ+eOiE5&#10;F7M105geW1Qs4jHW4BVTeeo/aJKh+Rrhx0uHUzrIuHYY1w8y9jaFxW5sw3QhUBwLBl44dHa8kGRI&#10;r5Xcs5jTU0AbiH/vtlyQfCLWw9kLiIUJi74N0O/s+dRPrGzE5p2bBeyigmeB+YtfD8hlDCY9FyqH&#10;k4dR7PRd1vzTNBYpXLrkLoEvj8sWe3Fb8B1kfIiLjdjEaVGxZ+Mr2OrpYZOLUX3F5cLLd5vImI5c&#10;HHbFLBb2vdN0gHa59Oyqu/hcENmxl6t3rp6tTe3rDT7U3UX5l7/85YlfjPKM+OsQhW0u1m9961sn&#10;bs9Ec/H2LlDMfMurRR5WGwVfQ60v2HxryFyeyfXiLT866iseWNWFPGKfPrnY8JC5OBsnE6Nx8dGD&#10;wb9n7dIsX8+72Mjzw7aGh5I3P8xXvnj4WGKPwtFna8zm1qFfvnTTCVvfOLleDnq1lZNxddWv72K9&#10;sfl+Rhvj++Tp8Gv8vvkze7y1SSeMncfjR0Pq0VxOS7f+zo2rZTZhNtfT025Z9vlMp3718W4q5ptv&#10;/kyGx5eW/O5XZmw92Av2iJZ8fVo77SEXHfrtH/WxfvCdafZMccDubCX3/8HDwauubM3J8dhoMPjw&#10;Ats5Qte54ZyjLy429is9+uzI8Pw6DV1v5otJjM5hOHpnmfMcDl0YzlJvfI3ZitlZD8OcHltyOPYT&#10;XK9pdMVVDsbiZ4tHro+Sm2fXZcycv9ZLaySszkO24ifHEyuqzmIkR/mnJ+7WQLp8wqevDzMeDDzP&#10;Qv5ID49ttcWnA0eTc3nTRfnCh78+jNmX8/bszWtyaMwO8YlnTr8GE+HzWx7WLZzirS71xQKTndit&#10;M2P1JqcbnprkO0y2+aaXf/wP/KiVRMrmGiNUAc/k9Qfn2eWwIujZCtQCcKGyYPmzOOBlny0svGJa&#10;X8/GxZh+Pd38wPZJ2NvH15VtPoVUCDILshzZdQH0z6HQcalT9OJy8WHjcmSzu+ywV3yfcvnLV61/&#10;OkYcLjUwvMD38PhWF5cmv2vnUFATOmplcfRAHSz8u4y9PC58avqXv/zl1J4fl1qbye8owvHJnFjU&#10;28XMRRSWXuxigu8CKA4yF0bYzR1u/UGHmnShdBDxT4+P3/72t+cy6BLIL1w5+vRQ3C7K6i0nh4xa&#10;eW5y1YsFjw6yNsTDD3w5i0W95cOOPh8oLDZkairH+OnBVyP+rANxqnW6+HIKU78y9Ye//mGKhZ24&#10;Eb2IXByIjmbOJhKL/PhXH89PKzb8MPTmqD6cejpiJF+dexxmdtvfuosnB/OeF13z6lNN8NeHsUav&#10;5lnBa742dMnQxrNxJvsy+a3fnM1tt/GGnf726YVRXx7Zhp++Pt10wo2/OvDw8baxqW7ZhaNnR38p&#10;nHjm9JZgrp3x4t+yZ/N4eq04ja37evu1swLvpp699WRsjVkvGgrXvusShW+/77rqktFrz55/9MWB&#10;2NFtrecXny+9+J19vR6oX29onZHycN7R8UeBzi82fKOei/3Ol1icz14vjOWhJs5duvTkx945kY38&#10;yM1dHMXqjbQY6ZPp2aNqRe55mtfEjIfkzk5PLnYN4dPr+eGLwxmviTFMvRjSZ6PO4tWKgw4+PTXj&#10;Q08OW15s8fHg0lUjYzpiJaNXbHTIs+cH6Wt0GmeLp5knO4avtvgoWWvlMB8/+CzGYiBjF7a5fNQP&#10;T4zwIvYIT16er56NvJEa0bNmyGDp1dYzV9Pw6YlTE0e69ecSmNODPj+2GHdCo3aAKw7+s2S74PBF&#10;LgDJV0T2ksajU7DkNxVXvujiLRWPYnz44YfnctIirZAKiCykSKFt8D4BFEuXj+Ilf/u4UP74xz8+&#10;FxQ6Lio+7STzxxBsPBQPRA50yPnyiZ2/HnZJcnCohXdy/vDC16n84CF8mxvPOzNfTbOBrfn9Opge&#10;vsPHIaJ12XWpaAMlUyu1ViMy5KtfG1lN+FEjsbskilMcvrquznTV1VfrsNq4fIhV79LIzieB6gXT&#10;4SZu+ZWjT/jgwa5WYnKIury7WKqBmsHmj27PuHzYJKMHS37J+VOXfJR7craek4an5YMsYo/SI6PX&#10;3DhbuvJNR1z8Wpeem3G8YoWDpybiReHpER8a/I3tCF9/0C0m42zXPv3wVj+9dMjEaI1o5oj/sPFq&#10;MJH85UPHMwinmpD3TOhkFz4MvHzU46N7Hm/5xjs/hu/58czXM9vVM66B3RqwNV85HfN6Y3rpND8K&#10;8yObWOoWb234a11s7I2z6dnhJ6svtnzpybJdfrLkdDzrnrG+5nlr7QHjYl/f4Vs79oEzpTMjfecO&#10;G2eLng+5q0tEhy867O0r88b5by+WH75zFXlD5hwSi31bnD1X8cEkd945T8mQuMnhw9P7UAD15t/r&#10;B1tnrDOSPxi92OM7y3uB7+zgQx72Y2evGpQLH2ItTrpk5uVN3xhPjfSRWpCh6ttzlG/7lo1x860/&#10;e7r5ZW+ejbl8UHb8GpMhtSmO7OEVH/t8FCd9GGwXh1+86gKfXs/dHJmz09eySZdfY3wEF8GrjmTb&#10;yBBdOp6JWMsPP52ereciP8Sf522NWMv5YU9Pc3G01qorHZjiYI9PX/+BJBNwsOOdM3zWtkjGnK2e&#10;wNuo+PARPeNsjJPRI08n/jF8/ZG+Pn+3nL0NJfkuXDaywimAiylbREdhXbBc0uCKzSWGrJg8oB7G&#10;3//+92Pjk0LNJuWHfpcWReYHtrGNDUMMMG1qMp8GIv68s4ThQklusYsLtpwsDGP/DqGLrYvhm8cf&#10;rfQ7MV0a+WtTWxDViT8+2Ly8vJxPMh0yPlGUG18ud/zKy9cT3q3yaXGpjU9D5fD2cbmjD0eseA44&#10;MXaAuuT985//PHIL12GltnDE54AUKxIbYq8mdKyfFriaiIF+66Pno64IH5nTD5tPNZBXh3bPmT4Z&#10;wjOuD4+f9Mnj46XLR3p01IAMyUGTW5StmMQrVhjGYlQPfoqHnfGSebx8kYe9PPx09WTNn43Fwb+c&#10;jMWjGWcXprhR/sLDl3N5sMuWrJbO4i3WYhu/j7Ihv8f88off80tvdfGSL/8ewyoXsrslWx948elX&#10;y/h4Wyu26RcTHlo9OuWW7Cg9fmTfXJ/v5RVDPZkx3cb6naerT7a8+GTi85ydM9a6/ZAcplZO9I07&#10;E9jQxYODnA3wrM945GpKn22XMnL7zPlhrDmzYDqjnRX2HCznknOUzJnmnN04+YRFT8xsEV/snaew&#10;6CBjZ66zUM508JydzkbnhPNOvM5avsXm9YAPtXIW55P/zkXxaZ2lzld6fNBRBzlXu+onf7HDMkZ0&#10;xIffukxfDHyQw6WriZ09OV22YaXTHKbXSRiwEF4+4Ii7GMh7vuGaG8ur1xj66gVH7vzCyVYvPjy2&#10;6bGja16s5HerPuKhZw5TW7vkYYaLn18848gYHj5SDw0fTmuIL3VHeHS8nlpHbGHIR57q4pmrkfni&#10;w6GX7vmdwALiENXjFwjDHDW+5xzVYBgLMMwegDlbOJLhwzx/x+D1x/KKa+V4Nx8WUiQbyv/Z2ybh&#10;T4H4tuGM8YrVRaocyG1am8qnY7CMFRXfRrWJfR388vJy7Cq4uC12n2bBEYuDxML3u4C9UxQHPYeG&#10;ixU8n0J62Hy4UBmz98kafb18HCoODgePd5L0kYev7h4yUh92bMQAT856cfDHryY/scvJP9PCr+em&#10;LmQwvXsl+8c//nHmPuH0yaevpMXDl0NVHcVkIcpPHGpIB5F7VvjqJma+qz++XNn0lbDnIAdxqSV7&#10;+ub0zflXc3w84w4E8p6HGPhDxcEGsYOJj/S7fsMmw9fY8E03PPJyam2EY06mqauejN/G6ZpHxuXK&#10;TiwafrL8ZvOsDxPWjtPNhxjko27WkBe89oyDt1rQXxs46gGbjrHcUPHSv4lMQ5u/GIqT7JktPqK3&#10;ujtfO+P06uOZF0v2K3vn6fOfa5/d59J3IzqtDVhac88yfNrVAC/KR/P042dDHvatu3jJ0k8GT2u+&#10;eo3FnT966Warp9MaMEfytPadC2tHlk4YzgRrpnPp3l/0nOHZhQ+XnXXqfPXGnj961hT/CJ6LlrVN&#10;3to2Fic5fP6NxWMPOCth8SNHZ1EfOMAlc26R0VUnPH6cpcbOMme4c1OcfPh1HmMfVogTwcgHLL7g&#10;ya/XILHhi1984hd3e5dcrPzD2nHnqJjY6+nTKwb+2MQXlzG8iFxM1ZItnljEJC/YsNTWvPjwwqbD&#10;zjOiQyYW2NmGK3b65UCfHjk8MjxztnqNf7IovnkxwTFOj04EO7zGZHiRmDW8dGHBCZMPY40vWEt4&#10;yLpj57VdXeBmYyxHpFf/1ihdNuULw7hGfk7kggQCEOFV9IKsCObGdAQZv+KzjyepCkkffonBSZd+&#10;uCVIxt68uI7B40f+8eFGYfLhq0SXGYlKOhs67MQbtrENSU8hLSoXGDgKaoPbgNm4yMCh7wJEB48t&#10;f74qhSd+7+BsfJclcpguSf3OHgzkq2AY5PS6dInDJYjey8vLidnlyOEG30VRLPzwyVauDhkHgRzJ&#10;XZ68aLNx4aTv9x7p9m7Z7/W5uKqpnMUD5+OPPz5xqYtPDF0ejcXw5vGJYrnyh99FDR6f6oYcjC6d&#10;5vT4scDlJg5jhwa+mNUNvpqoh5rha5F8zdlrqOcLhy1cekj+CI8eG/aN9ezSIzOnB4tcy0YexmRI&#10;LukVE7mcyxO2MR5drZrhseOTH/OoWMw3Pvwl83iNYaKwjasPP8Vaj0eOxOBdpzXjRdMbCGtY7p4X&#10;H+UjrmrBfuM0zlf5wc9nPRnM5htLtc2uPOmWK1n4txxWPHrw2K6+uVjpGbPRkLmGwqlf3lF4/IAb&#10;hr45m/LKNxtjsnrj22c49I3r09XH296Yz2zMkXk2zfXLMxZT8n2u1YYMHx5e6z1/7MnTgZktGb1s&#10;PRdyL2LOFXK6erL2jvOWDUwyNuTm3rBaq/7rTueYs+288D3Ws/Oks9rey591jvjS+KYHl6xLIxv+&#10;rH98Z6Vz1Fze7RMyczhkvlFxjonH5VR+fMNz1svFvvKaQt9Fz15zznfp4lf+cuyc33OCP1Q9zuT1&#10;Rzy9/MrbeYj4NpavvPlwduqrLb108J3x4nc+wONfE3+1Yys/eRlnn0/1YSt/JD5jupG5mOHq89Pz&#10;67XG6xJ7jX/xp8+HVj5bN374U2c9PXbFUSzhWltwxIGXvZ6NOLOFkw65OTx9MdANOx4dteIHj5xe&#10;6wmPbPHELWd56LPRF6+6nDoWLNCC3UQbk0WrCzRSiGTxmmcfnl6g+lo2d5/N8tcGDnxFiFxgbBqb&#10;h65C0TFWGLpityDbpBY/Pc2FzF+0kqdjobGl1ztLlx/6LiseSosHpouah2cT88e/QwK/WGDDsHjl&#10;8f8eX+2KEZZDxUECw8OCjY/oOEy8Y1R3D1pcHqy8YGliaxPsBfPN68UNj453gC52LmlvH1/xihOJ&#10;E76DSg42OV/+nUVks7ncyqFLqdjUyuFE38FLZsP4vUW5wNDowodtLPZdU1001BOmi7i86Fdr+mzx&#10;NHJz8vyKlUwtkZpUc/ZiEodxz0ZdYNk0eOYwULHiI7ZtRHP4iDx7NumT4dODa8w3HDHi40XlzJ6s&#10;nM012FHjfDVfebx6uuUeHpnY9PL2/DxPa8XYga6nky8+6LJZHPzmjfOnr0bGtfTYLb7x6tDjr2Z+&#10;09qTlVNx3vqLZYxuDLz00sFbyuaWN5fH6oQHo/Hdhx9fvWvJ1v4ef9kcZvIzePwQnybWJbxiiJ+u&#10;OVnPCd8z1tormzt5Nuzk43ygb73v3mx/Ozvt4Xzi716yTp0bzjgNht4nb85N5yd7Z6oz2vnCn7jM&#10;4YuBnRiKyZrvTCbjgy/nr/OTD2dPPHhi6+wSr7PRBdXrBmLrrKcjDr75YUsmRrE6z1xeEZla4bHh&#10;A0+TB1m1Ef95wX9dK+aIjbzSLdf09WHR7dzuXIAvNue0mvU6JX4kFpgaXXMYagbDHK65tjVWQzZ6&#10;tUBwxKqpy8ZbTjCN6dzrJ1l5VZ8DPj/ycffVKr7Y5VEzJytX/eafPVf5ftaLc+3gWnOa+iG5WRPV&#10;gf6+jomjWluLmrVinTnHeyPyQQ9YcIIx16MSFdBSQcejl31FiIePwjIOX79846V7fsvIiz9d/iRq&#10;Edrs4qmYZB6WotFXDAvYplVMC42+uCxIfPjGNpnCkbvU4LH5zne+c7BsTPg2tRdHdmKwOfhwUeKb&#10;PVwxsKEHu39rkG+4ehcrD0rvGdhkHiQcX6+6TJpXR774bFHQI9Nc4vi1KN48LoB0i61/268LJ3uX&#10;NZtPTn4nUNzi/OlPf3pyFLsFqdb0NAcrffny53cWxe3C6HBUP3P59Ew8U/mKiw988SK6cB3WPrnU&#10;k8lRLp6hHPk0po/UVA4d1nDFCosfehrbNlXxVC84xmzhhc0PvrkxitfYnF09bIQnVnOyno9Y80sH&#10;tjl+B1t2xc2+mA74649wbh79ZxSfHWq+vbG41L01oo7qaU2I0eGD1AqFdyavP4pNL3a6cOuTk8k3&#10;vWIxN96+Z89Fetsnj1c8MJbI06lPpzn9eLftztNZu+TJmstdjEt00qsOyReTjlrhadm0LuJlkxyW&#10;cXZhb59uOs2zo1vcydbeGD+ZvmcuZ3vAPD794rYm7A2+rSvrK5ziocs/eTh0YLc2za1Z51E6zg14&#10;zm9nGJl95mx1PiFzfjqf88Gf87bXDbp4LnRea/pjQL761qg4nbUwxecsk6P9Iz5xirnzEi4ZffFp&#10;zjLnpNcWfHZqyD97eenFqsfnSx0Rnlj4ZU9Ophnzr2eP8Ks7PoIHhy6CA5NvH7iomzjVCB/R5ZNd&#10;MeDBd/ZqqLicJ/x5PvzTK8904RQLn8WnPunA9JpDzh6Omt6xZCsXDTbSmzc2pxsvvh4PPh15i41P&#10;/eqRwVgcvOzuMVu61UuvyQk2fX7USQzhhodXXfU1emxhWEfn6TJioBkv7Tyd9Aokfboc6DWOzAuO&#10;XbS48fTp3P3qGGdPTxweAn9677BsSkSuFUc9PQW1cMgdABavomo2nt6Gh+/iQscngA4Hm9xFyaLr&#10;0zsx4bu4OVRsDjG5KOHpXRLh+qRNnPzza8GKTUw2Ql8RwDR3AaIjHv+cAL4xfIuArVg2P3GT6fmF&#10;LQa+4cvDIrBx5ef3UVwsHVJwusy63PHnL4XfPC6QvmJHMF5eXs5X1Q5CczHIW33hqINPGMn8HqHD&#10;EA/B1NRabMYt8ORiF6dnZBM7pORNt/XVQi93tnhiEI/85JmP1gk849aI56Je2cPgjxyla1zsxuSw&#10;+Ssmc4SnwSo+PjQ8+taApkaegx6mushfo6ehcMQQVQ/z8iluvHSLu/nqwjUX1/Lloo6tFfV0SGvW&#10;7jlIHrZIrPkwNxZ3vPLYvIolnfp0Vw6z2Iq3ef3qLA//JnL4t94z7OJItzjvfn3Q7XkZ3xTm8sOL&#10;l7/bvnn69avfOKz65T8b37zqwb6Y8RqHW4/v+WVn7Jm39s2zTVev2ZfWXLr2ZfHAQ9YjXTpkYVi7&#10;1qM9Z//o7af2o/1sjzlPnYmdN2xgwqOvZ+/sMeYXhrNHPOK3Z9k5nzvT6SO6fNkrdP0KDJnXDL8q&#10;ZO+w82Yevgtk5xqb6qbXYIjV+a3Bt/eqaTHAReLR1GWx6JvLdfd5ZxQbcbPjg06XJ7Zk4kVkeEhs&#10;veblAx9Oz0dfLGSdG60FeOKQAxn/ZPHFLBa93NXBvLVBV2zq7DXI84FR/TZ+Y3b5psOPhsiT6Wvy&#10;2UbPHJUfLJRNfD265/Tz31gPFwYf8tKj9W98y7NlYw1rxvjqW6/O1txj/sXD21whBLrJmQtoecZ0&#10;2Wglt7z0T/SPH3RqbBZzdRpvzy5aXA9aIeD5xM3GaiHDxxcTG4s8/xaJi52FZBF3aXOhYeNCZ0Pi&#10;d0FyufSpncL6BM0FBy4/fCgyO9higu0CyKfF6fDBp+cyZ+OIWbx0LW5fZeOxE5dDy9ylzMElPuMO&#10;LfnTFau4ioWduVwcbKi/ADbnkw09NjDE16KxEV0K6bqwqpULYPj0/d6l/F3u+JEjvOIzJoMjr/yK&#10;hZ26WKBy8WyM8WFFauUZuAT73Ui1EEM6rYvm7NggeHDpa+bZ8iMeNc7n2nmG9OHi6/nSa2w8S1QM&#10;xvgaXusSn184rUU6xSMO/uTpQM83OQw55BdO8/UHb+meJ4svvruV4+qK11qwPlvj8rDurHVr1rh8&#10;1zZfeMZir5lXP/L4xij9+nfcz3+KNdo84unDhKFF6ZsbLyXT3/W49cJdbDqLaZze2huHf+vnO33z&#10;bfGzlycfz3Toxr/jwF9aOVnz7VffOJlxccQL33O2lp057Uc66evp9kJvTp8OkqcxHc0FoNytyXSc&#10;Z+T2D4zOb/6da/aW88i5Dd+ZhvCdXc5XZ7LzCo8eomuNoy48MI3pOguzE4/4+LNvwmTvDHMhFKMP&#10;FMTixdiZ5gyQP0x77fUF+tSMDC4/7Tn1kB9++8i+3LMB37yaq4kxGzGY09FrEZl4Nbqo50Wmqb84&#10;5Ugmbs2YLFvjWrb5qYZq55nx1VnDBmWDL3c16jzmn54e35iMjZrJtVjLdWsh1pvo49fYNd4+u+UZ&#10;o2Ku/jCKQ5+OeOWsVtXSM5WrfPC3DuXHRp788dEzvHHlas95LvqNA9ZrTO8GBU2w7UT7+qMEl8d5&#10;gXCwG3f17nGFWH4xLM94+beduRj0XozEYjPrFUoukXkFV2hFtlDEzN4Cc8FSeOTiQ/+73/3ukdG1&#10;CV1EPvroo+MDhssgG0U2xhOT3oOFwR85npg8FC/4HiSfDgqHglhclsrFQeQwsChsEnjq7IBB/Lpw&#10;aXKGRReueOnzg+h4x+ngwRMjuYuaT+k6BOG0kXwVLOc+qXQodnD6V/jzIX65yVGDJ3bYSF7ywJN/&#10;z1HPn3xbS+b49NoE6iUmixqfr4i+mtTo1OjAkicsGGzDNW/d0oVdfHTWDh8ufc+02NmJHeGHR14e&#10;5J6fHg6CJS/P0iHozYvn4o2GNaa2+K1PNvCW8pssn+bVcfWLJ/36Gzc9a6lDqcuemslTq0ZwiuWZ&#10;X7ya+tDVjOPri8eYbGn1Gpdv/eo/y2nlxvmMnw3+M8xsskt/7ePVFyudMO8++3Rah83TX72NMV/p&#10;PZvjhfv/GbuXFeuSoo3jjXgh+xUnCh7QVuxGsFEceKdOxIFOnbSn9tiICg5E3kv59m91/dvH/Fa1&#10;BmRlZpwjMjNW7kNVLX11Zi9ce7V4k0fPfvG1lsnqW2t72F7Xd4bIJcMfZ82FyFgNQdPMs0+n/Wdf&#10;0hNNz7e1g09NV9fQO09047Wv6XUue6HqgqbG+fRD7WJDveCb/U6WPvz2PnvOr5qoBuKj27ODbWNx&#10;A/z+wD9ZOviHT733aZJ5zwRjOtmnv7pS7thxfnpeyRMZsfApf8sPnFj5Qwc+sRjTg07Hnmn+4g+M&#10;2dDTRTZ655lOutH4wH428ABr51lgrQFd+WZOBznPHXzyzzdgzeTVJVujix14fXkwZ1dcejqNQT7j&#10;ZUe/7fQHT408OqBHvtDgxEfP0uDZZd8YL8BnHo4u+W6vFZd8JxPvzrNFHl6sGl6+5R+cfcQPgBcP&#10;+FzOQEZYY8afMj8NgXDJ6EHJzaH6+PAYx5defTriWZn44kkHPfyXPDgHwgGGzzZ9zfPbYjmYioKk&#10;oAMLYPNYtBbE4XQYPYxtMs2FyEeqLjRoNqrDS86hppce+mzYCpuiwgc4NItCFi88X8Qjht4lxKu4&#10;WERjceJzAMi42Ll4ismG8aDW+KvQ8NeYDXxk+Sp++WKPrFei/Ceb317hkvXv2xRHF18FjG3gjzeT&#10;AXzJFp10y4M4+KXZ2OyKAT+Al380OJs2gOdb66cw81Pe5JkdMpoxwEs/OT2fxKOPFp2MdeYDumbO&#10;BzQNjX75N6dXDtNPV3i9OUCXm2IQt/Wo2TvGLn59JOR7NZp3Y8XaHmA/P+guZ/BAXzPPB+MTlg+t&#10;nBjfyclF5wuPGOvxyxl/jKOJPd8u5pcfcHjq8ZnLbWOsydJ551M88b2ov7qTX3y11ZcPhJI59cUP&#10;H63xOb/zoXwkszyN+ZYuuMZsG+db/Nsvzbi1ND4buXjKhz58PZ7G1+D5Y3GN0fJVv+Pk4DoHzoxW&#10;vcAjP/Rp9lhn1H7ovK2u/MWLTh/Ztd2DDl7NA/joJgOScVlR3zQ8ar3zp+55EeYM4qWTTU08+MSB&#10;B7/LCho+eC+0y0k5QGfPvy3F07PKp0rqk/qATj9f5IZfeNVGsThn4qATL1pnj5/lR4xooHqqR8dH&#10;t/rDJuBbsvRp8eIHerY1dNDa6uU23/WAHXrKQfnni2ei55nnDeALn/PPWB6A2Hsu8VW+5CQ/4YzJ&#10;avTzE188bLc38vdS/vzRWvG3sf6E9C+tPMGRr6WnvNPF7tLNtXjxZKP1IF98+hq8Btaf1Q8vfg3I&#10;qRyU6/z5XA4QNuZEDsCBjGzAySVT8uPVp/NS8vIjOn6w9l5Y/qOLL6R5jT8SYYEdPA9VNgUncON4&#10;4YzJ5Js5Pr3k2pSBy5lD7uKER2Fgx6F3cPvOoaQqCnR2+F326Kr4sKmg8JUtl6MOqQLiQHeJ3Asn&#10;XnwODP8dBn7Z4HwhZ+5SyiY8Ow4Mf1wQgUV3aRKjC6aLHH3J0f/m+V0/hYE+MaO5+PHH31l0+XLw&#10;xMJX3w90eeEDW3zVi41duoobnm157LKHZn3KCTo+eL1Gp7leo5PvcusiGp4eoI9fftDp7bC0B+DT&#10;Lzcrh0YHX/X0VJDylyxcOuA1czYCe0M++KygG9uj8hdO/uyfmj/S7SN364gvfXSLo3yZL5jXwosF&#10;nPhw26e7/KEBOtDExxfNHJ+m0PZgyB4eeUsePh/0m6tyFz+ZeNOn33Yp/h9/pAv7nb7F75jcwuqJ&#10;Vr98xvHqsxmPeXS4kx5NX56S3Z6cFk/z+nQ3P/vVdccbffXDtV78A/Wr/yK80PDbD3prnL547CHg&#10;vGnOo7pJLzlAN7l47Te0pV+Mzx90tF/tTXrY1Wtk0Z1f59H5I+M8vn3+VQT13S+y9Szp7LOl7qgn&#10;eufZ+aRTbVQL+ehdPXWajWoPm/R4hsCLxwt7tdAnJnSpZ/g1fgF5EINnRGeNvDGf1Rf8cmYOX06K&#10;O//LHb14AT/4xl89fP6hpyte/Okpn2j8zWc8aGTlXQx8MIajP33i92aK/Hlm0I2PDnztGfGJlV7x&#10;4sNDvpZOdDR6AB3iSo4O/mjGQWM9mW3R8BrXznl4vVg1tq0h+3TKhx5PNtaHdMRT/uJFD8RZnsWD&#10;R97OdUwnXrm0t+17OSL3eQktqSmnDDCiZbixORlgXLB6AYN0kgHJpCMbHI5+DZ4/oqUjPB34N5Fw&#10;NgJel4Rk4SVEoGga2urEA8cnm7CN4RJF1sbzyw1vn8XBQfFx7ePxuJIIzy4dkurSZDN7eMPJRYff&#10;BpB8dvR4FY02pgLEHjocnxUYc4dLzHyik//obJqz1YLiIwOPLib+yJfipNgoPkA8+Oj/whe+cNmA&#10;9+7Te++996kPiqI1dTF08VUA6cTjbwwqUHjy3YWSr/SSk0MAL6Z85LeGRzx8AdYAzlz+jDW81soF&#10;yUXVv8vzb/bYBfhbW7x0si3fbIPyXa7pYwMYk9HESAc+/rDR/im/+NPHNn685PnLrrncG+s1e7S1&#10;w2c95NN+MNbw07c2zdlmVwvg+JkP5ngBvnJiDg+Hp3UID6c112eL3+LiF//lU97YlGN0Pmj5jT97&#10;2TTfli16NPnKXz3Ip2vyMs9XfbqTw7djPOnCu2O86Hyqb2wOyORzPPDx0dcYXhzJwsuDeblJF94T&#10;0BZa19UXPd7sw8cXj3n5gcs2vJaOaMltzwc6XoNodBW7PlvW1L5Ro4zD6/OjS5NckdXoZZsMMAbO&#10;nLqrluGhRw6KdXH2Kbtalwxj+gEZZ5C8F/wuaeYAP7o6xqaawy4f1Qe1h5z6h5e8743zRz33RgF+&#10;/jjb3vn75z//eemnjw4vzJ19Z8ozgT25oEPcfDUG1Rrn1tkzR8evZpDlD//YLG98wGdOZvXRZW3I&#10;iMMcnS5y7FS/0eine8fk6UYjq9f4paHRr5dLuSkvdOH13DQuJrzWwdy681+NyVcyfESnCz+fyBRD&#10;awzHL7z4yAI+iY1+OHNgXBzm7NCJrxzD04+P3/GTNWcnHFlAPxk0Y7x8olNc2bmYnz/SWxzmqz9d&#10;9KMVt5ynly589OvlQhx8+w8fQxJA5EzQuD4ePRyn9OS0gFO1cNuTqZ028UXTL+CVQHi2s+tVlMMk&#10;lpKFz1xySmR6i5m8hJnTZ6NJlM2vIMB5YNu8DqlXbfQqLnTR7QAnx1eXKPoUDTxsKAItFho8OX6z&#10;wVYHwdwC4XGZ8s6dC6d3+mxafMYuVHj55V0k79j5GBG9mBw4Mt61w09vmwc/u/x7PB5XIZE7usWj&#10;sPg+IJwip2ApvPzx6o1vYrTB5AjOGsgfn9jFKw75VGTk0SaVC77wHzjkoNwUf2tYMec7f/zhVx9F&#10;s+liygbQi0eviYMO+vgAZy4ewB9FBF4cZAEejS1yxmzLqzH+1onv5MhrbKI1rgBbb/mWw+zgwy9v&#10;8o2Wfn7Ep2fzDuLJp3KavHk8cHIMxAZWLhudF3RxVLTLIdl4+L/6sweHR7/05vV4yOjp3QbH32LK&#10;P34ljwZfQ1tIJh/q40kuPvjVvXzG+NIRX/N0xacXw8rABeR2HeDXD/Py2bj8mIOT/xPsv2NofvLl&#10;+2v08PpTdnFoxZAM3eK2lzXnD0/xxq8OVKuSiUbX5k4eNDh1zb4E8aMZ86c9rj7Qq1Z1GWATjwan&#10;LpEFLmpkndVsqKd41CD8eL1br5765Mcfw6/+OSfG8MaaNw6c7zfPT1rUG2eIHr0aCafnD1mXRz7C&#10;8UG88PII9PTKqdzxWd13DumQg/JND3/LB1pjuuiWH7LlwhhfNHT6yGk7x2dej04Ov3yxjw7Pb7rV&#10;OHh0DU48nhnk1Et1Ui9H6fHcoDtb/Jcj+4ANOumx1uTkRiPTnB/lA798kU2veQ2ez+0N9uJHq5EN&#10;r+efnv5kzZNHJyNWfXsK3ZzeePM1nJ5PGj0gmtiK7yK8/MCbj/IhF/mFhZ7r38ZRlLJVAJeAQAom&#10;nmQYKfh4OCQRd45lTx9/Ou/6bPOFLTpLmAd6iYFPn76E5xvd2USnT++C4zC61OC1uWxCG9OmdWFy&#10;sF3w8MOLzQbUXOZsUjoUEPpKvALyr3/967p44LXoHQSblq1u78bk+ehw8wG/jY3GNh31/txA68Nv&#10;B0YOXCgUQH/PkA060BUj+aJfzthix7+x8w4bOZtEHv70pz9dtuihg15FCfiOoINKr5yQQXfZFTv/&#10;6PX9l/xny4H3Dl4HgAxZscGJU27ItzZ4zMPJq9x//PHH77z//vvv/OxnP7vyDheIj890d2CSb85e&#10;a40f0MGuZsxfNGO99SVDb/JwGroHAxkxu0yLxVheXdQVa7xiYsOhpBtODsjSX7x6dk4oFjbp0cPp&#10;G68OOgFesHzmy2u+IN98wCNueSUP9PLZPD3JZzde9MbFST+/5IQu+UCjUw9XvlbeuHiyu/Q7n+Di&#10;ycf82TkevFo27uh3sstnTD5d0cyB/vRnaXjWF+PVZ17LRvyv6V96+uPVL+BtLeCzEc/6j5dv8evt&#10;Z83+sc5BcvZT641eWx3W3hxkQw2Mp3jIpldPTl2unvLNZSo+9cn5U3v55wWruucdPXVIrcPTZcU7&#10;d3TS4WxX1+C9WO5FNTx9dPNNTYDjhzkbbNLhb8yypyb7NIWMOkAGTo2tvtDRM4A8Ofrkz3OCTfkE&#10;xWjs/JRXPX5x6OkEYlWrPKvoZocv+OnVegaQlV8gp3wA8NHIoe36opnr5ZA9F2zPi9aIHrnHw6a9&#10;g7Z7iT2+8b91RuczGfTk0cVDjzzQjYdvGjpfyTSnizxAJxeY48OjJQ+XTLr02+IhR6eWHvrRAZ0g&#10;fnHyEcRvni/oYtSsUbmJn194NOuNTjf5/L+enDlL0BjkDMOLM04BGsU5HB954+WNpsdfT1c0cgto&#10;eEF+4NXQBMR+B6gFxkvOPP1kdkHxoDmUNiReCStJLj8S6zD6KNQF5+3zY+HvfOc71+a1EDYe+x7u&#10;/bs1ybbZ0V0cHeQ2H3vwiouio2dTc1GgKz/QXMz4g9dGVmiK2+HwMa44Klp+W9fHFHjws6WIiZGP&#10;Dp+4FFGFA14RY1PD411HsuK1qVx46eiio7DSIy4+sq94yCHcV77ylSsWeaCPDXHxpfhbY2siPrHQ&#10;KQ59a45OTp7r6aXHpcrY39zyP4wBfv7o0Yw1sdFBThzmeABbdOOraF2E5490oZcjuaGbPnmkTy7x&#10;yJmLNjn5sN/wWz+5wYfGpsYePzR7ADSnL77wF8PzhzjC4aEzQEtHtOZ48OJZHegnpIcOsevFEq+e&#10;j+WZvBhOveytf9nJh+h01fIRb3Q9/fwA+WGcLuMTyJHBX48nP3eczjvaqXd5Gy/P+hR99cYbrbl+&#10;ZcOfsuQ0+B3jb95Yn3z90oxPSLeckUkOHpjH0xi+9bKW9o0zYBxP+si2Xzon+Miba8tLvrU0jmas&#10;kc03snTbm86es+qcqi1o6rpeXdK7BFWz1Tw10dlW6zR64Ml50etsq1ueC+bFqn55FvlrEtU18vxT&#10;F9hgkx/0eZeQb/xWz774xS9eutQKNbE6zXe11uWQbfxw6q6eDvnQymk+lSdrU06M4Tu7fDHnlxyr&#10;9/yWF2deLPzW09EakzGGQzPW06uJt7XBK9ca/+VDPUQXG36xmcsjXcbikwt7iR3AJ7khY4yPXr05&#10;vWyIK5nilZf2Cl522IuPjuh0bItGZnn4ZI4O2KKPLNCjpetCPn+Q0cQG1od0wSe3PV5NjsVpzxrL&#10;CT4+ygkcPuui0QufLf31TmDKGVzj5gAu4YyEF4Sg44EvCfr41saFfP5IZvto8aMBffoEyHmLZ4Pg&#10;FdgCfjx4S0i+6uHEAiTRHFgQdAmj29/BM+87Hz4SptsGsnkdWBdFm9XGtBjsurDR4SA5UOiALXxe&#10;AeFF5zu72RSX4kXGJczhV4Cis2+M3qWp/HT5cCHhgwPhACtO/CLHrgLiwvh4PC4el1CvTr///e9f&#10;7yB2yMTeYRKzSySbfEwnvQoaGZc+ttmFx0eveM3p08t360mOLnlSHKyneLTWTo7wJ6/w9fe2/Nby&#10;X//61yu/fpC3+eVUPujgu/Ump1m7iic6vUCe+cGWxge2rYE80Ck2/NaODvvEuwHiNkfHR1Zs9BsD&#10;sdNbD89foIcHi2++feN0k6V3gY70NG6OP7vpShYPQBdnubHfxGdN2UpHxZTv8ZLH0zyd8OtL89Yg&#10;e3r6rBla659dOuCLOf35RK9xtoyDxvpTfnnIxpt+9HD68PXJN9fHjxYejm0xnICWTPzxNl9dKx89&#10;eX04fOGTWZox+srsGP3k53/41s7et17N05v9co4O0gGP13zz0jMHP3p7Idn0mPPXvunh52ySgaPf&#10;GXbG+Yi3+s0GHhcgexyPd6rsbbVSTVAj1QE4NHXUpzzm6qJzD6fuAnjnn17xkKkuqD9kfa3FdwX5&#10;5U2DfK2+8wWQo0cTm7rGr2oNHrJiYkuOjPVkAVk5kC99+vCVV/o8c+DYaR3MyQDjZPTljj5+t17Z&#10;4APInrzwX2zsiqPnYTWGbTmp54e1AnAAzrNNjss1W9ZcjRKn55ExXfzhr3yg8YcsHVrx8Ylu88bk&#10;AjhQDujSNhfR8MVPpzEa3eb5wm8+oMFvI5Pven6no5zLu2YeGJcrNDLs0JdPeD/9DC3CEglpcJwC&#10;5hkyBhwD67jg0KNdDM8f5xweXy2+/NCzly7JZsdGo8umXR35mR48dJCnJ702hQNr89CBT8L4rXcJ&#10;8106dB9rSl7varVxFASXFx+nuiTawC6EdCkafsuMHDy9gH1z/sN5JemXNhwIPtnA7PilCz7Th4ev&#10;7JKhU8FAz3+vSvlgIylW7PcuoO/NkXHQ+KZg/e1vf7tsihGNDe8C0uujYLrJs8lfcfJTIXOpk0u2&#10;5cqasK2wuRiRe/vyyzT0yKV1MRY3II8PoHkl7N8m+U3kNi5aa6dvzF9xeqdRb4O7CFoneunT8Mun&#10;nFkrQJYfCrVcdAlX9NkVmwJFLzm89MshHBm5APKCV3z8NmaTbX6INZ/paYxGD6hH4xvAS0cycMlG&#10;1wdoGtDTSZYdPSgf5tmEj24cwMVXHGIRf3bsV3rkyB6hH8/GgJcetADuLjY4jbxGt1au8tNeg0t3&#10;vtLfuB4OXzaL+5TNP3iQLeNw5xjP6jFuvmNy/wtkk2zQOFvw2QiXXDLbxwNnHG/+pWvtJB+udTGX&#10;+/DN49fjxaNZQ325Xb5402XOt9Y+vN5aR7d+0eg11tipDhnT5TyjVWu7TNEFp8bC4Vd37WG1Vr1g&#10;R32w37XH43HJeE7QqX7CqRXqik8/3jy/8+cTCXWX/XxzJvKVPJqaq2b84x//uP6DCF/5Q1YN4Qtc&#10;+5V/LkDqEF108Bs/XnmDRy/v4mSbHnU6n8g5s+IC1bieI3B8ZxNOn/+bf2O6NPz0s2+98OdH9uTa&#10;MwzIv1zo0yNul0E8fCPPPjq91oZu6+NNCHqtubaxmONHl2N2PJe6CMoHX+jvsm4sj/LFRrniq9jo&#10;0uCDciF/m5944JKBC68nGw5f+YLjA5sg2/B4wiVfbvIlHnzpNS6mbKdXf9mkAISAbHwRnj/gNEB5&#10;PCmTRIbA6jPGj08Dengt5+DTbxzgDZ/e5pJlgQEb5pIe4INvI8XHV3rbOMZkbQ5jG8fB9n07h/0P&#10;f/jDtakccpuUTpvHu1A2I5wNTJ+5i02H02XB4eYX3WyQ54MLmUsM/1zagIsQHd5t9I4YWZuejMNI&#10;jw1so7uQKULswvHDu3HsOEg2vYudC6oNrvA4HHwg5/IjJjH6orMYvve97105JYevV1N8MxY3fx2q&#10;Pup1CDqYbBk7sGLik55dMvyQH7o7IPTZB4qcGPFau/aG2JdX7sRnP/DB92o+/PDDd37wgx9cMYkN&#10;jS25sEfoLO/mfGSDH3zFp6eXfj7yV14VKn5ZjwqFdc0vuuwXeumky/qgG4uDzhPQ8fMNXzEbA/P0&#10;mcNrYoMPt+Nw6UPDny8n/VLy/LF2wtWjaXTQRbf1MHdu7Bt7IJt4zrNIF3o8+uLXg2yYyxc9ckO3&#10;HJIBK4snIL+QrcWnA194uHjTF00f7dTdHJ2c/g7Shb48O8eTrVPH4o3lApBfuXTXR4v3EnrlR7zJ&#10;prse3Vic53qFtyfaF9avhq4F2aqnDz15vTn6Qnb1aPYFXuP1K7p65Ww2z54zrPaaO6fyWU3Fq6nf&#10;zjy9vsPcpYNNL4LJqx1e+HnhrF6zRQ/Z9q3aBthRI8T15llzNd9pJtOzhx71Ve3hg3qInx0gVrxk&#10;1G5jMXpesYO3nPCb/+jiEyud5ckYjoyxns9skZMjeM8WOHOyncPk9WyLG9BBL37NWAN4NT4mr3aI&#10;A7CTPn7TxabciZ1fgA9kyLJLX+sY3Vxjm871nyy9/NYas5EcHFm93KDp4diHpxeuVkx48cHHkwwc&#10;SI8xm/icF3Q+RU8+G/p84QO9IDy5Gr548eRXOtkzvvIZkjBISYbhSopxeHJ4m6OZr2Pmkl4S8GSP&#10;HDrdgTnQb4PDTxbQJ3k2gmDosBn08eAjcwX59AE+mg1H3gMej4Nt7BLlsLoYuWT98Y9/vB7u5g66&#10;jSgevOzZhAqCC4DLB1/Yc/nx0aDNl/1zQfiKny8OPpm///3v10VEXA77m2ex8MsdDkSXDHnhg0uL&#10;AsAnF1ZFgwydwAXJnyzgh0PFHh99d9G7jPxyMeSjjyVcenw08fvf//7S9f3nx8Le/aqQuJDyozwb&#10;syV/ek2O5JgdesXUb+/KN94KS/7iE5PNr7ixI66KQPun+MkH8o+XnY8++uidd99993o1zg4aWX7J&#10;PTsaG3yEU9w14PuX+OnXFHN6rIX1Bh1QvtCBDgeM27Nsyjdc+Wqur+EH7ctr8vwRL3ljEA9cc7j8&#10;gEufHp+WT9Hw5594T4gPnrx9opGTO/uhcwBXLrKZvfxOP95055veOgB0AGd88shjvujjK1fpvpS8&#10;6MGTP/AnT7jlgUtO/xosrXFyydALV1v80uD/Gw96OS1XxX7K3tlJJlvx1JcbuvItXrjG8ddn2zp2&#10;1oydC2sWHT9/+UG/cQ0v/PqIxzoDvTn9p39soTvbakxn3vmlF159AHjV23TBqRPo9jTd1RcvCP2m&#10;rlpmrEaj+7TBGRBb/nrRzDZ7ai46nPjUXy+E0ej2iYVPiLyoJKN+qeVk8HieqH3ktnbwj//68ifW&#10;PX/ygIdeceKVs/wULzCHJ9tcvvgA9OpiuRYHoBuOvHE61Mfsorfu4tDSwz+6+E+HtfGcKh45kQPN&#10;80h8xuQ1svTxVS497+hgjy/46bWmwJpZO3blhA713GXbmJwckQH1/AF6fOHZZ0MPhybu/GfHGE7D&#10;kw4y+LXyEB0NX2tlDtJNJr14AJ7kzOOBMwbZvibPH+IF+Y5ufH0nECElKYDD9BoQZjCF5DjdYgh0&#10;HaYLf0nMTo6mjxza5dwz4cAYHuC3wW1gfHQCdPaTL2D8xvlqE9lg5G0kumwa78LZIC4hLlXe2qcP&#10;zXck2jjkHWqxOSz57Z1Bh9mFEtjQ6DZfhcSGtml7R41uftHVZmffO3OKiYLQH2oWR5vCpZQPePVf&#10;/epXrwtkB0Rhsfnp5B+8+Pjn4IjdQfLq08e4/PMxMH72+Cg3CoFDokiyrckXm/TINf3ZY0eu2WKf&#10;XnRgbL3wigUvO2KnRx4Uzi60eOD0AA9IH12aC604fL/x7fMj6G9961vXx9n45RcP0Je/ZNl2GY2u&#10;Z48s/+xVBY6eZPXx0ZN/fA3yMb7liU+/43iTraDlazrwhcs+mnbO6acP3njpzcsrvfHGly089KPb&#10;E/aG/MDbS/IYpMM8n+mrLQ5Puo3J0pXfndtsm+NH14J0mhuzBZbHeGkXw/NH69k8Xem4k4m3Hi++&#10;ZOGTWz3w5jU8/IonfzeHaOmNz/zUn+5ozbNlHpw8izdem9H0p03+8hVkx5nuXMNvTOTN04Nuva0B&#10;PelCb53h4s9GfOTRgP0Y3tlxAVDP0e1XtQ2PGlhd5Kc6pU6zB49fDfeCWI1TJ8nY5/40FZxfyPPi&#10;Vixs9UJSnSTHDzWDD8Z48LLvhZQaWA1Wf9Wgx+Nx1U71zLNDTjR7vrg8S/hHtzHoBSob5dK480le&#10;nOTo40d+y6cxXfhrnWdxq9/VOQAAQABJREFUiaG1oAuQo6u15oPcsUuXsSbvcKAYyPHF3LgLJJvy&#10;Vz3Ry7X1SS/dbNNbTJ6BeDW66BETX431xSs+zy+22xNo1p9ePpvjIZsu/qPzuzHf4fgmP9rS0QJj&#10;NtHxpYMteH0482zDkYle7tYWHH44fMuLBs++hpaPaHy/8Jf1lx8xb08oQWwZC6fHz3nNOBp+Y41B&#10;LT44TpnHp995fqQD3UIKID647McPlwwcO23SNoHN5XJn4ziIHSwfiXpnzBy4cD2eB7RN5zIDvGPo&#10;laKDUqIVDN/NQyNvg/KXrRakg0YfHhe9NroLF1/Je8fOF4ZtUHg2XB692+Zgikds/VZyG1bBEhNe&#10;lzVy5vS6YFWw+Ma2d8DQXCQVKBc4h1EsbMgRH+AUJ37jc4j4ZU0VNRcxduRdUSODr7zTZ06HtYPH&#10;CxxU+uhRgNucrZ1+ITk4hV4BEI93cun2als+6E22/WdOPht0WBu8Gr+sC738MYand/W1/8imUx47&#10;H8ba+soWCKe/a3joTG88izemPz59EP/Zo598ze/0RJPL9qt8KM72kXWG7zzqwdpNx5mP8PizLac1&#10;utg1L8cn3+qg5w7w8Eefn+Ygvcmlf3s08xPucPGu/DlePSet+fLk6+Z06TtenuTQwy/viV/b8aej&#10;Hk9y+vKpt1bOjlZe8Rs7E85bMumxtvEng4c9POjk8gctWeOAbHbwklHn7U22ycB58R+vfcxndQmY&#10;41O/fTdZ7USrDqr7+NUW716pBWqW2qNW8NXzoEuQ/a4ewndG1ER6XfT4gYcefI/nM4Z/zhad8HIj&#10;Hji1lm5zfngu8ZlueqrHejEDPR10aeLrHKKnU5+cPPHZ+RYXec8bdM8u8nznBz6+ALrx8l2v8Ztd&#10;vHzRkyXHJhlztnzFpk/P6BOX+uJ5wQ885OSALr7wix7PJvnwzOMnWB/4VK74A+gQK/taODbw6ovJ&#10;WNyAX/SJGx2Iq7waa3TzVc9WdL15LR7xtB7ks883tvhtDK8F5Nggg84/zZitfMwuucZkrrkfGGsX&#10;9gV3jglRoIGcWdmcR4/fmIx5QRiTS1/0dOkFnw5zY0mDF2R6k70QLz+ysziJl+gW36ZzMWlB/f07&#10;78I5qC5mDqXLTbbwApcDdHOLoCjYfF36bCLAngVRSPjjggaHj2zvGtL19vkuFj9c/Gxqcg4A/eXU&#10;hczYgRFzB1sREZePsBUYH/PaqHAOIlvlWcziwWPMhoukV7A+jiaH5mMPl0b5dqBcTPnNJt8cQLzi&#10;Ea886eVMLhzcNmJrTU5sLrLWQCx44K2vnn5x8DdoT5i31nRqdIhDnvjql1rkKd/Z0QA9xnxml2yw&#10;NozRrYfGTkC2eODwaWQAGh/TAbe6m9dHS751Kk582a+HC+C09ITXw60euHQk1zz+5WlMj7XRrLmC&#10;bF/ZE3ByVL708qqRo58PQX7ml3lgTI6Oip6e/vRlxxwUx+pY/MYXT3228wk+3MnTfPs73nSdtJU7&#10;x8VQrspNvkdPbvH2I/4aGtvyU46Sq1995NOR3uRby42puOLRW5/WK5lsnX22yeEFxhpA549z6kyX&#10;C7zpLjYyePFp6HDqqbm9CaceqTtdDO1bfHBq6W9/+9tr/nhexPw1CHtbbVb31DF1Db+aZ+9Xl/nm&#10;Ykc/e+oo/+WCHDtyQ1bD59nBZj7y34txDa9nBL/b9/QCtZx8Y726Lz51jx94+MQWPL9bFzg09tDY&#10;2hzD42EPHzlzNvR0s4MPkDeWUy1cusmXfzg6ybNZfOTz1zPKc9fFT47lno3yiKZFI8enYjC2ni7x&#10;LoPo7AC+iMO8lv98E197v8ujnpyGt31r75GpXQbmR3zsa2Iup9jYqqcrPjx4a+KiCw+fy4c5QMNT&#10;To3purNfjpbeel/2L43zIycH9R+On3TJAIwDdLichTMOxygHOKaPnl56Lsde+C6G5w90MiCbxniD&#10;EsBe+tAspItYFxR8LTBdWn9zzyWMXw6pQ2RTKgh0skUOzqHtQuVgOwguT2RsaHN26CLjkCou5opD&#10;BcLmNLbZ8ftIVCFyCeNXcbuA+S6Jh7ANobfpyeJx8elyyDY6WvE7HGzY0DaOv0nl+4biejyLn432&#10;9nkRFRccP948v5Po0Lm0iVX+vGsqBgWJfmM6+UKveT7yy5w+NHMfoziwxpqY5VVMeNHlkQxAr0c3&#10;XxxaF92KpI9tvGKXczmk3yFD79CkC01bvWsPDW880eLv8OUvXrbC4y/WZMPp4yumeOnje5D97MKX&#10;P+Pkjf8bpKOeHtDcOBwfNPvDutoP9pGcwwXx8xOUj+bx3dkgi1+/43KQD/rlozN9+mDH2acX3jw7&#10;0ZKDD+70RtOvDfOVNX8N0nvSw9/18UZrri8fi8MntmJNrrh3Tn51RKtPJv3myWRffVMDykH60pGs&#10;s6Ell55dVzRy8RqnL359fMVIh7NErjpgv6o1ah+cGmb/qo+9MFfD+O+FJz40fGqjeODJ2utk6FSL&#10;0cTc5cLFAy97gC9qMr/weqcKTQ31VR/1kl6xeNb49Mm7jXwRAxljvTnb5hpfPGPoVjezVy7kzJh/&#10;9LcOfKIPsE0n3dHRVkf8bNCDF92YbXO+uxzDxcduzwB84maLfnzZ4Ae6OSBvfeSh+oLf3AXQV648&#10;A98+n1M+scLL92q7nk9y7JntWVZ82a4vN+0ZPVvwfCrXxmQAW/X4k128WMIba+WNnnSzw4aYTxvi&#10;kDM93esXHXBasUXXw2lgeY2br+9wn+dAQVySL8KrJLweP8iBlMPlXDhOlYRo5saSYMwh/Kc82XCN&#10;8ZIL0oOezWToBvDkXAi6AEiug5SczaL5W3P0R8fjt09tSJvdK0CHz/fnXPZsdPwOgQKggNiwgG8g&#10;ORuTPDsuWPLn0sYW3xxKD1eLL8fsAPpd2OiFU0D8TTpFRQFyIeUPWe9I8sNFjZwc2GQOIJ3ioV8+&#10;+Odg8dmBcemk3zt6CqN30sTNt3Lisgv4zJ7CB8or3X28LLcau2KVL3IOLjt4jQN81orvfssYbzls&#10;bc3p4j86/WJMtgJNr1/qeTwe1zujbNPBT2Px0AFHlo7Vw06NjQAPmfjxrFz+hMe78vTAaQAfupbe&#10;8Hq6T3kyQXLN0bLdOB76w22fjbUvJ4FcybmCJXfyJs/ZIae1BuTYNK9Pd30+1a8OepvrAV35QWbl&#10;LobjR3ag01HMzVckm/oA3zlHW5w5X+BOPNodxJcf9fGu3ZMWz+p4jec1fDr09Fh/vLXy2/rhiZbs&#10;ztWXHpjWiFwQHxv20KkbPTvG+YNXSz59Z08vwGvMD/tTzVKf4NQxtUJ945+6Y85v+9lcvVHL1Gq1&#10;2Z/P+u53v3vVCzVTHcSvLrYPzfmnbqvpXrhXU5wP+nrnSlxqD/981Kweu8TgJ+sZQxdb6qexvIiL&#10;Hf6SN2efHpA/6KB8kW0d+CLvYHMqN3Tjo48sPXwqRjbh+N+zo/0gb/TSIwd0n+vLZjz0y7c5XvLk&#10;yAN6AX/YKlbvjJIF/NTUd35ZZ89Vz198nmWADnHwn342xWTMTjbx4uMXfA2dTX1jPsHxqzyRT+au&#10;z2862DHnR0CGr/xDW340c7asUzzh421OTzrgtIWlwWcX3+fvBDDBE6yHA5yBk4xk8aUUTzLwkhc/&#10;2eTwleB04ofDX28M9FobNtn00VGT6GzZCBaAfw6NHt3hoItOh9KrP2AzeQXnQqWAeFcKH1BY9iLm&#10;8uVyZqF8H8RmEkP29OzbnOyyY4zPq0mb2QLTi8+l0MeyLnnm+BQo9r0y7d0+B4hu8bAHFByFR1xs&#10;gWy5MIrPXF7oUdjw0SUH4qVL/OZyxAZel2N8FR1xoCtgXpnhwctPdtD5Qx9d7Lisism6yaELLBk8&#10;6MbAfuHLl7/85asYW18+4yOLT4OH0xqj80tRkAcfjXvFzTab6cC3euH5qaE15k/+w+dH/OjlGh+8&#10;OV6ghwPoQfr18cSnr7GXXLZPHXjTF61+dYbLZjJnnwx+NPGwLa/2qt46y29rQQZPMtfg5ceprziy&#10;i558ucDDbrbv5snp05Vd8wDdWgNjcPKHTxc/8IS/hJ4/zOMJd9fHs3186dCD9eXkv/MhPcm291dv&#10;uuNJhr4TWrfWJR/olQcQzTif8FkfewFda1z+kstuPqKTtZfCxYOW7eTxNK6HI2NOl7E6TNZlTlOT&#10;0dUTel068Kp9+H3Coc6oE+q4eux7xWqdWkkffjXJftfUE3N7X08vHLviN8fHVt81V4/w02fszQD2&#10;vGBXs/mo7tJDhk0+wDtzXWqN2WTH86MX+9aFDChXclsu2SZTrvHBmeMpb3wup+IJxAOvkamOG9PD&#10;V/73PBMjnennN5r42AN0sEee73QDY/zkewZaCzj5wG/s+eG5qbazx76coHv+6IuNXPqKi2/Zkxt4&#10;MsZ6/rDTOuBFg6evvUtvQGd68bFvbtwcTmMvXacM/RoeLRl80eSJD607HoCeTXGgo8GzB5JL35P+&#10;/x964fR3kJFo5ozloHlQAjKor+FBb8HiSQ86HJCMbITTC6jAzemzeWwMm8HmoN+FKr02kEJgbhG9&#10;KnNpsaGAMf7H43ElkD62bWQb0uYDNogcsQPoMyeLxgcbx2bXs8WGQ+Uwiwnwmd4+KmCLjF/WcMFS&#10;mOJ1mXH5EpPYbXyXMz7wU8EjLxds4oG3oRVFcZNH44N3FkHvLipMihTfydHPZzb4SR9bxnT6+NZl&#10;mS5xu8iSw5cffPcK25xdccqFOT1yhofP4vZHVF2+8cHVLkdffsABeTCmJ13FzJZii4defGyxrccP&#10;ktVnS28973guoecPOkDyO17c2ooHTsseW8bJ1S8/XPP6+LIRT3rx7Th6PXq+xBuNHNpCa4oG+F1r&#10;fU+e5OMjywbdcMA8P+Ho0LeHm6dDH3/606OPVizRzMPhCc5x8+zEd9fHGy395ifNPNzyNV5auPQm&#10;q4+Wf8nhbT2dKXyvtfjQjdO5dug76XC71q0NPmctu3oNtG7XZObh9QE968vawlP8+dmFTQzOvvqm&#10;qfNelOKzj9RO9Q+fv/+nHvrqiNrEvhpGxotmzw11Ario0UHO5ZK9YlVX2DJX86s9arzaA+8Sx37j&#10;LktsqJWaeku3WAE/qqNskFdvgTEaHn6Rqd6Kg589m8jkO/vG5xqJp7WiSzNnA9BNJ4ArN/JT3C54&#10;PRcuxpcfbFVvyfJLPO0L/vCZHji2rAO/4QA5OuJL3txzyTPI17hc5l2M4eSITLEXDxyfxAPHBpyY&#10;2dQ8x8i3H9CKP5z1LeflzJycvnG0evGwy4ca+/SvT+VFz8fslxOxs2EP8In+cHzIHp72ANv0AfrY&#10;v3yBoDiiObjDwZ985owDfc6Y01GA5gB/AWeDIwvwGr5046Eb0JHsypUovOx2KLNJxuLRY4wHmFt4&#10;cwnF71Wid/rQJFUB0fvyr03n0KbLu3fG+ehQ0cF3OJvYYhm7JDnsFgfQiU9x8pfnvevGpkKkSNnY&#10;eG18lyL+5WO66XB58wdI8bBFhg/wvkvh+y69anKxdPF1wfMxBjn87P/617++Drlc+ujCL4vIC156&#10;9Wh8aKzIATrlEZ1tIBbx4fdupu9e0gcnL/jx4rNextbGxyLs+2gmnJ4c3tba3Lj9YG5z2/jsWBd0&#10;OcKj4Unn5eTND3zk2MJbO1lb8/TRnS9wILvGJy654sED4jvp+f4J1ydnjn6QnZ3HV5++nWc73ekR&#10;u7G9Ya3Q5VGTY3Pxg3JVvtKvZxMvXdmCh9s5HMBPT/bZ0OBrn3De/2QHX8AOYCtadHNQf03+h3l8&#10;6dGfOk6ebMdXzsLTkZ7ysvrTt3264OI1Dp8euCCauRwH8PjLV/TwrS26Zl5v3F6wP+DpIotmzD97&#10;ydnEA/ABdPL1eKM11ueLMXDG6YOnU/1T394+vzfWBRDNC3e6XdhcWNQFv0TGN7VV7VGL+OBFLV5y&#10;aps3BVwUXQbN1TI2yamBfNHIio9OtvF5FhQ/Xjhfq1Hf2XCh0le3e4OhOMmzqXaLVYx8ZZ8uzxJn&#10;U2Nb4wdez5T0sKHli/NLN31kAV50ugM4+qxFutDSBc8f/rPNp/LQGpFjL3m+sYNPDsmdgK7RoZcD&#10;NvmrkaEP3dja4XPBRu9Zxy+yePlKB3/1rSE/yMuDMXn0cmpOlt/x8BdufYEjx5YGyODT+AfYKDf6&#10;5tHz1TwcvXjTTZ+49QAfGh4Nv5w3R2OHDJwxHJ7P5wBFq4Ty5nqQwh2TBzmTczZDi43OWLz0gPST&#10;aZOkRxCN4xMA/ElDp9uGYrfFZcNhp4eMS4zFBnj557CyDY+PHngXMBvKgfWdPL0Lk1caFl4xcTH0&#10;6kejhy0bjh6L4oC6LCoiDjvdaMYOOzl2+cZvhxKv7+i5gLqA2cToNi5go0Or54/v8dn0dChwLmNs&#10;KTRiYYcOMbx5/rIHnHcMvdPoVRO8j529muKDC7D46Pdqln54fPTzWf4UGfjWli7AljXRs9Vm7rDK&#10;Ef/aB8YBfvpcGP0XEPqtQ3sAHz0gG3IKRw7QS08y8gLM2dL4RA4O8BUsDk8QPr7w+VAs8HjNteTg&#10;49VHhw/yBS1e8mymyxyEKxa4ZNKTH82Ti3fx0Ra3PraGdBo7A3j5US7jsRb5ufp2THc2145xfPQZ&#10;r8322iX8/IGHTPj407N+GKPX0lEPHyTfepsHjeOBDxfP2a/uaPmzsvjubJLJXrqSq4ePtvzGJy26&#10;HpQnY/rybdc3mrXX8G3+0eHTVY/PntDww2vG1k0P8h2tMZniq7fn0dNhjOaS5QIH1EC1S91Ub9RT&#10;9Uzt6pc+xAaHhw71nA6XPTbUHrK/+MUvrrg8V/JZfSGLzkfvLPJBg5cHvMb8UIsB2/ym3/PIi2K8&#10;+Lzg54d6rZbSpf7LEV/ZV8v4tx9x04VXz6YxnwBZY3GzEc4Yvzg0gI99doAaj0fDjwbUfT6j42XD&#10;c864uovXMw6NLP9rfKSz/NPZmpMzFiefrQH+/JSz8scen9EBv8w9I60p29ZHvtoH5nTr4YB8gWzz&#10;S3xiwpuv8eGlG+Ajpy29eXlGW95yoc9/doyLCb8c0AXkG7/46dXTqwd8KjetF356NUBXY7zon/5i&#10;SIY2EOPw2xs3X56cuqw9f5gLKmPw5tkwzkn6jHcenw0AjwcuHfFbLInrVYBk4bVhBMy+ZEoqeTgb&#10;oHf04POTrS996UtXktEdQpcfh9g7ajYFWT0b/dYtvj62Zd+GxMdWly/fn1Ok+MlnwDeXQhvXn6dh&#10;x2XTq1S6oytQYiCnGdPDLnt8swnaQA4PXV7ButDB6+F83CsP9LNJjjxfH4/HdQnk0y9/+curKMqN&#10;GMSLB7DpEIoRnr02rF4e5RWQZ5+sMRlzjR/k6xuj+TK34upf97GHhzwoVjj7IDAH9GjtveVLD3/Q&#10;XwN60elZG8sfjc5s68k1x99YHz3f6Ai/uo35iA7WVvrlI90X0/OHebzhyps40DR8xdU8P+jXQPqM&#10;w+utEXn08MbBjrO7uOWDr/GVP+msR2+Mp6JXDMkVH95ocCcUc3j67/iin33yyZA/YWmNl+cOt/Qd&#10;x5sd83zWNyaDFn86lh6/PtgxXPzlUH6TM3a+2bBH4eU7u2TwaCBfWr/kzEG2rsnLPJ32GVBT6CNL&#10;f/XFA8/lDV7tcelSG/nV10p8AqPuqbNqFXl0sl6sq+f0qYnqGh4veH01hS71Bz9f2ldqpLqsHlcP&#10;6cCj/tNtzm++4YUrhuIjj88fvAfso+FVK+ki03nTe9HPD2O26adDD3o+mfO7s4JmDtD41pg9+dOq&#10;6/KkgV0j+tkG6GIwz2e5hjfnF/81PpM1TpZvfMFfnObtDfRsWxd2yqsx3nwpp3KoWTv7QZzWy4XQ&#10;eucLHvljm872hLtD7x6jaXSIh43ssA3Mg8Zo2Vl+NsUmLnrTQb74+WId4osH/8rh09D5h05Ga05v&#10;eeI/iIfsp0/PnKy/OF+YNyj4HDJGa26sFVjjdZxx0GaR9PgvwsuPcG1gQZBlC06PxwI62A4Yeosk&#10;0QAPsKgSDGzYNgZ6G8jG9w6gTapo6PG6PLlMeXVp7pWa2PTm/GGPbUllx5g/5Gw6dsxtLLbJ0m+h&#10;+GazAoXnz3/+81WE8Nj0ioCFF6fe5mBD7N6lo5NuIC98oseG93EwGTbliE6xebePXnK9MoYTY0XH&#10;pZZ9smyLSY8uV+h088PHt0AuFCgx093eEH++45O/Nmk0OjV4vC7hbHpntNjJoomfHD3tMzQ2t9FF&#10;Bz9aZ/I1OvIxXfQszhzAbSNbC4+PnhNOXLZWPtn8x5NePV4Q3Ri+fnUZd04uhvmRzvj14c4+WrzU&#10;yL1c6tvv+aQv1vp8bE5HdsLFEx4PmsZOfPpsRV9e43SsTniwMubL2xj+hKXt+OT7rHkxnDynvtPH&#10;5OKL3jx9zVsz8xOS1cvjHWQvGj3xWwtyrb1xeyPd2TXPJ7ru1i0f8NHjrDqb8ZLbeNDM2bcH8XeJ&#10;c/Ggxwtjdc/HwnjUEbVKnVWrQL55R8g5UX/VOl/tUTO8WEbzSUs87KpD6q0ayxf73wVUr56rjWo+&#10;X7z7qBYCcvx0EeEf3sfjcT03xOpdQPWZXz4NYstY37MMHzn1n342Af/5IieNyRnTofFXbYWTg2jV&#10;xOb8hJMDfK1LPT66+SE2z4atAWh8qebyHZ3vdAD+sAEH8GsADxsg2Wq4XkPPhjXrmcG2HNToYsu6&#10;e2fVs81zypr65M4bG2zwpbyKv7tEetA0fBo8vfTzg91ATMtnXH6K2/qxo8khe/ZNjb94kiUH9OyV&#10;h3IhH3jtYXLx8pkMn/T81fhLRrvWawPAqKWkJC7+Is6Pk8ZgRrFxjrH4opdIQdXYAzm5c3LwcOnD&#10;K3FwWr63MJIvKRpZvjiAAA2fREk68A6cy5N3wLxN7/C7ZDlwb5/fMVFY2KCPDy5ZEm8x/J0nl0X+&#10;dOmj0yL75QsH22YVBzoZdm0EegGbvhNoU+C1QV3a2OSrGB1MPotHQaHLu3lic9BtbDYezwLjsueC&#10;B9jxnT/+Gfe9wC5aYvX9O78tJyaHuI+Zyy898Pwut3zgp/j4Rje6+PjIl9ZezuDFYkwH3QCObg0/&#10;Prp8JM5vh5YdfHSyle50XIqeP8ijsaEB+vIDv7mc8QGP/Zgeso3JgObX5ObHHR0um6fIyR/faS9f&#10;8CezPMnR3/jsk9VHw5++xvHhCadvbswfDU7OgHVujgaSifdCzg/005/k0pdOawRnnfSNrV/7hR30&#10;dNJlnj9j+tNhPpx5wBCuOD4Veg4WF18yS1uZ6Cfu5N853emH15rTEy7dyx9d/1mwuca39pu3htZb&#10;zjU49vKhPlvrC94aejH0DGje+qVDj4ePzn024Mio5c6xOVnv+n3jG9+4zrQHvTqkVu8lIb/oUkPU&#10;TPXOHvMimJ9qmlrs0xhzfPnaRY0//MLbd8fxqFnqrouhOg2ntrJrr6q7/HLJ9J1nzxCXE/bR+C0m&#10;tU587Bej8V4YXIDIATGyZW3kArBvTJ6sxg+4ePCLBZ7vWudLjoqbDm2BbfnFw1e5JEtn57I1I8tG&#10;wI6LWfbTzUe+lV/6iwk+3XR5lgE2ybVH9IBtUAx6LT/owiNP7BuLiT7PVfbwasZ80diSezL2BiAT&#10;Lz142CoP2dSjsYMOrDX54kCnAy8cMNf4DNea8at1oCdesnjw50drsHYuvozdGeQMfIr18ek18vhy&#10;PEc5FzDKkRawxSoJydNnjJ/DepsbGEfHY0xeT69ewvGBdEpMSabToaXTxU7v0gQcSBdAvxjh4mWx&#10;/cFhCfZqx6aw4OLTO9iAbkXEptCLG44uPrDJDn3GXbBcDm1i+tB8DOH/9vquR37KExrbNiqdDg8d&#10;Lo7idvmiQ/xix08OnxjLtbkiIxaXVcWGz+JwePHC0+kja9+Dee+9966PicUrD3j1/CNLzgWXbN8H&#10;lBP++QUatvjDL3KtZeum57uen2xrrTWcoqdIWp+//OUvF50e8RYzm8Zyn2w0+rKXH8kmw4f2q7F1&#10;02sL+AG8cX24i/hffqQDm3H79M5WNvBGh1u8mE5a9Pwz37zQB9CT3fnGT3Zp+OW0fGULT+uZTHL6&#10;O6CLLUA2IK+hFR96vOkn39qSDZ/8xnbSmydj/lmQbTwrs+OTtvZPvmzh0V6jx6dPXznh0ykXz/Kn&#10;I97sNY8OT2c6msOFh9t15sudLTg0e4XsKcO2hic/6rOPVv2C0+Ccf/XHRYtulyq9Wqh+eqdODcJf&#10;TeCPsdrsOcGWeqg+xaOe0aOmqTtqmrpJBr+6h46fDsAPdbn9ybb66TnjzQS+Fo9YvJhVT8nAq516&#10;z4OeDT1nxMo+uvpJHs0lkx/weIzFwU/AT1Bs+Izx8bt4xeS5Qi89bBRnNuGA2s822YAsmz3HXIbx&#10;yZ3av/7RD9KvZ5dP9gheuuGNARl5ZUPPPhljvMnFRxcaHnrw8FHs+SIeaxQdj7y3F+Tb85Yueq1v&#10;gNd69vxhX8On0Qn0zfljrvFBa8yGOZ+MWwc64TTrZa5HB+XDmE9o7PAdWH/2Ab0auoYf5CPcxcmR&#10;HMphPYGCuSRfhOMJV3D6wBgfoMOcQX1Oxb9zvGtX4JIQDx35mnw2kiWPR1IkEpREhaOPOem14H5B&#10;QuJcNhxSr9JcALMt6RaeLmN4m0PB8QrIpipPfDKmz2H1So8dh50PaPoW8t13371seZvaweE7HWzY&#10;mOIwdjF1wOgy12xwOTYWB/8cFB9pOIg+RlXY8BmLS074xL7m4IqZHvR8qxCWS3i51+QCsAn8Qgmf&#10;2Q7o7tIoZnJ08b+CxCY8IM9/zVjcgOzb57uwfPPOJBrQa3Ro+E6A53eHIl58cIuXQ/5p+PKBf+03&#10;ctliL97ViyfIx+ZnTw7cySdbXOZg7fIr/4zXT7zJGIN8z+9PsP/5M7vJ5qN5+teu9dT4kWy+xJ+F&#10;6Obp3z56OLbTxUb7I3v19MVLVo609ETHUzz1p82d75iO9IWHA+m966NfjP/lR/KnzPq6Kk5/ytWZ&#10;95VZ3fQWS32y5qvvxGc7He1D+vG2H7KNr72cD8nqO3/GwB4N1BI61Rd17M3zl9u8YHX582LWpxnq&#10;p8uI2gQP6NB2PxjT5aIWr/ronT+1UO0k4xkBz6YeTs1XT6p7dKlJcHjkRN019x1r9Z8NOPnwTqV6&#10;zI5njv0s7i6vfBafSwlbngddQsQkN3TDs72x0e88qGn4zOnnV76RAWJKL33x87/8wOHhf/R04uM3&#10;sDb8Fa/nIB4+0NvzoL3CP2uk8YktfACtdTZn0zqJkbxY6GZXI8u3bBmzF44cHfJtvfR46WLHM0jL&#10;Lp/YQMtHNGvDV4CmJaPnR75uvsl41sqJ/BhnD7/GRz6t3+yIk27AF/LWP5108QOfHOGB4wudaPGz&#10;b8637DfnA9vXSlIkOQXE+I5bxMVTAK8HywMXHY1jLRw+zseDDtizIVq85PELnowxul4DkgWXrHmL&#10;iYcegWo2tS/fSoaxCyG6Q+qdNf9DUu9dLBcYPluAdEisRetjYDokv83KHzbD6b3iUwz4JAabkX0x&#10;KWTw/fYZWbG48Nm4bIuHHflxSbWAfNPjdblkH79CyHevYMl4d5EtdJfafrkDr5jFL2a5E5Ni+sMf&#10;/vCdt89Ll1/I+M1vfnMVLq9S2aILL/v8F4s5vfzT2IJLP58BvDw6pAEcSDY8W7tH5MAvh3hnssOK&#10;Fx/Z9gIcG/D6Gp7weOnOHzIAPT/SCYdfg4svvfqNId74ksMH0nFNXn7wNR38AuZkswNnDBesrfTG&#10;n//x6qMZrx5zsPo+wXzyM7mTzld2+KrP5vIV1+ozxkMvIJeNC/HyY3nCs2kvtH56ZxTva5CdOzra&#10;a7LhNy46Tr/iO/WfMeXHyZ/+lY83XDLhzbXm8enD158085VL1x3frp9xeSevrQ30WrrQQfz1a1P8&#10;mnXU2ACts7Fa5kWgWur8u3B4OMerthvr6VZ79PxRr9VYYzi1iR/eqVNfnT91zCcN/ecQX+2B19hW&#10;s/imV3cBXXDqJqDDhVSN5KMxYF98aiYf+GYMquXw4hUffS55eOgij8Yen9Vd9Riu+Kqp/C1uY7GK&#10;UW7oAXymW67Yx6PFo2ejfNHHf/qAufyRZ5cvgK9ig6OPr3xsLfCkU08fPXjym20+8RGNXX2y1pFd&#10;+vnRuOckekA2Xz3vjNH5GRizx2drJi90w7Nr7fnkuW9MRzr1IP/FwG8gPnKAj+ZAX0PnI3ly+cuf&#10;9uuZg2zTEQ95ePo0YzFYQzHRjV9MaPaBhsee5ffnMCACRmtwWvOL4eUHHIinnhP0BRzEC89pzVjA&#10;OWIB2qDonNckgy49Gc5q6YMD6SmhdJBJDj8eh0vh4FNyLi8S5V0v3z3zSyHf/va3r0uNCxR7NgAZ&#10;OvhFn01l83sXkE40ceDXW3gXPz1a7y7y2aWNPrG9eb6i9Ruw8ofPgultOH7xDx/+9NmoeOBdMhUb&#10;evnZb8J1CfUFZbwKqMZnr0DR+YbOjsuo31x2AWZbDhVCY/I2DJz4XFDpIu/VtAunvMSLx1p4BSIu&#10;c33rJj+tCT4ND1yHwVgjJza26PNR/fvvv3/5Kf70Z9O6poeu9LBhrBdPtHwjl4/x5Vtz/QL+lUFL&#10;Zu2RWx3GK1cc4ehJRt8+Tyf+cOnKtj6/GuMRZzkmbz+1B+mCWz/oCBpvT4a8PfGafPrSs33xwe14&#10;eYzTkX9s1dg3js84XfFfxJcf5aU4lmZM9rPgpO/8NZ3pW95wr/Un786NtWJpTFe09gnca36Fr1/5&#10;9GQDDchpeyaeTyj//kkGrfNoDFrHODsn6M4i/s5kPHTZX8A7Z16wqoH+qL2ai06PepJf6kS1nxy9&#10;7Qu86VRD1VaXLfI+jXnzrMU+efnoo4+uGtE+Q1f/XNDUDjrJA3WTDN/F6DKiFqr3XlB7TrQeaq6H&#10;rlj4ob7q8ZED6Pz3rKKHXnNjoPaq4XTRyxc62u9wfC2nxQ6HF586za/Or7kY5ZotPb5iokPceOg3&#10;R6ePv/HRIw559SyytmSsCfnOK354jR7+p1OM5cuYjuSzjR8uPH1s8wW/XPFDHGTyQQ7I4CVDDx62&#10;8fGvPKN5LsoH2t4B2FiQB0AGrUaOHQ2PuV6Dyx+5IcMP9trLfONDF1W+WXdzPK2VMaA/PXiLDT85&#10;OE0s8mPvuzs4S5/jfE4WiJ5ToIWKTyIZzFn4+MhoaAWfXJut4M2NCyan2SOf3oIrWHjBwmt8z1c0&#10;fPnBB0l2WH10KyFtYHb54O1/74Z550uheft8F8wFUKIkKD4Hn10XIHh2zDWvevjBFhsuU+zg9apV&#10;4tHaWOImwyeLwV84l0p2+GFe7PIr72guQ+TEGp1tB9svtnjnjW68dCgafMFLh0LCR34rqF4BuwDK&#10;lXcR8eO1HvLWZU685BQor+7IK4zyJTY+aJsXdvnCV02cYtSzp9FDjk38NXMyaHB42f3www/f+eCD&#10;D65X7fDJpsfcmA06yMHxUQPpDY8vIFuDy49iYBPgAfDAvDGZ5uHwpMM4wFtbnXjZQgNrN/34jdMb&#10;L37jmjnIF/hsyUGQz3qNzVry8nrX8KU/ffrsRMtH8/wotqWtjnTr7UtnsnNubpx+fePVkR/FVn/6&#10;eCebnmTw5FM0Pf9r5vkS72fpjlefr+k45fMDfcfm4MSlL/t6OtdXc7BrQC7eZPHAx2dsP6RvbZFB&#10;Wwin7/w7l9mqt8ZA3+XPi1YPMrbjw2NsH6t3+DVjeH6Z559LAby6xr76/+Z5AcT/4x//+OLF48Fp&#10;X/ENLWjMf/Xd5aMz1POlhy26ukwXO2qyfHh+sK02ejb0DOi3ij2X6Kre81/t5ncv+ukpf3zjgwsp&#10;3/lsToZ/YidLr5ouBj7JI97OkpjgyWrlWW+Ozhc9GXj2NLHAOY9i8hwxxgPfGvDZM4gMP9o7dGr8&#10;zB4639mG5yud+FoHeHGi0V0uxGEd6I9eXtiGY4evAA0/3cZADNaBffcBvuABeNZP+vCdjX/5r+dj&#10;PHwzpgufmOKxVvDm7MTDNl6NvCa/5S96ND2fWzcxyKE5vDvJ9YRBwKxvIRgx5gA8MA7QASclwIZ1&#10;efGdBq92XBB2sfFmh3GH0EM9B7OND5izIUA92/rGJYffkicwC1+AfJJwh9DBaRHphuefi5/fnv3a&#10;1752XYj8CyFyLipezdkg7Ns03sHTO0RevTlwfc/PQSupFo8M/+nhL3uSLV4Az8++i2eskelwiFc8&#10;bXZrYc4n+cUrd+YuZuR8fMsX6yC//OSjOMXvt9/gyJAVg4+Q+fd4PK7Wx+U2P10OAl1iknPxWGvr&#10;LB50ONDGa43E7ELNV/GY4zGmC7Suxu03OEAOP9vJ8PunP/3pdeH1m4Do1kwP8Dkw4egQH5xeY1sP&#10;5Fcz53cNjT/k9WBpF+LAFQv+GhlQb3ynF/41IFtO0sMvzTwc+cb6ZBZfLHo8G9/aR1/5fM4m3nD6&#10;xtZKMwf5aZ5v9Grmi1/dxgBdS0/7ITvh8aAll+ylZH6krz6f9LXY49GfcMebL/qVwVvMqycd9dHW&#10;rjE60C8t/s/qk8XTeq49OTNHo7v8JRdOXwz6ZJxHMnDOVTUCnUx62N+8pCt6dvDwybymXqkdamR8&#10;+s5wOpzxlc+mPv/wqKNkHs+ap5b5NOMnP/nJddn06Qbd2cKrFqrrajxQW8ip4/SJ2X50uVNL+Kt2&#10;elbAqdcuhGqxF9x41EX1l066+UeObTnlHz50ePJ8UXP5hqbHR5Y9eQN6/vCz3Og9C/HJJTv8xkuv&#10;eWuiB3Do5umB73zrrQG9fJEL/vFZ77mRHXz0sJmdrbn0osGVU2vJLh3tHbLoctazMp38gANiB/wq&#10;PrqTyRd68aCxY4wmbv6Xc89PceGBQwdw8kAP4C9/Nha6zcthPOGLLTr7dJJpr/Hb2tl3YtfM0bVw&#10;xSdH9NMFilN8dNfs7eudwALALMic1JuDgjKPP6cZtACcodyhcsHpLXeb2MbmgOThoYOD2+DQ9Rr9&#10;ZIyBnv1k8pN+iwHolgjJ0gSJRoasOHz3wysXfjqoLn/+ThOcd8PynW0yfHLofAlYjHB6eD0Qv6LA&#10;jouRBWBX46f45clHzl7Z8o2ecmhczPTYdHTD0eei9/b5rpvCIV52vILE649b+81iPhiLUcGxWRUg&#10;l0K+4q1QkTemC7go8k+BYJM96yeXcOIn42KPT+Oj/IqVTBvLWOMfOU2ccPywYfVwNT4Y810D5aQc&#10;sw/H5s9//vPLro9yrBN/2EmWLx0ycvD6Wnbh4wtXj7dx/rC/DR7P6jcPn3w9vDzQEU/98mQDL1hf&#10;iiH80uBO+0tfGl52sts42/HiA/nyyezfccSPXmz61ZvM9unLP7RktofPhn7t2EfN6/EDvHewuuKp&#10;P/nD16NvXk4/V375woerby3Tg29tnXIn/eRNbz368ux88fFnb+3IsfN05jpd8OnS09Wa3untzOEx&#10;BtaOrJ6+dDqbwHyB3mSNNXUl+Xwrv3jVP3rwqaPqlwf9r371q6vG9lu96gmamoJf/QR0qIdsqI9q&#10;OGBbrVPr1SCf1KD3ApleddYFUM0l37OJDb7Qza54fZqj9so5P8SiBpJlAy+a+m4OqsPlnd9atY28&#10;F+6eQ10CXSKqzXSWM/r4aA7QgDk8HT1XzdHlALDHJ/7hx9vYHJ+en/lGDl5rvfT40i1P1o/P+YMH&#10;3ppY0y5JrRvf8NBLpjG6xj6QYz7TA49fL2fWRLN+9op4uhzSj1eexVijCy36ZeT5QzxBsZaD7PFB&#10;HPB6Pmh81+C1YiZnDTU4zRheC6dPlx4PPZduzmiSpHGU8zlsDE9ID5YuAS5T3mHyjpvNW1LRgCRK&#10;ECiY7LAdwGl4gB49Xnbh+AFvnrzEOxSC8nEsHn61cORc8Hz/zyFzEPjse2YWWMIcErLmNlV2+YJm&#10;UVyufPdOTICdNjlf2OEHnv0DpRLu49oumOzTwa7NTdbYZYw+Olzq+K+gsCtePC6rAI8Lre+X0C/f&#10;Gr1tIB/3yg2/6BCX5qMHB5lOF2HvEvoj1TYLfhdeG75Ghl1+ttF81N3GZ1Mu2GlN6LcXxIHGlnjg&#10;8ZuDZMQgPhBt9wS9NXjF21p98MEH1/4kkw/00GveOhrD04FXj6ZHS9YchM+/cPDx5B8avnjRjQGe&#10;oHE6tkfjlz788qc7O+lfXuP4dpz9eM2Nt78mLz/YrYU3518turl9pwfZQA+y1VyffH08yePZcTJr&#10;j+zO48l2urdfHrLaScezkG/hznnyr9HD4wvo2Dn8zu9sJFu/PDtGb746Vw5+z0f7Cl5Okk8GLihn&#10;ZPDX4iEbT32yZNgFxgG+6pdx8/jyS09/Pbq5GqUeZS8d6opPfvDjUW+9U6UWePHcc8NlTF1Sm9OB&#10;XzNX94zVrz4KpptNzxI0zx84F0d8PVvUVLr97UG2XRB9CiMPLpDqJFm13vOJv/yiwwtvejw71OPq&#10;vGcyGXGJRWPHvBorN+S9+QDnGVCu5EFcfIDjXzk111qn8gpnzA+86K2hGID88REeL73k5EUPjLuY&#10;ZD89eOKHE5dYa+0RPT7yrZPLtXjzi20+8BXgT6eeTiBv2aGXvOcWepcy+aNHzujFI45s6dNPJ166&#10;2ktwQf5szluL1VvM+WbOZrqNxZG+7OcTPDo+OtJj38i/+ae/GII5BQmliGE0AQHj+mQoY8hcMMtb&#10;EugNSli0DQKP+eqAI59tdM1BkUhgsVy+4FwAOzAudn47Vhz+ILLLi785590/yXDA0LxiQ7MhOrRi&#10;4itb9DnsfLDhXYr4Tz7f+Iyvw6iwsOEdOZc1cngd8jYA/ey7eBkrEg4oOXg+KBQKDxkND902vXcW&#10;Xa7w2fD8s4F95ADHHznAg64QKDRsODzf/OY3L79c4K2jApY98eARJ/8Av/oL92xtrsoDvLHckL82&#10;28vcYUKTU3x0g801u62/ePGZk9PIwHkX10f6P/rRj6580CmHGnr6s5G8Prox29mHB8mY46FTD8Jd&#10;k/mR7NLDxcZHAG+8bW3Gk81L6JUf6axPNtvwdEfXa3THcycTf2bN09O4tdLDhcdXPOQ3jmzq4yFH&#10;x87h4k2vPVzDuzLsxEfOuIYGzIPVHd9Jj6c+WX0y4ZKtX/yJQ+O/Rvepf+crG++Jow+uZg7So7cG&#10;rXl68CQTjx6u3MYLB/js3INoelBMxumFu4N8SW822Q3Sj0ZPvI31eNSl6m6y9olzq4aoQ2qb+qd2&#10;q3eALc+O3imjg84uFOzR76Gp57PnDHvqm+eNeqnGq+/qsrrtWaLuafDsqsFsu9CZ84uP+P2ZGnbh&#10;+KnGA765NLKRb2pVzwcyrSufe/6IG58/tm/89vlJEhpePqEZ64sRHxp/xBoYs1PjIyCLpqZr7Yl6&#10;+ujOjt6cfr56TokjW+hBY3lnpz2Rf8nB4y2m6OWSL9ZJnuGslzxo8GKJhx/ltf3CR76ygc4XusiJ&#10;BaCJVVxavhd7eSWbHro08/DlnQ9wYqnRkaxxOrMlNvbSGU9yyfK3OC67fsSEACiSWIGWWPg1gleD&#10;wxs/Wfqi6XMsXj1YGh4tQEsHHJ35ii8d8MDBevP8gq9D5nB7NeIgeefP4fZLEL7vRq5LCH10SQ5Z&#10;r8JsEItvU7hI5rMLUx/j2jxtFLL4zeXLu6EueF7l5aNN3LuPfLGh2kB0iUH+4PjPP/oUAZvCO4ri&#10;AQoBHr662H388cfXxwR88I4efnp6NUuHPNjsckSX2MQpJq+a5Nm7avykBx4/v/CxxSd4PRxaeeSX&#10;WFsLY3mVX7ziBfYSGht40UH8cJr5uZ/kFn97bW35O4X8//rXv379xxNrorV39e019ughjwdeb44v&#10;HD7ArljwaQEcOPmj1yeXbHJ6cS5EgzMmo6+F16fvxCWz9HjSU58e84BcLfrSjOPXF0M6wzVPV/7U&#10;o4PyF9+FfP5ovn062bQu9rn9YK4tPf3bN86GPv2LM15e41p80U88fWD712zgWz3mQfLNt7+jpQff&#10;+nTHu7rw5l9yO5ff8J3Jch7e2dnz2FqsntZobbf2cHjps654w+0DFc/KGOcL/upNfsHF4yKlDqnP&#10;fknDC361lwwbPqWpFrIPh19NUBfppAu/T2vUWjHTSw8+dc2e7DLo0xV2xOSjXG8gqP/qKF3s4FdH&#10;1VhNPWeXjBrOHlDzXSTZ5AvIny4M6ZQTcvR7/qn7bMPzEfCXLrLkAJl0pot/7KG1Rmg1ePH3fIIv&#10;//pkjPmjiQ0f210CNy4yQA/Phj5/rYf1EQN5Dc2cTnLGbLDleSfH/AT5Xv67ALqUe74COtgFZPEW&#10;AxvyiF6MxWauBWwVw47D0QHPnmZsneKFA+Yge+T4sbh0wBmXE7nQyMBljy5+fy7D+pxPGSHCJ2RA&#10;D8ilMF40xgqyJBUcfsFmMx3k008WPhk9WF5jh8dHvTaiSw/5x+NxHWqvxnzM2as+m8eip1d8DokD&#10;i8crLhvf5rH4DrkxfpdC78Y5jC56/MNLh/j0Fkai2SBng9IZnj8OeYXDhiZnbtxBVyxsNJcousSu&#10;4eWDIuTdODg+ervfGL846DMH9NLBfz4phPwRA13eSXMA2GtzyqkDYY3YFD9QKPutZjGjy7exfMgv&#10;aG3lULzJly92AFm0Nmd89O3YnO9s8Cd6eryy/t3vfnfx+DM4bPIBv1j5xZZWjGjG4fVyFo8e0FM8&#10;6Mnk38V08wM93ScZLXk6a9nEH12sGlg6mXgu4gt9eaKHMz9xKxuNbkDuTiY+PNHDZatevlZf+MWl&#10;By16Pb7G+EBrYl+3NuWpvZE/9eR2bB6sfjyvtfj1eMitLPw5j1e/kHw4c5DtM4746tlJJj/kqnzl&#10;Rz3eaOlGC5dttPKLng14Z1CDc37Ido7yK360xtHg7ActeWOQfj278NmHA/lLD+AnWnrtBzbj06ul&#10;eFyEXPZc0ozxqSVeJLvYqRNwdNXg+FmMaqZ/rRmePfVdvYyPLL/UYLXSGwL4vEOoqVXqUc8BY88g&#10;etRLL+7VcC/E1WS6+mRLHHyUm54dfDGPpgcuoHxRFz0X40PzXJKbZOi0rmxV78my4fnCR/HhU8PF&#10;w1cyLqi96YBOR76xRS5b7KHTAdgSI9/Yw6eJhxycZkynZkwuHHl2+UR3OtCLi589S/HwXX757Zkb&#10;TQ+PbsyO2LNX7NaWnHkxs2/Oljj5gaaV5yvo549iEmdx6/GCYkDX8qO8rG5y8Yg5ffSs7XSG4xO4&#10;ThIhDWDQzAUPPmUenhTiS2ljSdCApJy60VowPALAE59F0vChaezxo2Rm04HulzksqAPkQJPxrpeL&#10;jI0TWNxAwmw+b8OLlT19dlwMySsSLk6KCRt8wWeTkDfnj4uUV3k2iI9iyTkg+S5mfgEbCJCXI7rx&#10;kVEc+KAQlEcHUaFAU4gUEr446AoLXrHRpWBU+Fzy8MqBgsS+YiNn+BRFBcIvlAD26bIW+B0wOjWx&#10;se1dTbJipg9vfhrD1/hkLNflSWwuk/GQSQ8cemBsL6Br5msLHzz98usjd/HIU76gWy+5xmeOppkD&#10;dgN+1tLBJh6HUS7pouezIJ10gebG4dbO+nXym4Pk6No8pecTrv/8KYal50e60lusKx1PMvo7nDXi&#10;Dxo9AG9y6USPR7zkQOscf3bSUY/PWK9Zl3D5sLx0569xsDyN6+PRh6tf2t0YX/4kU7/8+X/nG75k&#10;9Avh4U7Z5vqatdj13zkdu4fJ0C+ncmmcnztHVw/gVjf55sltLtB6mBo7e/ogGXbh+UanvnOLBvTs&#10;51e2+dWYnOeBWqX14tmLXu/Mqanqma8KGbOvdtOtXqCpf/SY41Fv0cUhD2qOeolPPVZ31Dx+eWZ4&#10;ce5PkPn4mC9seG54rrBFp6/Z8FmdFqfa4rnBjppPl5r9f6Tdy4plSdnGcWnqQjJBcCKieGpUnAii&#10;AyfOvVOHCmpLt+f2NCi8km/9VuW/+jHc2X7gC1ER8R6e9xCxYsXemVWF6InFGWRMRwzmxmIQ2/P1&#10;ky2+/vrXv97xsMFHxnT5Z1utyWDynx+6nZHqQBcuCoMuPvzqzwY+Yken9eJTjTTEn/jZw9GqQ7Vf&#10;uXHfABYrPeuhtsgcJRcr+e7d6oBXLbyX7RVz8ZmzRWHIkY08XBizrZenGtE3Xr/GeOqhmetRNWqd&#10;2KuDvkan3PiQn71n36mJMXs6erWSp5rmhy94CP4bQmAUtrUgFAugBeKALr5eIOmkX/CSVBw6MPNF&#10;zhaWokR8IHw6+gKmXxHhubDguXzRUwgPj09eFpBMs2gRexSmT3AK1abMRjHxPVQuPzA9WOb4/Cmu&#10;Hs8CwPANnY2Db25TysPGMudPPYpBHnzq/WUNh4w6eejFylZNHAYODhdTMj4cHvKFJ3cXq77lEzNM&#10;MfbQtbmLwcHkb6w5iLr80ZG7i1RrxV6MYnGAihO+uNS2WopF3hG52GCKBZ7cHJouri6T9Fsfclhh&#10;GIcNE97OjVsvMj7g+7YVFl4PenVMn1x9m9fzre2Dun7Z8KNGcnMIFCc7Yz38MKuHefFnk0zPTvzq&#10;zefSI/3FN14qjvjiqeHxtT7wyIvdOLmeHKY+e/7w1IqdZs42PT0Kixzhh2eej/TxioGeRkcLn19j&#10;+0fN8k8XXy1XP59h8bH+GutrdOPT3zm+OVqdm/HyRzjJT31xxlu75WVLvnzjZMbN68nknx1+Zy2Z&#10;eiE67fd0yDV1xVNjjZ652uqrr+eCvGfK80aXD705PKRnlw9yjX1rS8Zm4zHOlh+6dMTYM0nOp/ic&#10;UT7I8oXnfPrNb35zy5I7N+nx7XmGWRxwzcXmfHRmwfDj5D4oO/vFxb/zzFnqMudc8C7wz4/5yyDO&#10;b1hd+GDx43xCzlTY5t4TdPtiwLkvlvLgDzmD5NsZ37tGPuLygdi7Kjs5q4NWbdmHp29d4YuBrl6j&#10;qxb01L8LF11+6PAVhp6++PjTqnNrxpaeXNjSQeppLBfvNTrhioOuBo8PY3VD4uNTPNYUjnFxJ2uv&#10;4mcHS0NiggmbTs37zAcKlC4f9FoP/GrGzrha3obXH/aIGNipH1s6Ytbjs5M3gkMHD+FX22LMrzm5&#10;uOCptzEMOfFrftcyI8AaJuMCYITMa3SQPiBz9hsobDZ6jT7nFi49fCRpCdEng+uB2mAlQ98D5Zs2&#10;i4TYKKgLkAthhQ0bnnHF1IvBBuNjLzxisAE1Bwg/Hk6XMxjkHk6XMHMF7Zu56uJggbkLaZ5/cbs0&#10;IrkYw4UnFzHxDQ+GA8jh0eWSvYugzWhx2RWDh9+3o+rBxprA7ndCbDbx4cvt7fXLwnKjz1cXWgeI&#10;eOnii0lN/F6k2pHBiFpb8eNbP2NrIW5+xQHL4WFNYKZLRp8dGWrd9NWCPb2T8Gr0s+GfDf96tFj0&#10;UP09eZnjiY9++cndmrcXYJIhumw0fDVaeXq38vVHuvjFrlcDLVs8RK/WvB6ffy1qnI0eVvP09GKJ&#10;Vi9eWM2L3Zx+88UhO/n53p4ewltq/kg3XOuwTZzFkE7253x9neNs6le++Ms/x2yRmIqxGPRnTdc+&#10;29f61TVOr9iSr9/VM964zNl6XvTwwqKHr8GLby+Fr482Frr07OX2tHH7kFzjo8Y+nTDTq8enxy8s&#10;rRg9d86WzirnFnIOeX7ZOdfE44KButA4T3th4sHwYdmFzkXN2SqGzjLvBv6c77BdDl3axPLtb3/7&#10;/h+hyJGz1Znd8y1mYxh8eb+5XKiD+LwbnDXw5Cnu4pQT3GoK39y7BI7zXh6w2KHOYLVx3uPLBTY/&#10;xt4tGlxEhy/5IuuCehfzSSbf/HRGru9kckZ8auHkFz7MGt9iYQe39WGLL+b2JVxzFK9c8NlrbMXD&#10;V9hs8IozDPbyUB++4YpNPGJrDWGi8NTaWG208uCTDziacXjVqxqbw9CLOxu9fBZLbOmIQ1zs1BfR&#10;NdcXizmcS/ffP+VzGnhKAsWjm37FKjC6eMmBnzyFwpc0PGMNwWlDCLKLCrweEHYuYL7J8kD5St+n&#10;L9/8GMMQf7EZh58/iykuD7+HzMPLH1JEZAFdsorDQ+jBge+yBYOuGORkATxUYmXrsEHs5aSya1AA&#10;AEAASURBVCT+Ngk9Yzz6dMTmAmuziMlBAV++6sCnS6EenrEc2MHzqbIfD4sNwZJjcbFxgPEL/2tf&#10;+9oX/vjHP955qR1/8nDYmcORL//i5EM91QupazWt3rCNWwf6cigXOMgcPl/0NTWplxt8PD40Mjx9&#10;ZNy8MX/G2bX++SY31vhpXRYn2/T4o5eu/OSqh0efLgx98+IttmIpfvNyjZdu8YRrnn392hjj15KZ&#10;5wPG5pTO9o/sV9443OKMr+fvJHqPWv7qw6uO4Wwd0mlNrEMNDxYd42LJBl7jfH5en3/96lXTle84&#10;3fW1sSTXo/rF2PHKYW5rTavR2hmnaxyOXts8jLViVlM19LzSbU3sb8+2hrfEFkZrs3Zrv7Gmq0dk&#10;yeEVq75cktPnT0ziFJNz0hmH8D2jcmHvXHSm+QKAXpcPOvyTd3FwfjonnVPOT3/xzLvHOUm3M6B4&#10;nWneRWLgQ8/Oh2wxOqP5gcePeJ3/dMSH+pGxy5yz26WSL7qtAxvvIxhwWwfxev+Ii41W/emoXXaw&#10;nOXpwREbOXzjzjFjtuXpHaQG+YYtFu+uLk3FGz4dsamLHmbP7J349Qcd9n1BEl/PlxjYafkUL5tq&#10;UqzFVs3ok6FiooPaU/JFbKylPaSWaojEK3e9d78eFv0w+FAnWPnE08zl3hqoGbuwt6b06SL+xbrx&#10;wtJQcYmjvUkXvz1qDoe/tcV7g2kgcI4Fb54BJ2T09IhsqXkFKTi9wCwSe0GVOF14eAIsMJtEkcQi&#10;IdjGeDa5pPpxH2xyDb4GFxUTnjFf6Suub8HwPdR0fBrjr2/F8BwSXS7pis1moyceG0U+vn00loML&#10;IBsbuUsiv4huG008MDS+4fvdRPnB4r/DwsbTHFwOBjZ84PmUqj4udPJip6YOLD/qRWISOz8utHLW&#10;/GiXPZ8wxORbR79IzAccOWh+d5BvudK1Zm0wPtiKh0wMWmsqHxhsIpdsBx6dNi6M1kqvVnioTYwX&#10;vr69077KJxu25umF1ZytMb5+bawZW/tJLHSzNy7mXc8b4MVvecQzR2e//osnTLLVNz5b+GfPVguT&#10;vPh3vD7CyKd58no8cvN4+vj3YP5IDyu9HatxeBtfz/HasEtXLzd6mr1aC5POSfCWH156+VsdsnMe&#10;7zX9/Oh3fPoJpz689P5bH3529dlV042/nLNVt+qYPZ49rnkW1BqW2kZ4sGr42a+/5eczGxg1PD7s&#10;f818Y4NDDqOebT7Z+JKgcw/fuUCnGPD8np48nFfOWGe6Fs856Sz2e9MuaC4DzipYzjEYmtrgOcs6&#10;W537/MF11tJxOUK+SeybPuerHORHn54YzOWt5nDFSF69nK/OaO8CYzHrOzPotpZiM66edLsowvde&#10;gMuHnlxMxogtbERfzmTOc36qrZjFLnfvBLnAQmHBhaVnR98Fl24XRzZkepjiJis//GLgHxYdWOzo&#10;Fhu/m0v1gVsMegRLY0NuzCdf8sFnj2esXmrjnYqsvTXmm1w86iUmPloPMjw4eOVQnPjFBJd/DZ8u&#10;EgcdtQgbriZ2PcqWP0S3Zr6x3f9OICFHgFEFwQem5zzg7embs9UqNgxBIYGlAwtfkcIkbxPBINPE&#10;5GHxLZQN5qHwacrGsThIMWHD5dO8QlRocj71Lkp+TGrDwDH3YPPrYoQPu3zIXAYtsAfIXFw2gnmb&#10;VPzIg06uyLDF5fJkw5iTyU0sbOm50PmWDiZ8+g4RuvR8SygncnNxqx0bc7/8i4y74PELi55c1E8O&#10;MPwD0v4PXhdA/tk4VPhUY3Vjr0fWgL04fHqEaePz116htzXGR+WbfntBDejwm7/WLd/6JfPyiR9P&#10;jGRiwpOzefLGfPCr0U3/1DNPzsYctafzX+z80Qk/XHrllY15PHHA2IYXwSwWvLVNJ166YSevF1P1&#10;SzeZPpxH43j6JZioWjWGJY8wmyfPzhyRI/HV0lmMxnTDrHbWxnj9pke3GLMji1c9zLfe2euXstOf&#10;tDGKadcz33pUf2LsPLz6lRnHD6uY4m898JLrk1U3uaPiDvNmXn9Um7C3bum0Hvr0yNLNxylvb3bu&#10;sS0OcbKjE1VXOp4/L2I/vnU+snXeypGcL7bOTLouaM40Zx6+M985jFz48N9evyqjOTOd733LB7Pz&#10;vFydrYhfcYrNT6mc8c5MFx485x05O2cvnd5BzmFnNl9iEVffRuVHbfgmE4ec5SPGfIuDnobw6Toj&#10;NX7NxeEcVi99erfRyx+wUTn1DhEPWbbhyrH14EOc9OjDMJYffWP6MDRxiZlcnfQwxAVHO2PkCy6Z&#10;WodrzlZD/ITDjwa/Rg8WHbFWD/HgkYnR+qi1sbUhUxNzfHKXa321Sp8OHI0PtsVXrHjIvLG5Wmnp&#10;k8mp92jzaiF/uXU/aT9Uh+bqcP8TMcAxESUEDAGroDfj5Q9OtfTYlVh6AoZND9XDYycBOhbOxha0&#10;OMxdvPrRr6J6ABWWH42uYsKBW9wVrzkZP4rhoXfxsRgOC7b0xEOPzy45dMN3gSkPh0XYYqbThVRM&#10;sDzUeJqaaPDYiS9cBxJssbHBp6sGHm55a+IldzmEb17e4jWHDcfD49Om3wmRDzuXNxsS7/n6yy3i&#10;cln1b0jJyydj+bvU+uQrRpvDOsArPnXU5Mln69fashOHusCTizg1MiRHRMfB6MBdeXZ6WO2V+nTD&#10;06uXOMVMD68GIyx+mxvDItPor4/G9Mjzm/3ahoEnlvZxNrCX0tcvFbOe7ZlLONmvPpzmxmGLt5jj&#10;kUfLC//s6cLYnl3+0r8Vrj/IthVD8np2cqwtDnv75/MoH/Q0fnbM9sx9fRiHsX7i6dFp03x7450v&#10;3v8yLoYw8tG8WMszvp7sNX6yzpzFqY584aP2Y3saj8wZEEZrEFax6tmdtvlhR6d9kB558ZN5tjRn&#10;VrGx9dw768TiHUFGR3NOicd540ztW0DnhX8RoRd3L236zkl/EdA5CcPlzDls7Dx1LsIkd146H/OH&#10;5wKpJuz6tkucYvcNo1j9JIqMXzJ4zl845s51533npZzkoJHT805h53wXX+/H4lNHcjXk2xhONcUz&#10;RviaOsNmK1dyDU8s3iNk5nRdhNRQDeDBQNmxoW+uT48tfEQHBuziDZ9O9jAiNmoNh1yP9PFgkWmI&#10;PR6CH7Y5fjI5wG9v219qrfawejeK2Vrw1z7jg109/volE7d+/dLRVh82f+IiM2enTjC0Ytbv+lUD&#10;vBoMeenh0mH3xsI1CaiiZVywjPHo1QoOBllETqYXvOT0KHxyC6GoZDavB8fcIvk0ZHOTwZcAPLJ4&#10;inLGYl6c8vPAI8XzTSJ7C+iSqTfXLDQd5EH1kHqgXUBdrDyUHjQx2xCwHQL4/Hn5y02ceObi83Bb&#10;MDrF3sPgMlo8eg8VO2TukyLfcuIXDw4/Dgrxqo14xAzXjwvE5cDxz+TIUSPzr8f/6le/un+8KyZ/&#10;002N5eLw8wnZGH51tC7m5Nax9eLXGopJnubyFmf1p88WZrHDZWd9XQL9CF4s8iZTPzYwas3vwlx/&#10;mNONLzdzPsSBiiFdfDyxFC99/lD7lQ4bLbn9Bp8s3Xvw8gds+vX0H+mxDwNePhfr5J825FoUnnnj&#10;ck5n9ZdHnyy7c56vR3jJsg23/vP4ZJr8EfwomXkY+tVJl31Nza2lXltb+tUgfhgra5xOfbpbq/CS&#10;0dVOfvL/tQ8fzvrYGDe+9bf6xtVMn8y4Gqpjc/hq71nINxu6+sUzZqtld8adTXvKHLW+m08Y5M4d&#10;Op5dVOwud55pZ6GzB+VTzM4vNt4tzvP+3T7nGTz/4oIY6MJEnYFdupzL/qKHs1IczlPvAmM2+M5j&#10;7xDntbn3h3P4+9///n2u+gLCeScesfqpi3PLJc6ZLRZY3jfi9a5C4hIHmbF86auxOOjqnT3iRuKS&#10;Ez96c7UhZ5ceOwSX/2rPpjlbY7zWQy/H3n1k4nPek3Xudx4mF+vKO/PJxWrOl1i9t9UKhphhGmt8&#10;oXBhygXfGB+OvDRzvu3Z4gwLLx/ZmbNDxuISC1s6fLDTrLm+emXTHmJfXHq6MJC8+IHHno2WXMzh&#10;rg5Mc3jInJ6+uMnh4Ok1stVl+0EOBYZSoJwMv6CMAzeuKOTGkoKlR+Gmhycxcg+A5sH0I1oPiUT8&#10;I8j+dqqHwOWAPrIZNbHtZjGvAMVGz8NCViFtWPnZLC5M5OJgY96nGnzxyp+uH0f3zaGDBIa4+Gxj&#10;0nUo6OEVE9/m4amT2OUNh1xcsPB9MwjDA+FCRiYXPbkHw6bjy6EjfjEgsT1f3/Q5XKqPS6Tc+PHJ&#10;V454Pok6bHwbKRc4/MnXAyhfeOIWv0NI7GIRdw95dedfzh06bGrtHXbVpfpZa5dV8SI6Gr9hZ8cW&#10;Jjyt2IzTUTvNHIm35iEuftj0zIsJDxV3Pb4xym/xFaMeT501Y7TxmtNbvPVxyugv0YWrVQP9SeHg&#10;F7c+v/msP/mLV76nn/zTbZxOuGSN6/GQOeLbWhVDWLfw+uM1u+Tpb03s5Q7aevqvxRfWoz787M3X&#10;1/9nPcLI/yM/8dKpj3/W4eRXv/h6NvlefjJydvnS27tqJi9jcs9Hzw2byLj8q0m2Ye7assOni2Bn&#10;lz5ehBefL1g1enieaeeh82qxnXn44haTcwn5nWaXM+eN9wuZc0DfmdYZzxd8Ns5L7yh7yxlJ11mN&#10;nKfOM2ezn66IzQdcmPhwnKk+cCP1xBNbON4x7JzzLqdyc8kSm3Wg653hHenSiqfBqkbG/Hk3wGLL&#10;L1tzOfRegI/w2YuHPX4yuVofOuqHDzNddRCDHGDQk3Mxtc5kGj354cPo3Q+TTbXNjx5Pr8E25zM+&#10;HrxyhCtnzTvLFzB6chjiYCMfDY45OzrlJhdNbFp6YacLg42G+ED0xdWcX1QM2YgNJl9qUB70zfGL&#10;SS8W+tYRFp149iqZeTj5oZs9TNT8DWcUUtJT0lccydDLGIBxiZZgWOzYs9MsGhIgHcHazAoAR2+D&#10;uPi5wLDpgsYurOKCka9Nki5bhdG7JCmWh9rm44c+PIcEn5pvBPUeIKSILksK2WHR7yXS6ROfvljk&#10;bMyvcdhyVSef3MRgjMeHuQOGzAPh4YWBWkS6HjZxi0WN1EFN6cKQj3rBgOVyZ+6QcrGTt4eB/C9/&#10;+ct96ea3b+DEJF6HIj/GcmDjMEPlxFcxytUcsROTvOiKVT7krRt9etYHhgdIbmLxQaDL6+LmC64x&#10;PE2McOHJy5wOyo+xOrITE1902FhHcRiXQz07snwZs29enx/4NbbpGhcj3eLHz1e9OMjDpGNdInyU&#10;b7j8RPiLT0YHxQ8f37jcjVG+w8LLXxjmCEaym3H9kR1d8vznD371Nw6LfbbG5WqM0ltc42JSJ7nY&#10;f+0tGOT4yLyYm+uLcfHWHx3z9Da29OggGBHZI8zk+uRhryx7vPwsPr55svTwHsWYr+pCP7JXNPUj&#10;N1ZTa9VzUF3Z8Bmfrjk7NjW8MzY6eJ5Jz+vGmiyb4tFbQzXSxIjwkfPOueWMg0cnfOePeFwGnd/P&#10;1wdkZ41n338o4LLlfBWLCxc7cejlDtN7wPni3/uj51wTD334zl+XSnG45DljnJlvr98ldL6xpy9e&#10;scnP2LnMFwz+nH9y85MbedAhFx9fevGT+VUeF05rQAc+XGMNkSHzaoKnyYONnp33Mj0501UzZJwe&#10;v3T1NTp08emJX5xyooOKCxYfdNRFHHTw5aJuGn3ro+atMT18jR0cPPGLWQww8dnQg0kHPz96/vV0&#10;+TaGgb/YeHDoafYQf2yKX93YiZstvjrQLVY9H+UrvnzCNUbtvebruzj17PmzD80R3Rp7uOaITmtk&#10;TGauj+5LIMMAExQMZQm0IIqDFARYQUmiwMOzkApiQWxyD4oHq4Wzuen4ytyFyuLz14MGG+bGBptf&#10;PZmCIMUXJ54HT+9reYskVvr8I/41/vHE7qGEwTddcdjQeC5UGhtxiseCw66g8nIg4JPz6RIGwwFU&#10;DcmM+ZG3OGHL1WEiFjJ8DxNdNnTUJx82IJsWUx6+1WOjJmTwEUyxi9ePQn7yk5/c/0elT60w+YWj&#10;HvyIvdq5CJrDRXDUl36x4ZvzqXbIuosViV8d5dQcT4PnxyFi+t3vfnfHgE+XDczGbOXAB53qqMbV&#10;Ixu4iC19jQwZk8POrj2VLj36/CA4GqIjXzJjtDGak6Ps9GE3JhcDnPTx0DnPzzvpuxgaw4vWH976&#10;yj8+n1sP/rLNLtzyPGOgh5de4xNn+dnkg9/wk4UXTn1yPcIvJjjWUFPT6qdPh03jfOBF8erj67Nr&#10;vL7Te2S3vDCWJ/eT0sNf3VPPfHWb48WvD0ffmEy9kDpta2+ITzPvGbkNrj+KPX+PfK1uvus7P3vG&#10;e4e0fuLhY3syJBZnDAznlucZrzidaYg9mZ+C+OD/hz/84b4AOvv6MSwM54AmNueWM9g5Cud73/ve&#10;/Z4whi/PXsTeB85eZzwc56dz17mqJ8NDzmexuIjyLS/vC2ess8y3mfi+tNB3EXIWx4PpJyetIXs1&#10;ETs8Z7U6ypsMD07nHXnr3rrJSatW1bB1EXv2agOTf/nyAZ+Nd6C5Rga/OPVyJOv9zB9+tYdtDdmK&#10;M7+w+efXGI6xXssPPPbWxpgM8VGueth4+aADt55ducOC6f1HR229b5CY8mcuJn71yB6AVZ58JuMb&#10;XzwINjniuxj5oIPHNns9++KmI1aNTXtZfGFma842H28IOC9QPcIrKA6aWyAPyNPT0/37DWTmPTiS&#10;FojNDwu+QHxlzqlv3WBo+B4iG0OSbEvKPOID1YvFmG49Pw4DccDx4PlmyacyBSlpfj2wiJ6DhG3N&#10;AuO7tCIYMOXTBldk8cGy0D3EfHSQhSdWeYuTPjksvdhg8Uc/UhcPVDVSX/awXFbFaEyPTw+heOX8&#10;j3/84/0l0j8B49s+WPB9C+jTqofQjzb49alSLHTpiQe1fmJXP2uq3uTqbMwOiUEsWnm4+PfNYutF&#10;t1zLR254PpXLgx91rn6wl8JKnj08uuG2j/DErGdDbu3KRcwwo/DpIXo1vG3kMPNrvvbpLt+YPr0a&#10;HsJHYkIbc/Hgs0N4+Qvr7FfnNpo/Fge7ef36JN95sYbPxlgrvzDViLw1yYb8EZEjNlq+8JLFM9es&#10;aU39jPXtt/W92MZL5REvf831+aYrt4gu3iNanB3T3fnaF8vyHmHHW5x42ZK1/xurUbzWiB25urGt&#10;bouTn3DUubPKGJ8dG029Olf4RPjrn04+YGnksPDFs/7wnDE+1Iq9POh5p7DNxtnoL4R88skn99n3&#10;4Ycfvv+A3ZnTmvLrHeX8885yXrpA+kDPpzPPmS9P57AmN5cEZ+nT9V70PnBmqoEfwRrzw9Z56rKn&#10;Fx8sP94Vr4ufOIzx/R/FcnRef/rpp7cPl0GxqQUMus5L2NWvcxk/nnMSqRMb8TtrkTgQXf6rBR/G&#10;+taYLQzxqbN6ee/AUAcY4ejx2ZKpQ2vITk1gqVONLj36bPnz/qVbbMb4sBAMjRxfUxt1oJPP7Nng&#10;yZ8dso7hhS1+OnIVHzy92PRs1jd+uHJgbw3wkXzom/NRncg2tmLSsyHLTz37jYWOnO1D+LDrYdBV&#10;c/bG9Mv3DUZMhgn0WgtRwIwVg7O///3vtw5wfDqccK6xp2vjPl0Ph6K5GLQpwtmiwzCHA1NfXI2L&#10;GV98kq+54Ln4mLtk+fTlQbKQ4rGo5DZWccJxULgQVnQx+qdXxO4Q6Nsyc7h0XcjUwYXKGI4cHRge&#10;aH7geADFbGOw57dcxOahFp+H3Vgs7OA5UMRc7HTgtCHhPF8/JvALxy5n5H0igyF/9fTp04X2Bz/4&#10;wf07l368wac68Sk/n5SRmOjCdRD60YkHXjzWBMlBTnyILSK3H+iSw8fTzPX0s1Fvufz5z3++ayc3&#10;RE/c6cvzJLxwPWxdnPHEhcRRvfHZiINPY/7NEZv2nvjolzMd+hoZ/kl48emvHjuE15gvseWHPH/0&#10;IuOw8lEf3mKEQ+eRXTbiyC7dfIYf1uo1TpaNHnYtTPNsjMM+e7Il8v9G+Wpd1FSzB3uW08k3zNPX&#10;a342hsb1bHacH7zwT/lpk1/6ahSxM5dLFFbY8Xfe+JHu8tSrfVjPX63amcNMP129Z1svRs9OZ4G9&#10;b193RpnDo5ed55U9EpcWVi8rsuIwLjd6zlQYzsawYfDLvpid01/5ylfuM9kZ+N3vfvc+X/33cb3E&#10;YTjHnX/OXmeQmPnwF+n6iU7f0nl30G+fic1llE8fZuG4/PnWrg/g+P5pLnouTfD92o4Lp3dCF1cx&#10;OXvl8Xydv348/Le//e3OlQ08deWrtdH3ZYY1aA31zb1H2CP1Ebs8+FM/pK5IHeMZI7aaNZO790x1&#10;povvHdJ7li4f+HKho86auPTWrwstnnq3h8TCpn1BXt5kYfDRewyPr/aGuNsP4oFnzkb9YIuPjF8y&#10;PHnhIb05n2zsjcbqZy4XxO9iFz9MsdXyA3tl5nywo1uMdJbHR3Z02OVrbcTJFyw6xuTFb4w+kDwm&#10;AlzLMCfkCtZC2ggeKs1FwYa3CSxsTYFckPyjmwK3uRVUwIJyaYHJpzni15x+BS1Y8yVxt+nYeJj4&#10;9HB5YNlZmBbVA+QToY3nK3YPTjqwXO7ERP+f//znLafTJjBG4heLw8GlU16ogrsQGsuJ/2rogbOR&#10;1U7eMFzS5KCG4nOZI3NofPGLX7x9mauLB686qTFceA4d+VgL+cvPWN3ZwvdNn9z5pKP5RMqnbw/b&#10;ZLDYWDdx2h9ydEixQe0NNYNXfawBMldHsRUvmZrww07s5nT409jpyenTRfxpiD9yhBdW83r2yY3l&#10;oYmnOMItd7biivgyD4ttcaxedsvLTl+McJBeg5fs1COPRye9bOtvwOuP/O2cDb3yzIauduZHns8T&#10;Lxz48E4sviK4YcNBYeMvVrL6cPVRGM0Xi1+Yeuub78ZsNifj8F4bZ6N/LR7+tLBWt7F+5eZL63/9&#10;VN/VXbnxSRvP+gwrG7Li1vfs2ov58Hykv36Kl111Nu7ZIu/58lyHo984si+WZDBhkSN8BMs4//Sc&#10;pc7Z+H3T5v0k9uLwrZ8LkL+A5gzzY2Bnq39Q2tnsTIPbmcjeFxXOTP9Avg/EvuFzRsBEvVvY8Ous&#10;64Oz+W9/+9vbnr7YndXOWXrZ8i1O7yzkXaKJRU4uo85nX0Q4h/HE0LduYcPhW98ZWk26nPDh3SUO&#10;eUXViT48rRrv+heTuosFBl/WKjsXInXjkz4+DGsJH7HPVi7kMOxBdmyslf1Cly0/8IzJER55czga&#10;TE3N8w+bbnJ8+DD5xoe9OuRhkyFyrXXA1+wB/mDxHT5cY+tSffHo0rMfyKptNaLDv30Eu/hgsdWS&#10;waGbX/qtdXZiVAMNwdHK/86Jcu3Wuv6o6ACMkT4AC2bRzZEgJEFfMYwl6dNQf+miIArYZoLDdzz2&#10;guILX4IIXjEWG718kbv4wHEwuCx1mXMZcgHyP2r49OcvVrgkurh5yOCIzQWWD5cgDwueS5OHTq7V&#10;wga0COQtpDz4xofhsGFn3Kc+sVp0OXkQ2PjLMeZyakPwo65i4FduiB48fvi14K2HGqsn/WJj4xs8&#10;9i6Y4nYplKeNQp9Ph4M6wIWpF5/c1Ug89PAcvMUHV05i3zUTI16fnuGhdMVMB+nhNK8WfGiInI0e&#10;wdZQMvZiZFM8i5vPZPTIxWa8cWSXD72WTjXnvxiNl9JlB08rBzK0uGtrTIe8mqVbv/rh1Sd7pEuG&#10;Hxlbu2qQX/P0Fte4+Y7TXdwdry5++vF3nt326dWHcdqJu0amnfPFfTTmI9pxeGdPF2/74lx78nMe&#10;L/3m+vyszeqlG699Vh+fHoKnFtZbs7c0Y7qehfapF439Wu305bg8uM5BDQ57OJ5jDQaszq5yyoZ/&#10;ePyzJS8+fb5gwqKHbw7XGcmmeOmQsdP75s059vHHH9+XKe8IPj/66KP7rHSOOhfpO/uchcbOOjF7&#10;f/3iF7+43y3eK85y7xUx0HXmsGfbxVFuzmOXTL+755tEuk9PTze2nw6JLX1nKn/yEJ93l3xg4/FX&#10;faqjupcrPXiInkuUJkax8e1DfHPxbR3Z8YPwjTV1UKvW1NyZrhcHglnt6Xr/8GmM1IWcPkxYMLyP&#10;zMUtd37lQ87GmLx9RY9Oevj5MhZT+4df9tXQWI2stXejXs2rmZ5tPsXOli98pDeXhz3Hho4YEXwx&#10;tJfw1AZmGHjVQF8++dGnc/JgRfnUt6Zirg6LW93p0hG71vqITdz37wQuMGcBGSdrTIa3DRhgC4iv&#10;2B4+vU2sGJwpvrGFVzC6bI23WMZkkuQPbUywyBE8uDDapOKgz4+kzRE9Y5+cYHhY8Hzl7lvAp5cH&#10;1ac18RerOBS0iyXfsPFc+PQ2Biw/Ir8Le8319Bwe4rNQHgB4Hng4LmPsXQodGoh/duzlYeOysfH6&#10;8a482LCVh0+r4hNHl0E2v//972+eg4AMz0EkFgeEC6C6+SZRTObq4AKIT786uiAvie8k+vJSdz7D&#10;UEsy+0Qc4jZurdsHamiskbODx1fYyfPdA1CN1QmxTdeDCo+uHiZ5esZqzU91F2dz+uTwkHkUf/v0&#10;+ULFYUwvMg5LDPw1N0b1+NrqZJ9N/frAa568Xk2T6RuTp1Os9cmqxdrRiW8cRn0y88b0UL71+YhP&#10;F299xaOTvnw0NdKM1ZU8vdPPLZg/XpPnn2px8JE+/uqYn7S6ZKd+c3qNw2i+GMY7D3Nt2NXSV7ua&#10;Z5Hc3J5H1Qy/evbchCV3BDNbz55nDSZexIa+5w9e/vihS5avdODC0heDvvPUOHt+8uFDrgvc8/Xj&#10;VF8CvL3+pq6zzvnqrHdWOu+8n6qHuOXn3PJTEL+P5yckdLwvnC2RuS8S+ukIDOdmecMS1ze/+c3b&#10;jzPNOS8OP+kRt7Nbzsb8amJTCxdONvJRC7itVedX8WZr3cQapjxgOYNhsUOtL7/iRtXdmDx+tYFT&#10;zMZhFFdx0uFfbGzVQM/GWA3F1TkdLrt8e6+lD5cvthoKF8buGRg1dvThaOIhq4Zw1I09PPx84SP8&#10;5N5/dLyHq6Pcey/CJ7emesQ/e3ONf7nwo4m/OPkyRo3Tg4H0YoMLxzx7OfJhLgZ6xnjVDwa+ONji&#10;V59L712QnGuoAPQFpaeL9C0KQI1c7wHskrELpYBs+pZOQNkIDAls/d3M6498NBcXot8D6gKEb8Pb&#10;SBbLIvHjYSXjX3wVyuL50YBLl0OBrQdQcWDDlCv/erHhO1jE7GDB6+H3LZtLDz49OTuw2PLfArhM&#10;iYEu8vB7WJGY4qufhwaOXvww+taS3I8s9PDE34Z3CPpHodnw7xMpcolUE5dRuH6MLwcxqxN8F2Cf&#10;ZOnh46mnHODrm5OZa4iNMT5dB1OkTuIRq5q2VnSRdcOXj5hr5dDeCM/cWhUPW9jmMMzpILHItxjw&#10;+dXzY71g8YVgkOXbXEN48W/G9Ufy7MJNtx4fiY2uXhzFKhZET1tc/J03fsTHQ3SW1n/54xVfeYkj&#10;XRjFuz7h0suWfm3zyCZZ8dCpJcsuneJPjm9Mj18Uvl5O9qBmjxb3rXj8cfo6xPeUDn9Rvpo/6tPR&#10;R8X/CCu9+tOmuT6dapAs/Ob05L6Epz7ViNy+lyOevjG79gI9taSD+Fr8jak4qhv8cNjC6Rk191yS&#10;n5jm+OyROf/s8ZyReJ5nc3z6fozqLHXOu8g53/lzDjl3nXfOUnK2ctOL10XNvmGHfDHgfKVPhz9E&#10;jy95O9/ZkPsQ7QwxZ4ecqex889f5zN6lMX3vGT+hcjkVj/eR32OEw1ZuyFyrtvx3ljo7ndVdBOnh&#10;ea+pMVz107wX1UysYeHTkVd1l5Oxs7RYxJOumJqLA9F3znYuh0+2GHIOVy9W9RArTBhyaf318rUW&#10;+nDLSw+fDJGzkYM7gtpYK+OwxcpOEz/f5UwWXv7owe1eIU48fXHn21ydytkYZi293jnFyw5PK55i&#10;4qd105PLi3xxjNWTTv7i6fmS0/taCQZVjBJ+x/3sgCWXSMbmiJNsPFiK3CarCIKVgAfXIkZ4iP36&#10;xzOXRP7yTcZOMprNBJMPiyx5Fzkbi61FQBbZxajisPV7In7plo4DQs/ON2tw5cGvTVNOLoDmCu8B&#10;N0bwHBoKzIf4feqDVbxqpT7kLsN8+sYtGz488Hyy8Y0eP+Lq6+9ikrN8HSx4akuXX3nz0cHjYRIf&#10;nx60Dia+HDzqUs7GfnzeOvEBW4wwqpOc5YPgaNW6h1sNe5Dlo7GBA49MnMZyRmyRHOi36dkguvgI&#10;VvtGvGLAUwc65nDaO3TJ+K1O8Ojo2Wp8si+mHiZ6KJ/G7DSUL/LmeDDhhZ8cvhgj/PTCNQ+3POjn&#10;M718hFWs2eMbw+CHnXnyYpJrz2s2+dBXm5XxHR6/2+g9kvFHj/+V00fFphdze4us+MuRvXGY5Wge&#10;rz6fcMIkQ9WCjganZh4Vs/nGHjY5aq7Pf/xk5mTFsHJjBC/Md5zP/oRTvnHxkNjI9Brip2c1Pmzr&#10;WpzmdDT26sTOOi/R75zFJ/ecwtKbG7OnBy99Ms+ivYZg1cQVhjH7mth8C+cixZaf4nQ2+RUbZ7S/&#10;1UvP+c6XH9E6j7wb5ORdlT25MwG2bwGd0ey+9KUv3TrFIz7U+eFsdO44w108n56ebl/4zlm/zyc+&#10;dl0c+ejsdmF1dovLOewdJXa5+510l0GxwUBsNbUQk/qRiZcNGV/k1su7gY7z29mv9vTpktNHsNhl&#10;T+5cVh8y9RJn+uqNikturavasBM3TI09vpojOHi9p8UrRjb80hO7d5JY+GNjXO3Fj8RgrMGBS798&#10;4CHYxeWd3YW5vcNe/Xtfsyn/4lUDOHTVxVhPjqcGyaoHGRKbmE67W3j9kQ96dDS5WT9t14QNffJi&#10;wOMbr3U3rv7y1ODIC1+T8/1/BwNYSgGPs9rq4AmUrjEyFrACc0hubGFcSGx2fIkKRtAauyVzNvrk&#10;ks2PJNhbFHiStXgK78FBxogNW4V5vn48QNfGgJ+uh9ZDHBZbebDDK68WSEzkNiuZWBRTg8+G3MOe&#10;jH+x4Nvw5hodhw09snz4xs7DbdMjudq8YuJTjA48B5AHHBY+H+LrE7C6kKm9ePFhWRvfBrbxya1V&#10;f8sYlsY/H2rukuswxRdntZGzhviOXFzlRRexWxID/3IRt0YXBpmG8PNhHA/e6llTtjDhtE/oszfP&#10;RzmQGeOLVTPWYDdWd818qZxWl5xe+mGdOumFkV6+xFJ+9es/fTIEJ6yw09E3fhRH60YH5S+cfDQP&#10;zxw1z/4d991+wGNffMV4zrMJa3GNxZiteTGufpjtBTb2QnZs6KeXbfP04JO9RultTOFWy13/9QMz&#10;e/xiOn2lc/Kz52drkB67Gny18KyqgzES2/otvvCSwYkXph6O51YMWnsVbs+QcUTfc0kX3/OYHt8w&#10;yZD54iTTp0vP8xw54+TnA6yz3Bnv9/n4dK6x9S2gD8B0nWvVAo54nG3f+ta3vvDLX/7yzpmOn7qw&#10;1eg7r53TmnPU5Q3PBbRLjkuRy9yXv/zl+4O6c9P5Kic25GKQi5jV0RnurBav91GXNmd+eaoXv62N&#10;ehn3XqBHBz5cOfEhbo1/+NWRLDkcxK58jdnBJGfrTNfDVmP29OUAv3eY2MTDnhyGPj980XER5Mf+&#10;9O2oHh++vDTrQAcfhjFfdMUC21xTVzHklx86dFtnsZLTQ2Hj04PDJxIvn2FYP+vNhl89O3Vw8a9W&#10;MMQLj05rQRdWtaCDB1OfnJ0Y2RoXi56v8GFp7PBRPvGsl/uGMZ/hGtsn9zs6w9v65Q8KGlq5Mb6+&#10;JmkJKJoLhLngK4aiccQ5G8VAkpOIIrcx2BnrNYtER2ObLhk8sdCx8B66fEiYLnnYfkmYXcXzKdGD&#10;6bLlAdYcEHA8jGzlxKYFCh+mAsqFTGxy1MP3cNgQLbZa4NnQMMzhw+DX4fP2+n0R+m1iObg4P18X&#10;V4vIhhwZ+5ofnhyqPxufPh2CLriw+IHhsFJztnLi1z/L8vT0dG8QcbmMyr+a0bVJkYNUzXxTWA1h&#10;0zGv3mJsrcRlT6gTOT48Yzbm/IpHfcjEqFVLPH7Q2pnTsUZiqOHTZxcGX/YJe9gID9HjP/3iJDOG&#10;pa/RQ/jFlS1/9Mz15uKCzx/9YhJHGPpwyc3zF2Z4ZBEZirf96odJng27xtnhIfz1T55OuZHHe2f1&#10;rl7lsTzjdGFXezXoBZe+fuPih364ZMnJEFlyPVw11/e8pbO5FBOMMI3j6/OBH+HnD8987V/jZf+o&#10;X/vGxUE/Xv3KwouXTr1akFX3enbZhMEmOzJ56mvVUQ8X0feMdwmx58nVzho4l5wLejb50BebPl/4&#10;Ytx3xfqHz1fNs22dfcAlc/ny41WXPhjOc3H4MAvH+egDNh/mfVD2rzH4HWqx+ibRr+m42MEUEwwk&#10;D2dycTqH6fDFp3P9xz/+8X1mqoGz1/kmTu8JeZY7nsuPWPDk4Z3kcpQOXnG2dubOVwSvesMXv3PR&#10;mY1f/GpcXY17NsQIT5MDHTkisnzSV4P04PLFB5l48weHXutLJt70w+bHO0wd9OL2bSyfbKwxGzh8&#10;4/FbXOzx+BODxpYdnfLUa4guX3T5Db8c2FezeHLhy30Gdn5hljMdzd7oQsienI34i0Ge4kPWDJ9P&#10;scXnAx57PdJXG3GzhVXO6fLl/iBe73r+i1VMbMv78vfZtx2KqUXGnBZA/Hpygfvk4vfIOI4kw2mf&#10;vmDglWTFCF/w2hJsVBzplKgHS3KSLUEyBUF48H1jRlfSYvSQai40NpxfGHZAKI7DwSLCtVHYs4Xp&#10;kmgsHpvHJzx9cfPHh6JXCwtpQ+h9qqSrXurOH/9q5CBALm9w+FArCwxLHMjFjr1LoHjEpfUtn7xg&#10;+0TMlm8x6vlz4MmBrcNLPPjWj544is0hAlvcqM0Now3UwyJeuuZihYHkLQ60MnnQkRt+dZQ7glFu&#10;sKuxMZmWT3qN1QyZw2q/4fHBp0auDs3JkTm8enrazo2RGMS1jc/mdOiubXhkxqh8smt+C1/+oJu/&#10;R/JHvGzIotPnzvNPF1+rtstL9qiXa/xsim35ZKjYHskeyavn2sWDgS8P67DNHrfXtNYo/TuQ649i&#10;iF/c9fTIEF76zfXlbywOeo8o25Wvn9ds4mevz6cxqg9PHIhez1R7PN1izSZ+83o4O6bn+fWcacZL&#10;6q32zgFjlD3bxnox4Gm778KzbvQ8x84U+s5plws+zP3us7PQr/rAMHbGsnWee+b948x08diri/PP&#10;C9NF0iXSN3HOOHI5Fbu5s7OcncV8v70+xLP3LvrOd75zv1PyCV9tyote55Kz3/laPvDEy59Y1U0c&#10;bOXNTl7k8jZGZGISC56z3RkrT3nDgYFXHOVuLkZz+OLmkw9jmMZ6c0QPseMX39rAMtfYmMPVjOmx&#10;0cQpRzzvFvZ8eIeJW50jc3IUjhjCVr/ioGOM4NEn50defIdXLNVTnZA5f3oEw7w6GlfnMJL3Y27x&#10;k1UbPRw8vRjga2QIJnm++SOjq9foW3t1Iqdr/atFtWbjXW1PqRVcsnyoyV03wWivEQeoPn1AGnAL&#10;qdicCBCw4Fxo6JgLiG2Lgy8hPNjmYfNHP5/02OHBN85eodktfoXB6xszPBc8hXPREbPmU6G4xWoj&#10;uvjYKPkQu9zYi8Nc30HgoeoQshAePnO+4Thc+PQXLXwr5uYuB7oOAwvkwgbH5hEL32R8uZzC7FOs&#10;evukaHE93MgFTzzyIqOrJnT9MzF+vwQGn2QuxT7xtpEclGT97TT5ypEPvUauBuJTU7Him+utlSbv&#10;XQsx8k1HPHK3dl1KzdnB4Tff5kivwUTtFzZw1Eic7NSNvHEPQ4chDP7E0X5rnWGXR36KtTzFwa54&#10;i6m8+Q7XWDtp+ezOlu//psfuEf76C/vUa07eWpWLHMM2RmTlHq/46Ebh1mebrh6Wpk7VMn+Ls37w&#10;d754bJOFjdfYGlo/c/2uT3b51W8+5uzisY2KIZn54i3fmHx54SQzD7Px9sara/55tP7YyQOpAdpc&#10;iusWzB8wEPnqVEsyOp4nz9E+V61tGNno1QmfTvziCjM7fo3JjfNl7jn3Ky3kMJ2tzoJf//rX7z9U&#10;O+NdsvwUo8uXn7w4z5wP7J6enu4zyn8px96HeJdBv7NHpzOJH2emM42dvUXej27Z+me4+r1EPvmq&#10;1t4HmjzwnMXOfu+dznjvCO8LOuJ15mriReplTqd8tz7WAZbmXSb23hPOSn7xqlmxmastai34IoeZ&#10;/95t+HJhR6YWaoIvdjI4ePzCgMcehU3GVkxk1kt+5GQw2KqFfv2S0QuPL2c9PTHEF6N6iMleYFde&#10;ZPTxNH5goHKCBVuPp6fLDnVnCKscxF/+vYuqsZ4MntjEo47tb1hqwpcxXY2ehvgRB3526iEuPHeP&#10;dPHxysldCN25+aOJcS3eLTz+AMZRiRBzJljOXKh8HZ/DkhAwHqIXX6+h/NPVNgkyc37ZW1Sx0EMw&#10;4OvxPMweKnMLZYF7INj3LZkHqnhsRBezHjy2HlI6LVKXLhdImD1oDgEyMbD3iQ4We7ZiF6888OjL&#10;xRjP2MLaFOLXiwuvjcne376GX/x4/jkDG823mw5GYz/ehS2H1oeuGuA7pMRFDg9PDB1CDkE1FpsN&#10;jTxE/OLxobVGYsZH5QoLfmtmbC18GndgwkLtC3IY4jTWjGvlwQYP4bGpiQOeORnfcPDIkLGmvvT0&#10;ZMlvpZc/HsWRPNtwioF87dLHo4PSPTHIstU312d7M48/0k3v83QzFffGbhwVQzU3b12KPZ3t2Tc3&#10;Lj9jtPPG+pNgrG9zFHbztYsHz1qe+aVLrq1+vPjrxxh/yRx+emRh4FUr40d04p165uFl/9/m65fN&#10;rm3+1LTYwjXXUD7Y9oyU58qN2Xi+9K1Vfnqe2C7R08LUa+mzL3d8c32+jDt395l2lr29vpHbf9nA&#10;+eu88yHZOe3c6UO094Mf+3qX+X/LnW3OT/qwNO8DH3gRn35dRuxsnM8ugGJw1js/+cDzDR8duu1D&#10;Mlj8OvtcAl3k6GnOeY0t3c2ttaGnHuyQ94L684HUTdxe8vgw2LLDZ2uOj+LTjdLvbG992XhP4Hsf&#10;8KXJEbaeDh+RMR/43gUaDGuIz0aDo37qbS4/NWBPRhexMyczzhcbBBtZG2vvHe0iLie19U7z/lE3&#10;eeCFzU58vfP4YaevFvyoh3zxyPGM6RknK06yGlv+yMqfvhYfhrHY2OmzCyd59wL1kHv1EJc1Yhf1&#10;fMFYfx9kJChjzVhbilefrCKG49uoviWSDLIBBIUsXD0sOlr+wtGzQwVfcfAtFGInKbj45vQVwMNu&#10;M7mUWlyF8oDC9t+mIcXAs/lQhTdXYDYefgW2sRTf5Qm/RYMtBrgdOP6JAJvNgWRzw+VL3C5/8Omr&#10;FRuHDzx1oqevZj3wbPgRl3jw2egdKPz5BGvuv7pzEJj7pk+M6mJsjfzYAo64+FE7cvhqCNcGEh9f&#10;dNVU/HDpZdv6tbbVBY4GW2zwzeHymZ06kOnJI/P06vEQX9ZAqz5wk/OJxELHnIyOfDQ+yzu7/Ojp&#10;iiceLGO84mQnllp54Gv05Nne1cPQonTZaigf+nym/6gvnkd9+Hr4rdPy86lfPjx5t6ZikUN668+4&#10;WI13DjO/dDS8cJJlV0/vJLLsGtenK8/WtnE+6KRfrtltn045rQyWlk75ldPq5mNl8ejt+JzzsXaL&#10;y7e2NQqLnX2vR3Q0e1qzhhs7HbZqVWNrXAznnE37uXOjeNJlLw49mX2Ub/7oWSc6xQ5XrPklR2zx&#10;PLt49OVC15kqhn4yRNcLn66zz9z55fLVWSYOF4W318XRO4A+TGcVvGKgT9d7wPnHjyYWZw99l0uX&#10;O33xOiflzY5v+uz9JMWF0+8K8te7wftF875gV77lnp642HlPqJsmPqTGrYX3BX+dda0DW/hwNLZ8&#10;4Wso/72L5AQLXxz8mCNjejD4ap3pNoZLH0714VeDF3kX0pODurUHrAH84o7PFs860Demx15u4vJF&#10;A3vN+0+z1l0QrR89sYSlt7fg18zlw3drQI8vOmT2DTwUHt3i1SP1MKazWHjWSQ+PT8QPvtq1jvjZ&#10;q7vaWXO68Oniw1LTfU/See8f0BLH25LhCbaAAQBKV+G7bAnAvEToGEsovuDx2hRswtJvkcJjrwAS&#10;Sg4Dr9jEBPvp6d1fePBwW3wPF18W2+98+OofhgVsA9BB8NjAYi8evi003zabDcQWhoUnswAOId/U&#10;icdD7vcGHQDkFqRPaHD48OMAmxImmRiM+7cWxeDSphf/8/WXPHxSRDDw+EBwfFL1yQeOCxyeQ0Wc&#10;mtr4yyPsHFpy0DsoET89yHTEosb+Eok64KlXBxwbuGTI+vLRGuLBkCscBF+cLqgOQ7ow4SAYWmuK&#10;R8ZeH1+sxmJSX+tAjp8eWWPrirKvfnSKjZw+Ehdd+bR3jbeldxtcf7Atznj0w2lcvfQau1qY2aQb&#10;nr54i1WfXpjs47FJ13j557w49DDsEfmL3bo0ZveIwtYXF9vmbIw1+CifxvhRNumvPGx9NV89+wB/&#10;e7oof83DXftHOvTEXG3r6W4M9Foj4yU+ltZP48Uqpv+PXbjhmK9d4+LlR1OjWnG3NuW48uyS7fNq&#10;f/CTrPrbA7v/6ZD1XJpnl6346bT3nB30F8vZ4jz2/vEsI2egGJ3fevl6Obv0IZh+bOsnVl6O4sdz&#10;JvDtLGHnnKuWfJcbG+eqOGA6b/WeFTy68LwT+DUWm3eBHPtygC88Mt8m0idH/FaTzlz+UfVIrodR&#10;LcQOS63EQt9cgyvf8qELN2xzWGIuX2N8dmLhz7wY8TV+NH7Tx6fHN1xN3rCd22Tqhuh4n9Fh35cX&#10;/IVjzK6czGHQxzNmD7O606/2eu+81iu+esDQo3LB8w6Tk/3Rt8qw5SEuvbrQhScGJDat+uHT1RB+&#10;ZAxfDYoBnlzS0zcXj7iKgX8xswkrfXxyNSHXjO9YTNAGVlBnD1ArQRtOcT0Mvh2TACrBFqciSYw9&#10;OQyNTvNiKUhy4/x48PJfDNmuz+frosTOZsq32PB8Q2cRyfzM3EWpmzvd4qmY/Ci0y1T+6bCBKX+f&#10;NCycA0NTXAeSmMReHvDZuQDBkwtMY7WhS84erpu9mH1q8cD40QU99bYB8Mz5cmjZHOLoRxpw+Maz&#10;McXm379i71vSLr3iwpNXdWpDixGfD2PfILq4+jQLm235iUe88bIVV5dMuvhy8+0lf60de8QfHGsg&#10;B3MYeLve+PDw5MLeHPFBXw9HKy589UtPDdlp/MArJjz6+jDYkee/2PTrlx67sOjDCN+YPJv0+UPk&#10;6Zuzj4zpxSvG5HC34acb33x5xsUaXrpqqyUXl3oiOsUcXtjp01t8NkjuqJoY55u+MVm21Syd7JPT&#10;LZ761se8NcoPO40Mlj4KUx/xm288NtkVJ4xw6J4UL7/k9MPNL76xRpY8/HyEY56uPI3DuAcvePkS&#10;d5ibx8qrN3uYnhXPjjGZc8LZond+6SPYdDVj8dhD6cDohVfceniwq6czAImLfzphwXPhE79znV0f&#10;gsMmo++iaM86c52RLoB+D7pc6PHlLDEWBztjfr0HxAC3S4G5CwWfcJCzrTjF47KB550Dj3/nqPMY&#10;8UcPpnOW/n6gJWMnNo0ftVFHMvF1bsuProbode4Ze6/AiM/WOF092/ZF+K2VWMnNxQhPPehHcg/X&#10;+oQXpnjgqt0ZBx5s70j6cFBnjx7RgcEePr718v40F5P9IBb11mBXM3FbN333i40Jhnl7HR4SD571&#10;hMe+e0D7RX3Vhr1c6RernBrDq/bGctL4EDdcY42NHGvm/JiLoTzEwEf14V/OejJ2CE+O/H/AQYtz&#10;S68/JKehW+lSpIMYJhekb3N82tpAWxh9urfx9Yd5/mBpApQQKh5jiXggJOqSgsiRZNjSyY94+n05&#10;355JWjHFyIe/JEHf/yNsjGC4COph86VAWjmz0fD0Nhr/XZzkb5N4QOThYKFT7djxzwf8f/3rX/fv&#10;KoqRPr9i3QWFaeOSw3GA2KwOiuLhA99md6iJx0FnLHaXUzgw+IfjL4nwY2N6CGB0eKqVhuSCrBde&#10;8dv8/ms8PqqHvGDr22Ts+MDT+KBDLh45wEL4GmIXjo3NR5hyIiuX9NiIVw3JEB/J5euh1K8fdV+s&#10;4oBXu8GuP5LBqLU2dNrT7BoXL3mxyCV7mPgof/XLM6YH7yS8+GHVv4YFI1l5xdOzDyNsfHGLf2sG&#10;J31jRAduFJZ5OvnPNp16ujs2R3jFXCzLC1dvfTU5bF8McMia5++cv/P8n3+m95+Sf+fQW92d7/jf&#10;rf4z/3Tri73cyrO5fkm95Ijv+QtHj8i2BuHr6TsHPNPGsPrQ6rnrjLFHjMkRffjhhoWv9aKjw7Zn&#10;uNjEamytnBf2HuzWzkXK3BkvPjH50CxGZ3I4dHzTRv58fUngXOwnKmIqZjZiNadLz9yHWP7h8CMu&#10;sfMjFucyHDk5a/AQPR929WJ1Pjuni40OXTZs+el3AvH5Y1tc5urkXBRX52MxibvYYFd3vdr17MLA&#10;Kw72CF8e/Dh/kRrKU/zeKd4Z5vS8o8JQj9aqutBVx3wVB9zW31jcYiNHsPyUCA49PRw6/OrzZ4yq&#10;OQy61YI+GRy1wdeshS8z5KV5h8BSC+8r+mzh6c0jedODSyY+NYNRDfLXHoRtvVpXvabm4ul9RwcP&#10;iRduOfIVPlt8czHy15ct7NnhkxuLUczmxhp6QwkRRIGaC4IzvHo8wVgERFYikhGYtoHwQxYvuwIh&#10;LyEBK4TWgvBXwfgtbjwyMflmj8ycrQuSh9N/A+RyaGH9KNRB40fCHk6Fs6AWL59ihNeDR+YAIMez&#10;WPyaw1B4lyKf7sx9Y6cm+DZjDw1f7D1IcvUXOPzzNHh8pC8HdbFBHQ5+dMBGLfD19JHDD4lZri52&#10;ePRdbumpp/b2+t0XPPHTt/FdRDvo5Cxe9aiO6iyXamwNyZELugc1UhN5IViIPV9iNqbDv1qki5cu&#10;HY3MOrHlX95ikAd9Y3x+fJNKT/307MnzxwZWdTVf3Nv59Qdcst2TZPxo8MjFZoyMyYoHX0y1Yt3+&#10;tAk/DLjG2hJsLX52p05zuvy+pkemRfTR2sWjJ275a+VnXeEv5U+/taKTbrh4xjVzvvh4TSfdevXY&#10;MQyEb59Z6+LFq/FhzF++zv4d0mcv03JLL7me7OSnT05W/quLnx1+MYWpX0pXTzdMOuZyjS9HRFee&#10;4VePW/giDxcvzHp4KB3r6jl2HnTmk+e/c6r9ASf/eOTWxjMJU7NOsMKhX/NsG7PR0+Vfc+7iwfCc&#10;Iz+Z6qwW69e//vUvPD09vf+LIM4tZ6MzU1MnGM5qmM44NRIrTPHKodrS18j8WJkPMWreBbDF6J3D&#10;jtzvC/Ll3K+O+s5a7ytj+i6K4kD8eNfw1Vgd2IpLQ3TkwDZMevDYwROHnNiqNb6c1QqRo2rMNnz5&#10;eA96x9GH08XcupvDZIPoi7n3plgidRQjfb604hEbOX1+yhue+KqLuMSPj8xhlKdeTLDFgGBubt6v&#10;fMHRXMDba9YKiad9zZc5XPHTLQYyYzxjNnSrhzm5OOVBFn62dJPlk44xO3K56JvnR25yIYPNlzjN&#10;yejBxlcDOvTfcI5BMSo4cwY7p0c/G3JkvuDptLCbGH2YgkJ0BYMk6AJDboPxl088hdcrQBgS9OnP&#10;ZqHrwXO5scB+/OshtTAOC+TfkmJjg1lol6EeBHHAgS8+WC5WHlB8REdxe8DV0EPfV/zw4OvVxGZk&#10;rxYeoL6tZCdfeagPPT7FQp+f8mXjcicnOPEdZh9++OGt75ONC6jfRZSzurapXSjfXpdAPL7E58e6&#10;xkgM4unwM5ajOrTZqjcMB5kLo5xbI/L2g9jpkSG5IbjppZsOORtyccE3Fiu+2ujJ4JuTqz1862mu&#10;Ibh05QGjw6S8yOyL1WWjtnr4xVZPVwyRHLY++NmKkRyOnh0Zv2LE19hnR56verLyqk/f/JEeX1p+&#10;VodtxP/qho9Hxq5aG4vdGpKpo15tyfKXL1hR4/Cbs2/9NnnXAABAAElEQVRMN3l29WFuv3bhFHd2&#10;YtfUWJyeHbpwtPW34+xf67M95cW3sTVeG7x0YTTHiy+XKF5Y+PFWp9yWx2bt4GpqYl8+wsmGDKba&#10;6dUSqWP7uL1NZk9onqFqDyMf4ZHBFAd7/mCak+WfzJlUvJ2X+J5nZ3BnoQ+lbH2oFQNyBv/whz+8&#10;z3y2yDnIV5dAecDwTeFXv/rV+0wrZ37FrFb0vJMQW8SnsxmfX+cuffGLkU9xOpuMnZvO5HzS6SLl&#10;Azo/ciAPx/MmXpji4ke8zvv2NR1noHkXEzj0ELxqDYOeHPjQEPz1SV/ccKwBXD1MeObWkF+Nvjhh&#10;o3CN5clGY6ORt+bi12AgsSD6XYjDp2fdwxIP/96N7Lw/yapjY3mT44vHvD2Dp57uA97RYqt24mBX&#10;gycW66CG+OqEYNp7eDC0/FYXcw2GZozoikMvPhh8Ibb2SfvIu5GsmNwD1MRec38KFx47H4rU2j2A&#10;jjG/fL2h/BoVTH16AsRDgMyRoCyQnhNjMvMNCi9Z/gXrGx2LYiEkRM9mETQen/QljiwSXn/Tx4XE&#10;5clGxfPNYBcqm0QBn68fBYjNxoIpfg+nXgz04cP2UIpTgfVskHG50hOjb+vE5sKo6HQU3GWUfX74&#10;cDD5fRS9f8KmgxM2PH7o4fNjUeGJDTZcevKVD58OF7Vj42FwEfSJFBYM+n7Poo2Fp64wxU0vmXzI&#10;PQzIOrSBzflwADj8XCStAdvdE/TgyqN1k4PNi6+ZI7ZROGQd0ulkt/pk1lOMmjprdNVBj+RET6/R&#10;QWIToybncMqXvMZv8o2hmMMLszrip188fCF7Mhk7cekR/tluwcsfZOku3zg7/tLRN06/eOTVOB0Y&#10;UfUStzo2T1e90s/3o/kpU3e8YsuGX7yVLa+49OJuveibL65YzYs5THN5I7yaebrlh4fooOKtZjdz&#10;/ih2OOmEaQ7HPJz1s3HkT7862XIZLnn8E8OcX3WiZ9weJFsM8nzhs9HUEN+zaQ+URzHQseedD84b&#10;jT383V/FUBxwapXQnD94iC6MeucWHD7E0yXE2U9HDM5Fv/bj/KRn7p/SkjdcZxhd9i5v/kkt52t7&#10;3K/1OIP4gcs/G77YOG99uyfHPrQ73/jqAywbz7izyBnrTIXlnQODf+8p74POC/bsNHWm44LivKZj&#10;Dh+Vg3cJUjPx61F1tAbsNDw5aTAROarmcoQpVjUpf3UNv9rLA08dyItBjvIm47d9Jgc28sOnp4WR&#10;nrqpWec2XDZsEX3++BWjvOKxQdWRTnHxiY+KhX97yruVntw0fPHA1tfMxccvu9aFH826IH5Wxh6x&#10;hRHlh2/27Ojq5SgWvsKSZ3KXUb/m5T7jd1PlZ+2sIfJ7pn6Fy1rD9/cB+ONffT/gkFFUkub4NgrH&#10;6XFuEQAI0FjjELDiNzemo62+OTwBwYfZj/R8SuqyQg/RQeKBnR25B1vifs+OnVgtpP8CSDxuwB5k&#10;hRSjhwnfw8geXnmKQ8wWSEH5EbcFwHcxtanFbuxBtDB0YYpFj6/Q+hbL2IOEz69/0d63lOIoBjna&#10;PPDFYHHZOGhctiyiPPiUi0ugH2tbSI1c7/Lq4GPPl/Hb69Ov2ji4bBCxupzaIOZqQC4v2MZiaN17&#10;2MRoj4iBP7Gj8myt+G2TqiF8tYNdfnwgcrp08mcOkywyDosuHWsUjtq3ZmITg7hRuvDxi9sYFjsy&#10;+PxqS6uTb5gawtNglEOY4aRfHnxUJzrZZh92ds3zVc92ddJbvvFJ7LMjyy6eXnzFWy9uz4O1rJnT&#10;X0zjR5Sf4q9PN7v04m9Plry4yOMZqyOyDq1Ftb0F1x+rH6++OJo/6lfnUR7xXus3j0dYxbuytSlH&#10;fY0uHWtnraqPHqkF6hm4Jy9/FGc1M++ZpgLTc8aWD/j80tHTZ+uZdG4ifnevsyvWciFPh/76NabH&#10;r33mPIPv3KXbOcRvlzRnDb5z9uc///l97vlVIFjOVP6dDWxcAF3EnHeffvrpfW7nU0z0+JUjfbEY&#10;i8PZKQ6XQM8C7OTVW63osXGxrCb0wnVmixc+fXU2VkPvL+e2mOi4dIgLnvOaf3w8eRnDpl+d+YGJ&#10;J67wYSC2UbWRC73WUc3FRE4Gqz3EH1nvCbLWKzz49FBxbTxk4uHPWvBnPVtreZK3B8Iv9+LR05UT&#10;Xfmqn7qx6b0sdu8xceNZv+orlnKhBwMu/vbet2LCz5d+84Mjp2onLhh08DT5qqlGt1rrNWRP+3JL&#10;sydaM7nCkqP42fOJ8M3pk4kVL0zjNwKQYMltgkDw2zDGJaAviDaV5PHoa0gfvj77sFxG8CyGC5Gx&#10;ootDbNnDYq9YeIJnK7luwezwXADpuf0a20geUpcpm8AD54LUg+kCWuz88M0XHjJWaJtIQcXqMgnX&#10;orUo8H3z10YTg5gUHBZ/FsrFy0WVnYsYnNaBrxZRzycZe5dcl8gufLDUwreQDjEX6A4/PX2bWzwu&#10;kXr6vsGD50ASXxe6LsbyJ+fHOonfumiN1YNMDHIQNztYiC9ypOdX/h40G5EeLHY1a0o3O3p8kutb&#10;l8VMxpZ+c/pteg9Eudsv6sqH3OWZf7h8FINe3HjWoDUqjuTssyUTS7mwEdepa84Ovj4b+tmmQ24c&#10;8fGI8Fe2NsY7zz5ecZvztzGJEYlLLmJUt/j16pz/xWWLH88c4fHzGqWvP9vpp3jzIyZxmus1sbd/&#10;ycm012Lgk/ykk3fOV38xjNHqr/w1Pp30wjhxmqcrJ/vb3Lotdrrx9O0/ffXKzjw+PNjh91zC0MjT&#10;N0+39ciPtTCO0svWXqIDQx56e87Fy8XH2cqX80cM4Tnz/FuAyBnvDPjZz352n3VsnAN8wGTn12f8&#10;NIbM+Wd/aM51ZxW/xnx3juA7R2B5lzh3ndPeCXThykd8zl/vHmek1of+zh5Yf/rTn97XTtzFpz70&#10;6MCEJ0+knuRi4oMemdjptb/b7+xbAzkZFyN9xC8M8/Dw4cu/9wGeMXvvGb04nKv5UXc1CUedvOfo&#10;wU8PlrmYkF4M4pN3OfaOIsMj896mT8YPIit3+cAWO39qYc3CFKOYeh/IE741xDNmq/EDDw5fcjbO&#10;JxniTyMvj/yJGZGJA+np8ccvP+sDFjsxlJce0UXuEt6txSVP+mzlR+auwRdbe5dcHNboDaACNxZw&#10;SXCAxzC+uaA5pCfgesHSBU5O11iLwiswD7QHVxEsCqyKTddlQ9D8t1gScBjQ90lP0vx5mB0AHkqX&#10;Hg843+xsVvHBs2lgO0BsZsUpLlhykKPcHCQKxb84LBS/5l26uozyw55P8jZ8teKDjI6/EEIuJjWg&#10;w6/DCA7/auHSxyc5v2Jh78e9Dp2PP/74/qVn3woiMbqMqqlxh5vNIB8Pjh8Tf/LJJ+83G39qyocx&#10;P2LlF7V+5YYnP/F2KMPG09i2L1pP+GSIXFzh8cuHRg+xUwM8Y6042GuRNbVnxEOPH2sqD/PWm8/8&#10;6IsZDlu8YjTGK4b4/CZjFw4/xWWsIXGx1fJBZp4tPsILo/zo0lvMW/nlj/zQZ29unD7e4mabn9Uj&#10;46uWLP/kYYm5PaP+iJ41lTN8OvTR+rsZLzw6/KD6e/Iyj1dPBitqzDfizzh/erzWQXz2mzk9Mtjh&#10;hxf+/9rDDTMf1aQ4+Vidjce43FZP/Fr1y54uG/yeQXr28eoYqwW9+OLSzDVjOggmPPrqp99nlTwq&#10;NjytmMjFocHNb3bmbJ1BGmKP7/x2XrtMOLPF5sXmxe1sE5Oz2nOfX/vypz/96ftz0rnXWScXXxA4&#10;X32Ifr5+rcZljB/xweRD7NXA3HvLueqDtDjo0XGeO3PT7x0hJrVC3hfOIGcwHGen3MLID305dGb2&#10;8ubfWaYXf7X0TjCuZnCShaNvXcgQP1rrIPZkrTFfePTELR9+vLvUHibszli48PDYiF08mvVgh88u&#10;al+Z8ycOOkv0q095enf2IYB/PvlDMMvZHJ41wWcvP77KU2ziZm99xWmtrIF4NPpR4+pMDguGWMPl&#10;Vxz48cpPDz8f5W4PxhNvNYaRTvkVMxt+yOnja9bIXmsPJaOryfWK47MLmgTNtZTwAJs3vgfXH5Ky&#10;ELVsW8B6jskEDiu+b6JcXvAEqRc4PX1xWJCwFcfDA6Pfo6DrmzCXPpgugB54OC4ymrlF5cPc5hGX&#10;HIqJHC5+PX/G4rMJ6eM5jBBZlyU8D4p6wIKjN7cYLqnylY9DpAcObjbG7OQkRv7wHDhs+LKZ8eHY&#10;0GLzcPr9FzjikJONDcNfKLF+6uFH5z6NksFB4mADh2+11tOviUfecPjW/H4NO/rkfGriFRsMNhp9&#10;PsVfbcTON312MOiJiy0Zvhrno3jx8cRjzE6vyUPccMj55wNOa6lOHgBzuvSM4ejzL6baxkBevPT5&#10;yD894+zUwjg/cmCD8ssmO9gRHJTv5osPQ6OjR/luTMY/Ptv8rl4Y2Zhr9NmHIXZYamVfex7VUlMH&#10;MrqIrrFeOzHN44vFHPGpqUU28VevfIpRTPxls3j2ADy67bn0YC+WMUq+OOmlo6+ll+0Ncv2RPBsx&#10;tL/xqhF7c3LUOP19XuhuLlt3dvbd5hmmXh3a63ybw9YaVytyeNbJc+P50nquydHGYs6GTFwInng8&#10;/+HBFAcd8fYyrg7s7C8XHT9lcdFC/VqP85S9c0XssIvXvwrxox/96P4v4ZzLXR6cC/2FwY8++uge&#10;97eJvUfEIhe4bDSxIT586Bdf9XWm8u8yR5c9H3LE802N3q8sdabLWw7+uzoytcGrLj1H/MAyJ6uG&#10;fODx7RmkJzYYYtdr1slzSaYuerrb5EUGmw/2ej7wNXn1ziDnEz4dWGRhw8GnY6wVk/1THvmCwwcc&#10;1H6QH774YbElo6feGgx6GjksPHkb4yOxiYEtPfGJi5yuGssRj93GQCcsPRx61t8cNp/WsX0Qr1jY&#10;7D4yR54HMdnf9oMLG0x5V3/yrQ9sDR++MTxY4qJbvF0A6aJk5Hg3NmNAUYLm9cBLLCB2xoJVtBbC&#10;mJOSMUcFCMe3X4oCoxiMC5ZO+orNh4WygHT8RYhsfaJ7enq6L4W+IfPAe9hguDyJUWPvE4O44JC3&#10;wLAQXxaSb3Gxyw+/NowNT46K0eGjIfgWRI788eVTKzs/unYhhW3h+RMDHJe1fMHw6VTMxhazT5Vw&#10;YfixsgPSj72/8Y1v3DXir9p6eMTv0of4oe+i3EMiDk0t9OrGxoauRmKiT25MF/lkS098SC7IfDGt&#10;Pyy2CD6MndNXXzK1IIOnt/Ya+dn4yl/+Ycfjj/99QNpLYdEx5ot/VGziKrZTvzmbxpu3cX7lpIlL&#10;PPD1bPHCyDe5Fu4d1IM/0stuVU5Z83rxiUmPx1dxGKP8/x9j965r2VGtcdw66tdAWp1wsQ0WV9mB&#10;LRkEgRNHDoh5PQJSEmODsGUuQgKBRIDUj3Lmr7z/nE9T3fYZUnVVjcs3LnWZc629uxtfi1ce9qd9&#10;bF917uyzxQkjv2Hkg38tyhf96D5+FRb9dBe/+teno1/f+cu2+fblo6924aVnvi2+PvvG+nDIql2Y&#10;+mIkR2HHb23wja2P1rlxJnoI0YETLhmcbfk4zq4/7FV3gAazPbu2zp+5BpueWOCqu7NAZkyOun/Z&#10;uj/r6dhb7k2+/Ei1u8ZeY+fHqzDdb+7s/Lgn3WMfffTRa3/84x+PPVw6yIdpfxP4N7/5zfkmUJxe&#10;0HwrCFdt3J3qBZOt+4t/uHQ8f3pOiAOxYUsXsfciqnZ03M3OiJp44Mv3xfW72mqKJxe67PVqVSxi&#10;FIvetz7kxnCyVTM6rU11Jm/dyi8dZ9e4dWFDH699Iobq53mKxMDWyxnKjn8++GMPR17G8cUdsUN4&#10;dPXtDXw2eGKgmw6Z+mr4dPjU7Bs1DLMY2lvVo2/c8lMtWnP66gKHTS++ai8euHo6PXfliofIyTT2&#10;rY3ePB35ykG/DU9jLxa5dkYaJ0tePeCIha8w9BG+dmLDZIARbSDJ9AVFTxIl0oaU/BaHTQVhY6yg&#10;iPN04RivXzqKCLtii9FB8/IjFvq+/XOg/U8YLgovSz4deRFiywav4jiMNkkLCQ++gtlAHezypavw&#10;bagOPH2bwkbiH4YDDkMu/GmIfzm6aPTiY+8ykwcfYueTf7VBLhyffPmn63LzImlMT0wurl7yYDg0&#10;7OiJxWXFhzq4/PCNxagG1RGWmMSCqkN5i1sTI1wEowaTvQYzPpuIjjrxATedYiDT+KCrDvKBUczG&#10;7OjouyT4pR8Wn43ZiNnFwMaB0ZuzD896weALfhh4+aOrFUf7U6/hIzqoOXstOzJzNmqBL/f0Nwa6&#10;UfbhZ4N/b8XKNv/hNK9PRx92uvd+/aif9XSBOgv2epcrvfD1corI8pNOMj15tHZ4YenLsZ483PUB&#10;w36omd8bvK+icL9Kp9joGH8d5sZw18/fnb+YjfWwkLyrX+eRTO7mxmHG06Pw+DaGY485P9a580ae&#10;P3bsnR9nK6xi6KznV6/BIKPPLls+3KVecGD2kgevu9a3gt1R7Mtf7857//33z7PClwLueHm7+3xh&#10;8O1vf/u13/72tycvf7HOj4HtW/d557F70tmXv75fN/LTD3iamMy1XvK6U7rLPYvI5eObS3X07xb6&#10;QsAdpLZ84Gvy4U9TH3GpFb6ejTidOePqCkP+Gl21647Ti7X89Hj08PkRdxhs86f3Auw5hMQgd7rO&#10;uvhhmIcVXrow7r7aB+LNXq73fSZWa6gvvnxZJ6146MCgLz9NDPLhTwy9SPG5/qpzL4NsrFvrAFNs&#10;5cYeNlyY1t+a28fm5atmbOSpR2zN2esby2sb3/DxrA//cjKGwRef9phz0llRD7Z6TS5iMhYXWfJn&#10;FVMwqGD0SACouT6eIFoY9hqeFp4xG8k31iM6ZGJA9fDpCBZJlL3f9/MixcZCmdN1iC0Aey9YCkHf&#10;5lAwOnwpFB2yfCmmIurzxcYnHjy+sy9XcxsCnheuchVTL5x8sPVJ1kFxiMQoPrnRtTBitDgw5Ssu&#10;DQ7ywmdu8WxS+jD9KPb73//++d0+l5OLj46Y4PDJvxdmfs37/Rf+5UavOpnbFGqRT/GxUwu6YlQD&#10;vTUwZm+MqgN5efBVw1cHcfFljtLPHp622PTINXnqHYgu0GpHz/rBh5EPWJq48MWgp5tfPPrhi5sO&#10;Kkbj8knWvHWim0wvNi2iJ248cZpvXdncMfDKP3l4dMmKN3m89PCj8PTpNy4ffdiwxFms1dK+sQ5q&#10;Zx/Lx7yLGearKEw6cM35W8IvPvHQ+TpM9unptWrTWlR7edx12fOhsYvyWx+/Hs6dwl5+2HjGxddc&#10;H1b1SC9b8tVpXo3YaenDJJNvRKYO9PTm1ckYwbUG7OzRzjweyo+171zjk8PS42t8pAPPfYbCoOu+&#10;0ewjH7jtI2Pn1I9he+FiVy7sI/ju5Pfee++1zz///L/+xe1bOS99n3322XkZ++Uvf3nwPC/sWXey&#10;mPnl097mH8+d4Pf+8NWEjF8xu1flj8SJ2PAJE557Vf7uVM8tf1PZ72W754ufzP3IB7IG8MLkS85h&#10;u0PoFFN7gF++6MXjo/Vlh+QQkWlsxSFf6wNbTD0DyOHiiQVu96X48iNmNUXhwRIXgkEXBr/GyJyO&#10;efrmsMXLP30yuHjtUTrG5W3e3QQjGT/mMNgbly98enrN+nt++lBCp/iqIaxyhofgsaWrlRtZMZR/&#10;cdErbn3j4pGLJvdw4BaPcX5aD74ismyrH9/o/I8hHCJChppxRjlItrpr2yJkp8DG7AvInF4Y6erD&#10;olvxWhyfAC2GhXfo+vGqH23i8+WSgOHAOVw2bt+KWURJ8wO7Rfbtms3upQ6OhcRzeMXp0nEpIfbw&#10;5cNfi+LFC9kY7G2cNj5b+vKA5d+iEgOffpwKkxzRERe5+OE4THTguuD8fomXXvF5EaSPJ2c46iIe&#10;NXpx/aihOFyALqPqDBM2H/LoEuNHbsVkTE9t2KD2gXzZipsdeTJ6YlMvevjk/PQiyEdrbU3CYAu3&#10;+oo53hk8yR1wdnzokV5t2IgLBp5xc/pi4d84whNDNQoXr3rAE3N2bFDxkrGnj5ePHoLloq7iueuZ&#10;Z28MLzLWwk03+fb5qU9WfM3Jt+HTkZ/GRy0s/tVUj6xzY7WSqzVvvbMr/js+efVMByYiw7tTevrw&#10;6+nGX1tyuYhr1zofYbIPq35xVm4cpVt/x8NPlo260St//Lve2twxzZO3ZtnLEX57H3b+qoE+/eTN&#10;9cW28TW21qhaumt2n7OnS08TB7kYegE058PcnkHuX/dZ9u5CMh9o49t/1rL7sT3qTvB7fX/961+P&#10;bh/S3f/Pr1+vcWdq/oF9cdDj39i9IR53HZ54+8sevkFEZHz41R1xiZtvdj6Mi9MHcljq4gWTLixz&#10;zyhn/9e//vXhtWbqo34IRnWCI0f5ism50PiFJz6ydKoDXTg1fuQoDuPWVi5wtGzd0XTp6Fu71pIu&#10;f/JozfkRR/jqLk424cMSF9zWll2+yBB/xcvW86L86Gry15PzS787A45cxFcd+BNr9tnisS0O9e79&#10;gQyOufcDNuJAbIpTDMVujMyLQ1zGbMjFBddcXOmyMw83OV18jT0+G3mLCV4yfX7J6NJDbGHBN7ZW&#10;5udvBxcQRQAop80ZtaiAI3L8HOEb44chGJQfshIM/yhcf2RHl32H2kHi5/F4nCRsDDyHElm8Xrhs&#10;QAtHX8J6i0zXIvJtE9nsCqGIXoYcPLiw+M+ug0K/SwCui4WdMTzxwpC/H8368Ws/uvVCivwuHz31&#10;tMk6TOWBL49y4TNdWP7SC5/yYe/bQC+TfOLBkxMdMbD3ksi2b1HFYU1aH/htTHmT0ffSCMMYHv3W&#10;Ts7N2Zuz1cIPq3WgJ742p3WAh0d3McVDjy09dW2v4Ed45vJnHyY8e0Ad1YW9uiBxkLNVH+OthXF7&#10;mI6Gl42eH6TnH2/jWH05IDHYS1F1yZ5PduKrJ0P8rK/8h1Wc6Zmjclu9xvow167Y2RZL410j8aut&#10;ng1SYzWFh6dni4qx2PTyo7e8bF9mk5/tG8NofBxef+x8cyiv8in/YmXPNsziW9xkeDtOJx6c4qgn&#10;0xCeeOLpxYFfLRqTVdNijYeP4hvDLVd6iFyTe/njF1vx4LG1LyMyjT1Z58r94D6y/mTFgp8f+t13&#10;9o14Oht03L3OrDE+XXr47i72Yevp4PHlvqCP58O2b9neeOONw/djWHfZn/70p4Nv7h7+4osvji17&#10;H575Eq87Qy69APrpDX9eQn24hq8G7kU+8dVIDOzEj0+nF9rWyMuk55acvFiI33nhl49qzdbYlx89&#10;C8idF3HqYbMTB3xy9a8m8JGa0IdHTrc5G/EicuNkek1ebPhVKznitcbJYbUWdM0j+Wjw8YuRT/HB&#10;4IucXljiLT5y/OJnxx+emNytxcxv/viwHigf1Qs2nGrThwbrTCYue0etEb18wjKWi3F1rjbWlSw7&#10;Os6L2vDPFhWLsZjNNWM28jOWoyaG9kA4ev71fGrmbIuTXT7UI70TBQcaAvIquuuYSypH7NKpUPoK&#10;Z6yls/oC5VuDZ/El6it4n6zYOKh9Le2AGtN1CGz48PEUiz0ch95LFh8WyAsbcuGILX14PaRtBkWC&#10;AdeGEJsXRHP+zHv5M3aw2YvVAnQ4xeLgv/XWW2czwlQ3Nm0cmGIRr0+ysMi7FMn4lgc8ds+vT7a+&#10;9TNm58Kw8XzadGnKix8vo34XRT4wqz9ZY7VBsFws4jFOXp7iwNOzgckPXDyNnT5/cNnUsmGfXxjh&#10;5NtGtV56jQ95Lm66XRTlfO/Z0JGzHo4aa8UFnx1dDR++FuGlg8dGa5wuHbooLL61ZNVLDdjp1W5r&#10;wj59fujV08t/Pf3yqcdD6WwPr0Ynm/p0s9cXa3EmM+982avGctyY4aHw9fnQ00XlTP4qCiP56oYb&#10;Hh281raen8bbL1b4+o01/st47LXySIdNsuTpmC+lt3VZuXG4evpyCNfYPkftFb7KuT4benjOR77N&#10;kTpqrTk5YmtPu5Pa3+zxa51Z9557pFi6S903vSyxcda7091b/cSEz/uZMYej8d+d4R52V/LXPqQL&#10;17+i8Pe///3clWJVO3bdC+bdC/ieBfLz/EF++lQefND3rSA/Xhj4kVM4erXTu6M9C9SCnnxh63ev&#10;wpIT39ZAbgiGmOi76ztzenxxwaZHR83I+Kru+Mi64NNtn9CHk72aiKs6istcYys2uOzlzJ4Oe1Tc&#10;Z3L9wXfYeMZskLuvOT3Y6aqzBo+suNjQU0Mx4N/zxOPDM1ttqnM5wNTgkMO0f7w3VE/YfGj0xABT&#10;fOqgybvcyWF6fttLaqMvThgae30xsMMTm54PzVo7Cz5w+BBSvOrGBgY9tDGphfzFvzpytM5P701f&#10;OjvW1x8UUYGUqKCMF4ieeQEBrgj0FbJE6LY4cMhRuMYVFo7i92/+ealxGPyTMILmz8uPJHzL1WHx&#10;EidZmyVfFkccCohHVy9uC+Lw6hWKf/rl3kHmh0yvyRGOGMXKJ122yBwuP7CTebnjF76LjYyOXPCR&#10;T4rwbZjs6cvTv4koD3I5udD84jO5uoiHL7GG71/Dt2nERA+mmBGfYtbU1AFQBxuOft+iuaDN2ZHD&#10;sG78wDDXW1ex0SPXk9FDxnTM2wN8NxZf+wKveqcTDizyasaP+PlOVq74GiykPgiWfWIN6MJDMDVy&#10;/HDEbozSFevK6VRPsnJRM6Tvpd6YD/rs1haPLT8va8WV7zDyWZx8Fise+b2nE+XLnG45xw+r2KpV&#10;cei19mfnAw4bRF5v3BoWGx/h0kuejR7la8dhw1j5Mbj+KI/w9emtbfr6co531xd3sYeR7t12+WT8&#10;s23t9Qh/bem0xvgaX+uXjT2lR3TMa85vZ8G+o4dHz7i8yNjkx1q6F3o4ijFf4Szuxha2eOwFd1bx&#10;wHAvOYPi6Cz41s1PWJxLd5u7ET5yztkh5xkeHl1/UYQdnvurb+/ci3LzzZ/nyPPrg3Mf9r3UwVZb&#10;eHC6Q9VWcwd6aRM3HP+jiLvV/c7Oh23PJvezHJB7WRz4chAzXT8upu9HxGoDn011zB4/G/UXoxoZ&#10;w2HrTlYbMeFp3bd47DVj+qi5MV02yNrS0egUF9vw1YqN+0ucdMXElo5xPuHiwVFTtSPDb49XT3bl&#10;R58PmOkVe3rp6mHgiyd/8mFbraotPfjwrHX5lx8bPHHyz94aGj+9KJ047S2+1195waiG4uCvGsMV&#10;g5jFpMFpTKbRQ/AReb13AmfGuhvXrAksthpbrTlZclhi3HZ+HCx4BgQZby+QO3AgbMkiOJLHk7Ai&#10;0E0vOZ31yZ4NPbLH43HsHDYb3suPQw5LEei1UOzYWFwyG88l4IJx6BVOLOzzQWaRUQsAW0wWHY7Y&#10;O9wuB+Rg82UB1MWPS83Z8tlCdvmIha4LqAPjEuLfHJHLx4UjJ58m+YMrXny8f/7znyc2fyOaLQw+&#10;vdg4pP6pGJedl0Xx+/1D9jZu9VIHzYaPL3a+ED1EJgY5kpnzSRcme7rmNpi44YrFWB3psFGT/NM3&#10;zh+bDoqev+KhA6MY2PGFT1ePRy4mRI4ndr7pkBvrxYIa81U9rFX7E79GF/ERTx+fPzkng0FmXlzV&#10;QK9Gmwt9emLNf3b80kWrR/ceA14x0kV00J0Pk34tf+Wgzx+ZfOiiamxtnDlyeJozZe7cqqux/W3/&#10;hAkDVjatP35EFq44msPAZ69HZFtvMnooXeP8i8s6iL+1Lz/66bFZv2GEbY52zj6ML6Vf/rk61TE9&#10;+SVv3aoJvoZfy4d543T0ckLpN/8yki8/jMg3glEN8cLE60Fo3PnvDFnTiN/s8HYN3IX2jH3Pr7jo&#10;w6TnrLqb8en0gsMPHr2wffjuToAlN717zxn0kvW4nh32HL/iV0v71LzeWffwhOVHf+KBI049vm+C&#10;xCcetu7g/nkt962fULmDYbLrA578u0vwPEPEBo+955G85EdPDq2RWoiF3FjuzdUfT3yeO8nk116m&#10;C6s9JrbuQTJ1JONbTLA0OuzUnxymnMSRnXk8/J6f9gFcMWjVWx3IYMKAy4+a0MkHHWO10MOSm/jo&#10;a/IQH/9kGtxqT4dvefFTnmIQqzkZfPnCrg54sODnX7wwvdCzz3cxwWAvDgSfHntx4BdHmNVavnQQ&#10;HXbFky/+NXxY8vQhwvtHOno4eph0tPzit8fEx39++Yarnb8dTJlDVL+8+IC05gqjcUy/IgKGQ1dv&#10;jswlJRi6xoLMzlyQvg2TrE9gvv500BwgL1J4DiQMfh123xhKHE8xyPV4HkZ+j07Pv43rJczBdqD4&#10;tvnEyTcdMdlsXr5gOPzmbOUCmz49Y3HDsmnEqhZ4PvHB9FL2s5/97GCrgw0nP77p0xWDGPnz6dE3&#10;eHKrtv4JHLjPr5daL8R+pOFFD77YYInBhvMv4BvD+9e//nVeFOG2FnTVii5MOenlQ69N67CS0ScX&#10;oxqwrVZkdPDUzhg1js9OLmJlS4+v9PDEBw+RIX7xkb741Bom4iMdeasnX3r2MNUZ4ckLjhj4N6ZD&#10;phcjgktGB/FhrCeDvRjqxr6cyLMPg9yeYSd+WOzCZ4OK5UyuP+hp5HoEM9zG6R2F64/merFsPPki&#10;C2f1w1y71i28YqcjZjbG6o/kaJ86c/KWP6LHP7wl/GLAN46Kt7mefPnso2JZeTK8Gl4+xY70xXIY&#10;tz/ItLA3Tvz/L+UXTnspLPPk9/4eG3kxGcOzR7+O2KwfeVtT59Ha6Z01OmRw84VnXuMPHhu65vaB&#10;3t3hXLHFC7s7tP1Blw57fWOY/Nk/bFA8D0cxuDfxzOn6NRjxkHl59KLpHvCrRN1lcnXP25vG7max&#10;4MnbGCbqJ1F+D1sMnk29KJqLTbz0/fMv7hn3UcSnbyz5EJcc2ZVzZ8kc9TxwfpwtNVM7zyNjeHzR&#10;r97wxIDkja9PD7+aiqFGJ31xhOcZRF89Nb40eHTUMzxycRU3PKS2Yi1OenzwjdSDTdh48pWrxk/+&#10;8JFakyFyePZX+wrfnAzxBT/fejKNTA70xWyMB5MPz2o5kKsvHXHQ0yI2WmRcvHh01YFP/sn0tWzb&#10;S+Ri1ttHmn3Mv/z1YjLW4KgTfrlVQ9jpi0Es5XeePi3OBm+coZ4RkJLG09jiG29B8UouXD17ekjg&#10;2Zk7dP4Kv6T/8Y9/nBc1fC91XgA7QPR8enNAfcqSuAPpcBsrlo3lRUovRptDE1fxKmjx0FEUMSuS&#10;hRCHQ9ALhE+b8Pgnc8gVmU+/6yGXPjXCEYeYXBQ2OTkbvoz5hm8hxYIvJ7Y+LcpNzD49ikltkMuN&#10;HZ7mx8z+xXs10ZP5pWgvofKQV8QXvxriUy5qQlZu4oOt18hbtzak9WOzNU1fDrDyZS6OMM0RORtz&#10;+MV1hNcfeMnw6OLVF1d+WkNzsmzpyzV+udCJ1IFOMYbJdgmfHv7652v9qz0dLazw6fFXfOb0Osz8&#10;0YWPL94arOTlkWzzoWeuJ6+HF5FnEz98Osn15Yzf2XU5Op/lUsx07F373QPVXrSn7U11yWcx0hcj&#10;vjg2BjW6E71yT7c6NU9eXvWw8iterfpsXPTWJju8fNTf9ejeKV19GMWIF5+dOORNz7h218uGvBji&#10;2VON9UhPl9/2nr71NFYPc727DS0+HdRe784tF3tBLDDCIWuf0BeHvWM/uFPtCbgwnT/3Clt2WnmE&#10;a47vhY+uF0D27mF+xNsLGkzPDza+RPAc8RMUWOzFwb87WjzuYmN7133svmXDD313vjk/ZOJt/+vF&#10;5cXBj43F0Lrw4flQ/dUBlrjUoDxPca8/3J/VAK5WPas/Hfgae1RtnL/Wj8x6qhFdPZ6xeMRmrFZ8&#10;6FsnNWgv0GULm03PM3GwwZc7HbpqRocuf/iILiLH1+gXCzwkhnDF59kjPjXXyGFUG7rmerWly6cm&#10;Bxh8qVH58gMXiTOZOTuxwKIPLwyx0i1u+OXBzhieWIy1YieHIwfYzemy2bjXBww6Gr681Zy+WrQO&#10;sIuvePWo80aOnhUcQFRCgaRIjldA9YKXPD3BwEM5xBecxkaCFchck5Cv1/0jng6Xb7LgkLEj8yKm&#10;wXVobTQF8IDpG0PjCiEmOr41c6gdWMmzgUNX4fgQDxIHuU1kU5iL38sYPRhs+RAHPXIvh3oLKr8W&#10;Qgxi88+z5EM8LWS/G+LCUTv28ucbvlhcGl4kveCVj97vpujFoiExvrj+WZjH43Hi6Efo5OIrX/7N&#10;Wwe+2JLzqaH0yIzpp2MuvwhGdYENw+aWE3u6xuzpInpkUfPkZDDr+bQm+cW3Jurt8kZi1MKyHjDw&#10;6OMjWPzAwg/bmuLTq5HjacaRMXvY7DVjMSZjg8w1OnDF1T7Dr3bFSk63XGFsDGziGSdjk4yfxsnv&#10;83I8YE8+YISdnTndZI3l6nxZayR+ayxue9pcT67Zk77ZkF/YxV9scIzzRQ/x2fgwrj/uGMnv/PT1&#10;5fyyfvVgWM87bbz5e5nO8u56fKPNs73UXjVnp09fn//FNNbIkNpp9OOThZPOUb7+wLdu6YTDNpvW&#10;VTxaD5Ps8mnNi92Z15rDpQ/THggjTHJ8pA7GevdJc7ruSC9Yzr0PF4j/fj3GyxqyP/tdbD8R8g1d&#10;dwYML4d9kPGyI1bPBjyx+SJBDF5kvGCKwY9ivXTCIbP/3UHubnudrrhg2fPucHV0j/dCZJ6de0Cc&#10;sKuNfGHJVU3oOjdypF+t2XVn4LOviam1h6PmfLDF17fO+nzhw8WDpQ6w1IsvtuYoG7hs2Ipdz1ZM&#10;aglrdYzJ1EONxAYXqSl72DDKQ0+XHR/k2/jQyGF1/8AKFzYbPPHCoQ+bLdnGcgyvP+RNl451Za/l&#10;U4/KoXl3H74mH3aw+MlfPtWFjTjDINt5fuDAFDscY7yIPTz2jena3+ZyQs8Yp1igR3AViGMEJKA2&#10;R3M9+wDNC6YgYUge5SO/EnZIv/GNb5z/R9HhyofeQWfbyxN8m9EhY+Orcd8CSkph4TnMDre4bGA/&#10;1/fyhtiZk8HlwyYQjzGeOR3xK1hfx8PFq+BiIlcn+bMn92MHB99lIf4+DYpVjCg/7NWkOOSGvPja&#10;bHy6APj0LZ8fRehbG/8Hpt9NKU51oO/Cs+BeFBEfMNRPDOZiQGLWUOtZj+8QJ5en+pBHZOrJNz5s&#10;PvCNyfKXPF/pNIdBH4mXPHw9glW9+VG7DoL6WfNwxKrRl298cWh4/PBpnhwvff74KC4xVDs25cDW&#10;uBoZx9NH8MzFJe7sNw/ybIpVTFp8OKi+sfnL9I7y9Qd7OtnBz7Z8mrd2dIujmsFxKcuXzJy+nIzx&#10;2Nmr9LRqYl/j06eLj4w1dnp5GGtR83TYhhvW4oSbPVm5FHfzsNMtB/O7DI/864gdKt70i6NY5bA+&#10;8LfW7PBQevpqF76aoXAb33M9Sk966bSvrWHrGB57a1ZcdM01Y3HYC+Iwdw419wcePHtcs/fhZl9e&#10;4sDX+LM/4OqRsQ/E9pI9BL+83fnuO/h+akKPvnvUt3KeE54P9Nj00xn67hExsPFiwl8/+fFMctc/&#10;Ho8TF7/kvhyAIRbPFw22mGDIgX9NXXwhoC78dD+ax5MfG+QOFys/4lM7NUtX/HC3V0s6rTM/Gj08&#10;PRILgh3mriFMjQ3Kjxi8+MpNTcUFQ8z8ILz8Zd9a4tNXL325GJdHceQfrjFcd7ualIcY2JIhfuQj&#10;Rnb2HRn7mpjoqQFbvTjw2+9isIb01jdcmPGtIYIjJr4aH8H1B3wx80EmdwTXewW/Gh3+4cBlh9/6&#10;mJfDAbj+SLc1NqfDLt1qIDZ8usUN58RNeQmTsmYsCEm3GHTZSApwPV06FYEOOV5YZLB8WtN6OVKM&#10;Tz755BRegNk4kPBtOhhs+VEsB9Rh9AJE7qWNLluH0e/MWUjFzb+Y2PNhofU2Enux0lW0Nrt48cnF&#10;0gbgAw6CTc8G6QUTtktHfD5JwmgxYXsZhMXGvA2nF5MF9xJpw5gjMaiXuQuJTM78+yTs0uhHwn4H&#10;sVzosY1aHz7EhO57gKy1gk+u9nhI7upGpubkmrw1OWnkaiV/NmRw8GvsqiXdsIzpoPiN6cOUG5m4&#10;XBDqQKaOLmfj8NjyTZ9t8fKhDnjJ5S/WYoRTDI3hRezYI7jGzeGwLRY65rDZqV95sGFvb8gpHf0S&#10;e6QPu3nxpWNeHrAR7Mb1dIyzj6+vFY+YI/sxXTwy+Phi0Lcn0g3PuaeT78XB1/DIxRXho/r49fH1&#10;jclgNU9mDeCjZGfyNM+m2NKpzzZ5tvf+Ls8e/45RTGTGGv0w1EKNteqSDr/x4LLTGudr44tn/xVX&#10;e7F9HE52xWhOR2tfwSPvzhO3+8A+FxuZPWGvwA0LRn70dNniG7sv3Wtw/RRFz6fzQuf59fvSPhT7&#10;coAvfC+F/nFoushzx/lGsMVgzp/7FI67131KZo+6x9m5Y9rf/RRGXnKBBUfzjSAMH8w9n3yD2F/W&#10;oytfftRJ/HzrzctbLMXlLite92515bt68m8sPvJi4ceYHPFhXOMvnn6JDp7nqTsVvvqbFyd9evLi&#10;R92cc0RHLOGWKwwyrX1SDOb8wBS7cfPNLblYyBEM/rpP6SC92NQLiTVMNsXFnzWzb4qj+OlYfwQv&#10;bDZk8GCVU/lYL/tWTdILk8z+guuLI1jVhb45P7CM+UiuR/k5k+sP+sWiXvTkq4dRjHQQ2TNMLQcE&#10;ggUmOJ92BB0pML6iKpgNagxM8eAUCJuc4wlKQbwY4ftq3uZyoJEg+aKrKPQtcgti7m/G+qrfC5eD&#10;hcTDr9i8CPg0xo8XMcWUH2w+jTcfvujAkDcdvvUwHWZkTK+Xsy4em95iig3P4WVrw/HPL7kcxNWm&#10;5ddhUDdjfDHQRV4U/RuJMG0UttbC/xYiT/i+LfQ3hvXyFr8LS369BMkXPj9yUBex0jGvJnhIvPjw&#10;1Vjc7MPRq4O4WpdjeP1RLvKi4+WTPlo/eHxoqJ5Oc7nYV3iaGLTG4pMLHfbikZP44Rc3GSzE3hiv&#10;PPXiLs708oevmWcnBmM+UP7yA9MaVaOwyctHH3ZjWGzVDuFbl2JhXyxH4ekPsdAJpx4/33gavWh5&#10;8e+8fMMqP/bqbi4+rblaqkt5sLNWydmyC8/eFiO/Ubng0d2Y6Jino2cPz/hO4Sa792zv/u8Y2axe&#10;uOk2Tzd+fXL9juUHNzu1Wz87r2ZsNDYavLXhM7z1h7925uxQGMb8aCicxvjtezJjPGPY5s6hPWEv&#10;aCh8usblxb+9gozDpmeudy+64+D7AGzPsDG3r7z0vfvuu+eDv/+O7cX1KzF+tagPxmIJ35l0Ntnb&#10;l0jv/uQbH6bmDkb05edudQ/LyT0P1/NAfHjuO/bszPG9BPqLi34UXH5ygq/ns7HYqoeXTPdAczX1&#10;rIRLrzsWhobUldwzpHWupwOrdZAT3/hi1uRHX9xi4oe+PI3psMkuzPaIeMUNG1WTnmn5galWGzeM&#10;YuGLfxQvOZ6xXBAsDU/s9PnViyMeOUw9Ii83WBqZGOmpgZrbQzDwql/7iZ/iTLZxwIchn57H5OzV&#10;EKlNdaUrLlgIH/FfI9NgaPDEQG6sIT09+PxbG+9r+HyzFR86fzsYk8MVCIZRvw9XEQIArvmK3SHS&#10;OAKsOBuUYBTTQTb21/j9qJQNPIG1IDDY2uQ+UdFRHHKHyeJ4+YPjMiDHJ++lyreEvcDII3xjxCcc&#10;GLBhyE/c5mQOMjuXjkumOLLx0iZO+jY+W3Zq5uXPpSIOMamtFxZ4FkRDYpavOpL1Ui0/mPT491Lq&#10;W0BzebmIfLrkGy4MMrH14glbTnSsaznSUQf6fBqrh/gRLCRmGOVoDk/PBo62+wIGzGz51eDDYte+&#10;4Kea4rMrHnMYaid+uPlrv8Bh76DTJVe/8rU+eGTlB7easCfD0+jqi5OMLt/sERtEr56+li9jxFaN&#10;6bLXjMtTjza21qkLWo3w1kc1Yhs/LDEY68mKM3k26Zkvpbe4MMzJNOPs9dWHTM5qRKeaGVsnZCwf&#10;6+QhoFmv1d948LMzLh+84nmVHL/Y2aYfptjLIxl9rfliG6PsjemFYY6Sk0V48XdMnn2xqlv+jVef&#10;zu5btupZzObpwzBeHn/pFt/6Wxt861lcsLKBkx86+PT5sh80e9/64jtL4k5PzFrEjh9YqJjYuOvc&#10;he5I9333Fj1477zzzvl1IvKPP/74vGx5IXT3ekGDZb95geLHXuRLD9/DGd8+7JmA54XIHY73eDxe&#10;e3G9WIqZri8hYJh7GaTbWRcHv2rgx8j04NAVb7nyTUYPH8HAd/7d+cbuQDmQGcMhdzewtw7dE3zD&#10;7xzCVHu8fMDMB9/GclcfPmAjNnzx3RcHnj3IsxwuOYINR03FaC6uXlr5QWTFxhfKlj8kF7bpFbvc&#10;rCO+mORO1z0vFth68VeX9ugBvv4o9/jyhic+PLbigau3f2GyQ8Z8iwXRg5F+uvTZi0P86qCG+Uhu&#10;b+Hp8doj2bU3YGnVIuw7Hwa8ey3h4LU/xE43vPPvBAJroYAIAs/m9cLG2KJJUtEsttZmdFAdHBQw&#10;e2MbxgsMpw6xA4PfZpN4NiXvkHm5hEFugR1qPv2FCHLfHsLglx4fXpjoKGoLaJO0QcQuP/p6OTVn&#10;48XUoWaDb4HZkonRnC3sDozFFTd9B1d+mji89PIpTrVjLx+9eZhqzy8cL59syfHVFhmLi3815cs3&#10;qX0LSN/fIlZnG5UeHsIzR/nnm175k1Wf8sQLix4SY2tm88MuL3wYeOLlI2KHl70+XXrFiBeuuhUn&#10;bLHIia4Lwdqov9yskbr4txLZwMF3ccERP1vrhp8cVjJ+d0/Q0xDf4qfPVsMr9vLkIz4dcucHDj57&#10;PD7Nu1DIy01txKyu9gJ9jY6enD18hK9VWzKkTzf5YpHh0wtDH4mHrIafntjE3gNWnHjVWo9HX9/e&#10;ELOxc2tt2Gj5VRPEp1jVXBzx9MVQPeWhrmGwY58NvnlrnYy9ln49PBReOOyyDXN16FXvxWJDL142&#10;+PkiW7558cHNHs9YLupqDdQznXzd44gP9+4TT4OTnI/aAX+KAW/jEof1w2MvHnMPPnNrt+snDiQG&#10;uvCKTc8/sj/a3+5E+OnDY0/3008/PXekf1bMXnEn+B1zuO5LNXIvtPZeKJF9awzXc656eUa5U9iS&#10;uVfc52JxF5vz0fOHXbG5w8VqX4tF/u5nup4ZYhAze3bq1LOiZw4dcnHrYbHBh9f5UivNnaUuxVDN&#10;8fHE0X2aDgwEM1tzcqR28hUjomcuVrbWBq67ko71UDP1IS832PK2F2DAZytGc3p8qQM8cjmRseu9&#10;gV75iqc5X2ojPwTL+sAKh27+4NOhT47YG+vJ2aq9GOS1dVQDMvpipqNlwxccPtiS0TWno0bmYtSL&#10;3x6kSy5OPX1Y5MWs1vSSiR1GtaCnoWKg277t7JDnx1h+53aljIBqwAAJKEDJI4nVC8DLyOPxOHoc&#10;VRgyh8IB9MnIZkYSgUVucyD++cHzuxc2gEAdVN/y2Vy+5s8fmQOimA6PMRvxikePb9OSSRS+hTNG&#10;Dju/mjjFrugwWzwvon4kWy3kQQ/BRfJrcdnJSY5ilqcmXr268quPL25jNuIVo4WDwwdMMdos5L6Z&#10;9S1gL8lqQs+PidnIAY+duOHCw3Oo1MU3rGQavpzExEas+OZkenNkrLb4cPUoLGP7Rw7tJTqtL15Y&#10;xvj6VxFfiJ4c9NYv7F7oxM0nX+0zNWHPH/32gPzw9Si74qje5mzvsRc/Pqo3Vh/zGiwx6cPXVxN9&#10;duKpVdt6ehpbPL1WLDDibV/85BsnHVRPZlzczRc//fYDfXJroLZsxIb05nTtbbF37thozoz9CIce&#10;HGthvFTe8eCiYjOPt/3mtvw7jjnd8nkZbjbpNc9WjNHqLL+89eJJRj/acTp6NsnspfZT56O52pUr&#10;zGLhi44+np5+9c6HtdOsV/eSfZm+Ho7m3mBHrg/PWootn+GJjU4xlDd5seG5w+i6q5AxHX2+9Xzi&#10;e0YgL3Nvv/32eQl0F7rL9V7CxGquuRs8Z+Tog7/e3I9uxQbHPe1Z4s73YtfvGZK7s+1Vcrry5ccL&#10;jt8/FKeaiE2Th/urZ5T82KgFvp6+sUbu+aF+7jProCF6iI/qyF495FHNqxMeolP9zMnZ01dHjW9+&#10;Fpsun+rHhtzzUi5ii4dvDA8uDE2d9Ph6ftq31gF2fDEiOjCqGx26CF5jOGJG8I3FqX5kdPHFtXWj&#10;zwciN84nXb718Np3sOjIW5zmMPmCwYbcuEbOXm+9YaqT1rrAgUcuXzX1TmH9i5sOv31wgd965lff&#10;WBx8iD8MNuWr56s1O78TSNFCRAvGGKhGjyxA38j5hq4kJSxgSXhpodvvQsCuoBLQYOrjO6BsHDqf&#10;oPySL7lv/zw0+KHja/aKKiab0o9BLYiD6GVJMRW6DcgXbImz1ejD48OmETN9TR6KSJ+OF6cOJH6b&#10;zAVD7kLopdM3cv79KLYuB7j0+eSLvkWVkzm5S0ddbeI2D39sfLL1D5WK12XFzt/+hSN/fyEEnjrK&#10;US93tjDhiU/c1ap1ZY/Ylbux/B02MZi3oei2/q0ffE2Ompzoa4gPvCVz9mHoWyuxlwubxvyqAVs8&#10;+sYOhxjVkG1rk0+6qHqwE6+4+IWbrjF5dTmG1x94fMCmU8uOHGUbrhpUH3IYd4LRfrP+kRjYk8OF&#10;wx420ifDT1ZPB4ZWfGQofX0xN073KF5/8IOXbZjFreYRntrk01wzbz/Ag6W3Nuw9bJ0luog8Hbb5&#10;bi2br+4xfPpjc2i8vXEtP/rFXbzlh5Nv/fLWDl+emtz01Y9sfZqH05i8cXtOj1+tqk8x0s8f2caH&#10;v5hk8OwttdWskzXZdQ2Dba18zPOHV1xww4OZnviqAVw62dFxTtvrniX5YxdmYx+IfZh4cf241tn8&#10;wQ9+cLDoicnDTjP3TPFwdV/w776ADcuHan6N8d2zyPjxeJx73BmFyd4dDMN5Fbs+W7mKpX9fsHqy&#10;r6bksNzh7lg67PH4hu15AhtfY88PDPoIvzuRTS9IcMpNfeVmzo6e+urFgW+uRsn5TcfYc4zv5Hzy&#10;DdtzDp89TPphVp98wuRTLuzZlQcsdnrxs6XHFjbb9iUZXURfHcOiS1ZPBx7KBqZmTiYWpBcfzOKR&#10;H1166ig/PcLnl902tmhxqmlx0s8HHO9KnvP+zoQ9LQ5++rctfdstT3mJRezqYdxcvYwRTBj80C0+&#10;Ns6BOd1nBoiShhg3DxzvGFzJsfHJyAuXzYFK2ia0WC718BSRrSYAfMEim0midLwMGf/whz88h8zv&#10;xnn5ohsWbDpikODz62+E6WFLDDm4XnbYtRH0bDT2Lhc88bB3sMVOboPheQmtFg6qfOl54XJpyNnf&#10;Gha7+OSMYMLvBRAPDr98wG6xxIDUwadSOPDkyU9/Q1pOMGwOmwWGHPHViF1YxSwXMerpi0ce5upF&#10;38ZML118GOIQl3okY9da6Dvwxhqs/PPZZUGGj+jIT2ue3AHhiy57MRjzk4yueTpq7RO5y97l7PKk&#10;o4k3P/CWR8YXHjLXkBj5s07GdPhEcMozmVjCMa5e5OzC1q/uAbz+oGN/IPXnOx/GiC1ePouVrLz0&#10;95Y/dkvFEj87czb5CZ8cxe98iQ+Wvj0jfzzrb4xganLV1FFv/RB9c/tUj4qtvhj0sMrBnE16ZAg/&#10;nr5xsZDD0BpnewDmj8WKTTdMvHzAQ2zC1S8lS09v7WGsPR/4ybKrp2+c7/jwqmNrkExf3nDLg17j&#10;zg2M8PX2qbtpzwFdeHT1xWw/uA/N6bCP8NrnbPgmz6+7FtEjR3TYiFnvJVA87sQPPvjgPEPolzcs&#10;eo/rRQ5edwQc9aLr3nZ/eP64O9yxfaj3RYf7lQ8Yehg+mNun4tU8G/w6Egxz+F7m/ARLrw7qJQ+x&#10;s2UjPudIHPj05ESPH3wEM1s68Nnpyzd7uq0DW3Z0Oq9hdv7YVQvj8GBo7DwDxComPPesc2sf0Nfw&#10;xIbo8qvRz6cxHuJT/Jo10pO3j8PQ47WPsk+eD/bWmG74Yk+OL456YzI5a8UmV2OklslgW39rB4NM&#10;DO44Yw3hyad1EhcMZWigXAAAQABJREFUvlozucTnD9lr+OoIE4Z6+4Za86EChnVD/DUuBzwxwiSD&#10;g+RjrMfnmy+xntu5hCgbL1U04AKQmG//jCuaAOhtUJyQSwTRMabXhmrMzqc0yftxp2/1etFRNJtN&#10;sA6Nw1qi9L0ISdrLlbkEFUseFZdvc/4Q+2LBM+YDX8wKb4zkwbe85ax5G+cLj57eYehTnQvEt5k2&#10;jZjZ0EvXi5i8xO0y8Q0IPy4jGOKWp8tDfn/+85/PAtJlS49/i+hTAlvYcrFBXUR4+RUfPly+dr3V&#10;hh59eHDM8eXdSz0bjQwfmVdbfA1PHNtgqivd/OEVMyy2SBwanOqePT5cRGYOz3rtHL89ZkwmN7r5&#10;zBYeebj3HNgg8UfGcBA7cz3e8snlof50rDk5H+ZbP7piJqevwawu5IuPX6xwXkVrQ4duPOMaWXxj&#10;1FyP+FMrsWvG6lOcy1fvzljxVecuJnx5IhhsNGe/h035Wy/6YgnPmM/si1dM6ZA11t/H8GHoszcX&#10;z52yxV/58o3hRHBr2bFNL93tjdnQ0ejnb+M0bn+mpxf/4uHRRWE3r1bWip6Gp95wzPkOk7111MhQ&#10;dnTcv9nBsL7WFK08HbawxGPsjPDnHtTzpyeHgy8+fHege9vvrfvA7hsUuOTuY+SFyh0K251qzs59&#10;CNd9aq+5a7tXYcIRS7924wsGd2G1geeFEdHz/PLCJ0YvjX5EDZsfd27PF3VGYkLtc7USz/PrSw3P&#10;1+40PvH5oyPv6okHj3/xklc/NtWpsTo7e/jpwVNbLT/k5vTFoZbm+O4ovPLgl13N3Bqxlb95cYrP&#10;/iCjH6Y6GNMlKyZzz8j4cFB7TDzk9hgbMeHB4MsYsUfsydSPTAzm+Bo9OPV0khnDlJsGQy3EHbFF&#10;bIz1iJ3Y8rHx0+tdAq53BroafB8s7EtxikuDxz/b/BuLsbzy0dqFJwZjeGyNz18MMSEsaIED1SoU&#10;p/QEgK/wFsCmyoFxm0HfBU8ftl5iAmCDZ5N7A/bi5PD4v25tMv4kguDCMuez4juYYrLZvDymUwH0&#10;Cqww5QgPTyx8iKUDSQ/x70VKfPJt08NALhPxiwuG5qUPlZeF+853vnN4cHoJ48/C8NXfvJaPy0Yt&#10;2MPi38XiLzrA51u+cDTfxLr8YLFnJ1+49FpkcxuHXEzWRe56mK2NGKMuCHUl1+jCUo/s6BvDR2QI&#10;Vj7aD3TyFS+9fLAXJz/J8OgjfLpyk3M+jvD6g66DZI+wURt1RMUcNvya2Oibp1dMbPNPLx0xwEqW&#10;fvXAD1NcGhk7FJYxTPZ41lD92wvsyNM3R8WJzxbRC+swnv4gx0d3nfhPqgcLdnxjBMO4Zi4/6+Ac&#10;aGzI5aAvVvyth7rZ02ysFT1jWM6m3F1+vuUmlyM8OBr7YjJvrG+uL+94KxdPc3o1fpA5Ss84nO3T&#10;yx/7MPDuc7z4ixkOnjE7empjjFcN9ebkjbOnq15a+KtDr3YUrj/y1RxuFK7e3m3/plMfJizNXWwd&#10;rbMzXTz69gcfraUxWTmJ2ViDbd4ecz7gO9v2SX7Y86dmfQD3q0N+wiIGH8jtL3pidK+7E+HYa7Ce&#10;Xy9h7lf7jq34PB+8xLlPjNm7G+1X/sjYeC7w65tEmP7rU7Hz03Oo+03MPuyIgw/NT31+9KMfHVy+&#10;2OJX22oiPzjVlU6kXvhw9epkzTpj6ZGpI7714EN98yE3casDGX0yumrGDj8eP5o5XLYw+E5PbOKi&#10;03lXS9SatOZ6epqxONRcrfMNV2NLrubmngFqgm8eGfMvJrjmsFBxyVNsZPzqa3ToW2Ots1Cc5UAn&#10;W70WL1/FkH9+xWxflI/9pInHPoOj/saIPnvxwdPIrAO+ubWwr5EPOmzyLR++zkvg0bj+4ARVgOYA&#10;geG3yQEgOoAqBL5mLiAyfRuMjUQtGFxy2H/5y1/OQgqSHzYFa45vY/n0xafN4CXJhpQcPAWCh2xA&#10;MSD29eQOJOIflk1jgykeDLZepDq4YnHI2dJzeOUgHp8+6dMhkwuZA11N5AHXRnW4zcXMr98fZAtb&#10;LC4svQvL7/pZQDXnBx5bL4/wvCzKoVr4yhiWeDT5dNjhs4GtwdHTI2OH8OiZqzUZv2poXcnTM7Yu&#10;MOCRs+MzXfFt/atJOOw1fDz6iD3f+cUzLhY9Ck+uapVv8WSPF44xP/CN820epjFiQzcf+Hiw2YUZ&#10;3jG6/iBnUy78iI9eBEsTIywUjj3Cxv7Dg6Pt+rHB2xj4LEZ8jX3j8uPLONnyyZayrWeDzJE4ykV8&#10;KGy6xuQbLx2y8nJeUHVSKzwXoG9RPKBhwwkvH+LAz5d+YzVHeI1X5wif5NnhpYu3c3wt//nOVo+X&#10;3Y7DxEN0WvvDeOJlQ9/+QPwhvLDN2+PGqHlxfMn9P/vm6cGlC1czF1Njddc6T+yKT589eWtk/exd&#10;d0H3vjsCwUXFVy3gwLAnis0YP5/5sDfcj+5835r5f9J9iP7ud7977m2Y/PmQ7A7zJYN4NDI4Gh13&#10;p3zdpfSQO9xd7t6l7wuK508vh37ywj/+3h9+dUmcnhPicq97TsiBn142jdXEFx7G6qFeauWfuzG2&#10;5+HQM+erNaGv4fGnsVVPtTLWW4tehsQgXzow2bNDdM3lwpYuPTWAgchaW/rVjn7+1cocVnI2Gryl&#10;/MhBDTY3+OaInhzg4dH3zKWj9byFX9z8qRk5fthsNVgakpdGL0xjvHTYwKzW8rP++75BJ//5gW9M&#10;PyoWvvDDbk34hu3+VxdzHyjsdTnpq0PrZx4PXrnUwxarWrHhm142Yju/E7iBFrAeX2txBeFACLIN&#10;xpmCCd5LjmJwhMeWM4GwhYPoOUwWlD69bAVIjx0ccp++HAqHgxy1CIqkWSgvUPzQg+fHp3DEUtIV&#10;z6aVh55u/lwG/PMZz6awCPQcDr5dKOJ3ieiRg/94PE6xvaCqjXjlZxHgGHsB5MNDzlwzh198dH0S&#10;9aNtOH7cYWPQ07vc1Efe4lQfesbyElcLrqePyOvzxQ5uMYjD+uKjNri5WKPk8LVyyS95Lbv06mEZ&#10;a3TFpxeb2rV22ZM3lru85YrYeWGAZT+SWy/8cjBnU+5yDocdao/xU2zp42l02BmHzU+yfKZvPfHk&#10;Ez5f8eSl8dN+NJeH3hmiW+MTwXsZpVdOdMSCH5kvZVPMyfHFrIeHz699iMTifDRuL+nJ1ImtPPRb&#10;S3lV49Yiv84YXL7t32KAodELzxh+tvjmL6O1NYZbY1+729LVUD3dMOKRLx6+HPXpbJxhhJtefTWX&#10;TzjFWE3isyGr1s3VnC5ZNusXD0a+WiP2je3h1SMLyxrbD+b2rAZLz965My8Hczbm4iCDp6Vnj8Wj&#10;a6/4CchPfvKT86HY3L3qZc/LIBxnRwzOuL3jbrAHxaCHV95icJe7M/wrEGJxJxeXHoZnnrG/+QvP&#10;WOMfRvdxtYDvpZSOPS0PuJ4Jxj6suqP5KzYvsvz4IM8eny0duBpeNuZyUqvOIX0kJn4QLOuGJ3f2&#10;8WGwhaOxyQ9duePr1Zkcn418xOM5ya+68INHLndY5SJO9vBgkG2c+YchRnb7DMJHcOHD0qoPfXNr&#10;En7+2RqzFUdjtvzisW+uj2Dt84KeenjPYOvZTwfJ3VgP0zif4mLHnp2eDInHOcEzVs++TbafNe8p&#10;MNOHvXFXDz3/SB6afdda8iEfH1D4OGsGiGNCwJpxjRyAC9miWDh98gos0ILSa6hvrWx8yUtcoOwF&#10;q3lp05NHCqFwimMsaHKxKoiXIxsQDr5NaWH45cunOnxzNvD14mVjLFfYiJ4F9SIJW/GyJWcjdzzk&#10;ZVER5SIn+ZermLNnRwZb3cTuQOGJD68HHJ6xReulkc73vve9ow8rfoeSDV9tRvGxkZtcyZqLOzks&#10;cdPDM98LwaHGI89OzRA+zORh4qFsjNmQx8tX8+SwyCLr1cGgKw+9mDtM9oe5C7W1scHhyF3fmF57&#10;lS8Ej9y8fWGeH+P0+Bfr5m3t49Plg47YjfXkyDjbcqXLF8JrbswePhuxsZc3Hhu4cs0HvhqwDavc&#10;No/j7OkPfD5RdunGq0bFKZ7iYmucv3RgGNMVZzHSM05fLze52vfGSO9cygfxw46O/c5Og4+MX5bL&#10;ET79kY0p3ebiNEb8xDdvrKen0ZFT82T4kfHOqwc5uyic8iAzzg+79noxk7ELk5/s4K5vsdFL1xzR&#10;R9aOjA1MjU52al0eZO3JY3z9ER49axVOzwex81V87PMNgz279ke6+SRXj3DF4I51N/3hD384f5PS&#10;s8NPSX71q18dPVjy6sx4Lrgn6PAltvac+IrJ2AsYMi53L52efb65EwuZb/Xc4/y4M71Euo/FD98z&#10;xEvg7nV3+s9//vPzE68XL14cP2ovJz918j+c+HdfYcgPX9zVS8zqwAauuKu/nh4beu4FcVZXcZLL&#10;g241oo/InDfNmB/2mvzEIyf5FzP/atTLCt2NN1w9PrvWUq3om6P2Dt9ik4OYqzd7sbau9N35G4+8&#10;+IBhTBeWOT6CUa3w4cSj074Ll44xne3hqhW+PNglJ8PXYKoTXth4Gp51UgvPuezEaYz4sJ/oIHbi&#10;dw+G35rpycVRLPls34tF837kfUrsPgSdbwIlW7EqUolYEM1csAzNS0SxW2RO4ejxvKSRe0FB+OwQ&#10;PZvSRjK22SoEWz4cJD9W5VeD5ROfA00HOZwdGvMKxDcMJGZFUgAxyIVfdmQWA8+LHfzyaTOx41sM&#10;7DSFdniNxS0veeDnC3aXBB7fen8N3Dd7/KE+FbpcLLpvMP0o2AJ5IS1uWDD5pCsmYzwLLQ4xiEXs&#10;fLGRW3UvBph0YbCrLvTwykNPjxyRG+NlZ8wfmWauIXz+EbtyMYdNjp89PjIvn+zo4/Fhjdon8sdz&#10;4atHsdGVC6xyCgNPbbTiL+b8ipWe+MvBHIkJ4Re/MT/m9h5feGzSx6/2xvg1eIsvNnsODl3xyZUO&#10;P84PkjOeGuSndcAPk32NnXF26bFLBkv8/KN0k9MVh3zowEuPLb64qwE5Phy81kcvz87BuZgunjl9&#10;fuhoHrjybW3yJ45wYbPL9gQ1f5T3sE7s6ZcHeWMxVKP4yRYHxuKziVbfuJqxQfp8yKG6kS1OPtgb&#10;Z59Oa8guH3ga3c2l/YrHH3KXIHP27hE8tuZhsmWnD4cuO3vTXWYPu/+tGbv04Fencqg+5UEHvrWG&#10;i++Z4C8OemGDheefzvAywp/zwb/ngBcXYy+O9Goequ588cD2gmZfuY99G8eWzAugZ4Tc5WEMwz4U&#10;q/0pLnjGxeAnOOzJ5PbWW2+99otf/OLc2WTFLTfn47333js+/UjZc6G68EtODw5+MePJFSVzH4pD&#10;jGTVorMiHnjVmy1dvHzCrU56mHryfNIvNrmocc9gtRGj9abDZ3WAQc4/TGdebOzNI3MY9OCjMNSa&#10;bvgwvJCLkw2Znh/xlpc5GbwwzcmX2GgovPYVXX7FhdirhZjEXGMXFYM87SH6WrbG9iLyJRY+2jis&#10;o5jheoEzplud2MhPo8NXeVsD9viaOT0/jVQ7fv777wQyKrk2ywbKUKHbWIIvaUGZF7jDQLcLG59c&#10;AMb8wEMKSBdWcjIvOYqG762VD/9vsJc7MdAlF7dk+BK3nn9+JN1FFBZsfHYd8HzbTB5AiD0bjX6F&#10;5r9vC8VYPnTouvzEISYxu6zyKU8XjZiK06VA7qKEZXHZwXMhiQefnI0Ly0YUvxog9aymbOVDbixu&#10;ejYGP7DI2szZWR9yMjbkcpBTOORRPpqzwUMwER68MPFgmSN64qEHO/0jfPqjeNMTp9rQr87qWt5d&#10;4rDETs+a6B02lySCV5zFh6ex07NRt/j0jPX48i0e/szLIb3NtXz5Dyt9MmMNmYtDvHRhi8feMY7P&#10;v1jCZl+86hQ/TFhafunmd8fpF4+e3/KCrVkDsmxhIzxjcufVuH0EJ72jfP0hjy4lWLDpaQjPOvs1&#10;EudPzjDY8ZU/vBoMVHxncv2Rb3yU/vZHcP2Rbbrpb2+cPGzxLsWPly/rY8w+Hbbljr9t7eRnDgMV&#10;Q/p4cJqnm50a2mPkW3N61deeCxcWvnWEsXuPjbn7ynmzlubu9/TFadxcfOwivsgi/opV7762n3z7&#10;xw7PeXj99dfP2eAPD4Y9QqffB3T2u9u95OXLne9+dC/3pYU42bmLkbuQvbzI5JZ/Mvcyudj497xS&#10;M/tV86XF7373u/P/vPtS4z//+c+pjTifX79rCPeLL744tjBgi8maqDcMfsUsR3KtdRUjLDz6iJ7W&#10;2uGRty9by3DDY98as5WPPQIfntzZ0tfYi9XakBmriTWyBnhw2NPVxCAn9rDcD+b45BEbDWa2sOEV&#10;o9ism7qVG3v6bPHULSrP+q1XOnry4itmsfJdDGIWW19ykamRmm0s+KiYxGrcWsOjD4vP6pHfZN43&#10;/MqZfUwXX0zykwdbY3ieD+KDhQfLmE9nRm0Qm/8hRAUaKEMJAbKQmjkjNhLVBy4gm9lfwafnjdXh&#10;wNcEmQ+9QCwgP3x4M7WYCqrRwfdtmwe7Fzvf+r24vkoXA1IUcnw4DqL4O+wS5pcfNubk9PgvRzyX&#10;Ff/0xYtOgZ7GctJQP5KQexjsjR0GdeBTkwe/GnI4yPnUXEj8WRSXjlx92iVjgy8mDz/x0IeBZyPU&#10;yoeOONROj9pcZ3L90drRRXzJjb54xdMmSq7HJ9+xuQZDH7YxTD46FOzN1Q1la8y3Vix0UfZt2jY1&#10;Wzx5q7kxntrCZ2fPqiE+PGN1KQ746dIxFqsxMkbm9wafz2prjqqheWP+tDDkWAzJ6FcXOObW2L7i&#10;o7Mi3xoclB/44enx4WxbH2zZkEfF2Dz95dOXu/poxvx1yVh3sWnipsMGhjXYu6Q9wg8MJN/mzoSz&#10;72GtdU8svjrxUawwijc+2VflmU1xNuenmsJEdLbBXnx6bFb/GF5/xAvHvLjyUx3iZ3ufh5FcD69m&#10;Ln7ENt/1akPeGTHXkL1jPa0Vsk5R+HprZf3lT7/7j6w7sBqyp9d60SlX/GhrJx6xONf2vbvbQ45f&#10;Mj8p8ZLFhh9896PeXdqdbiy21il9vX94nw9je8w/7+Ke9fziyxkUKx0+jeGomxz589Koxl58PL/E&#10;Ast947+2++yzzw6O55XG3nOKr7/97W/nfhcjbDaw4WmdEb0c9MVBjvjrTKovoicncbfGR3D9wU7s&#10;qNrTb56debXGSxeexgb+2rJRN2uFyBGfYXQv2F/dG/qwil1ecu2OURt65Fp7qLrpYbBpnxmjcsof&#10;Xbl51unNkTiNm4tBY49Hbt7ZKKdqw3+2B/D6g0wc/DSmI4f2iXirSzGErZ7ec/y0q9yqKzz10fJb&#10;7mQw8cWsfvxVw1NzQqAFVAKcU2AoUPyc4hnXc27MoU9UJcI+bLJ02DrUDppke5N24QuQDbm55P1o&#10;lK6i//jHPz5yB8+hkazCelD0UijeighLLjas3oKTd+Do+eSmOOJTB3Hja/wjOVoAGOLg16VkbnFc&#10;GOZs5IoPi645mR9jFAd//CLxs3M5iIEvMbQmL55+h4SNOtCHX9318u9FlE85rh6sYqLfuP4Ecv1B&#10;TyzyQ/nZvPDM6S4u/fjWmB5KL2w6ZDW68lUnOmI3bk7emqoPeyQP/PThsUfiVwf1th/Vho8uLjit&#10;Mz/ZZo+XH3j4dNjZU4jcGE+MiE6EF0a25URH/GJA9PJhTo9cT6ccy1dufNufxS4OGLCMUfvfuFiM&#10;o3j17MPA47+cYFXz7PX2WXrZs9HUG5HD0+DoyYvZetFhj+e8mMOWKz4sNS0356fY8hs+n/nQa3Re&#10;RmtrzG9xmecjTFiN75jN6cBZIisO4/LV4/NZbmvLP/17HLDDSK7fVqx4xcSmNeDPnlLX9jA5X/Zd&#10;vq17dye51rqnb53gscNz5iL+InHA1cNlY66xMy8fNmzdjeLzfOFXzF6gPvzww/MiyJY/9nC9GNov&#10;YvYy4iWNDn+wYXoJ809weW74cAGfjg/cdNy39GDaj92/5mJA7mN8L5v8exaog2cXDPHy3zn3Ad+P&#10;hz/++OPzv5uIp28GYdArxmohBufcMxEm0ovV3YbEIFd6/HmOsqej15yxaq0Xp2evXOjxDVdt1TAZ&#10;XDGQ6asTTBiaMRs6ejbG+NnyoTXPH//04YhL/vKCg8eGT2ugBuz69hUW/eJij4oDhhYPDoKJ5MoW&#10;FZuYk+s1PPUzFhPCs8fMxUvGV3eecbbtF/75IxNr8cCqXnS766qD9fRTQDr8icVaszemD686qJM5&#10;fTxxaOZIb8+g8zuBlCkAVBRzfXMOajkBInCUswIma4HJJJxzuD7NSNRLVXwvdUii9G1kMeE7SJJy&#10;eBwU3zKyw/OCCM+mwONvi4wHB1+8CuebPPmY86WHYTOJD89YjFo8xZYXWy90vaSK0Qa1OPnRuyA0&#10;F5j41MfF00svDAvh06Nae5Hz+4L05ehvrLH3FbDcw6MrJ3GL01hMasZvVO56NmTlVu78y8kc0UUw&#10;XWpqrP7hqgEd+njpszHWqjceise3llxM4tdrsMmj1oMfa4CSi1m9YbXexh0gPGPx57Mc2Wph8mvc&#10;nhAvXXjGkTmKD5fenglyNmSa2MNqH8kLFU947LLFg0vHnmWrhydOMjw1MMZHfLbW8jKGhR811mv5&#10;LY74+WcXRjHTMeY3fXp4Gn1NrvCrrx4PNjnSw6GXnXm28m6t23/pu0PaN1u7cDY2Y0SvPNQnHX2x&#10;H8Xrj2RslpbfePOBg4+yXT1j/GT168M4jPjmsGvm5UoHTnGEWa3aJ9naR85Be4S9sWad9NbAHeH+&#10;gkPfvcCv1h6BRQ8PJRODcwgHrx42W34icSE25PKw9h6A5u4//vt9Jvek54X1d//CIxcHP/aGWMlg&#10;kssDuYf5o//Nb37z+PIyyCc9zwhxV1v+6YtX3/700tfLiXtdHcz5dR/DwkPsXlwf6P0FkTfffPM8&#10;y/zTaPhihs2fWKsbP16Q5AjLOFJP+vDViIxPscoLsQtTj2C3TnybwyCvyV2Tk6aeZHDpwmXHlzkc&#10;rTjpksuJL3owNGN8+HToInpyhENPb73gqwN5+ZCx9Uy1ztaTjF49HdjlaoxnXuzN8RqfYK4/6IuR&#10;f/GyiayxPNiIVdzh0zGnH664soeJ8KoPmUbGpj2Ll15/GdYak/NXvcVCD7UebMVWTwex4UMP4xlD&#10;QpPDuMYWWnDNgTAyR+ka45Pfx5zDJtN2IRXOIYEjEHK6XnzMfWqj3wJL+Pn1uxNekvDoID0cPDF7&#10;QRQ3/ApiMcoP38PECx/Cd/DNjeE4jKgi0UcuIy99dB02PTwvcHwiPsuZfnhqYS5fiywfGMVqUf3D&#10;0vJ3+Xg5/Na3vnX0//3vf//3W0uHkV2fOuGJQe5k6ghbDHzKgT+5qYMWv7lvRNUaXz3habD5criq&#10;H3yYyeWMh+gXT3vCPMJD6RuTh11s+UhPbMlgiJGdHMWhhnSSqaGc8RCd4oEDlw2/ZFq+1MA8fGvG&#10;Fi9KVx+fPmy4+DVyftoTeoQPF/GZHZxiJYPDHrac5G6Mytt6w0sHHspnvhbXuHaUrz+KuTk50sO4&#10;x9Z+EReZepcH35s3HPhw6Bcj7F3P9OLLCY4zacyPO4AvWOn3Imhe3Pex+Z3KTWyofvnGWvnTM4+K&#10;I355phNm+s3r2Rs3Z7fzxnoy+rV0xUaub8wfXnVrrnbWB1/ffZGtu0Tjw/1lTemGo8fn2zo6I3TZ&#10;65E1bZ3TYYeXbv7o0hGreMRnrOGLz4uemNzF9oMXA9+oicGLIDuNDj/sfEvs2UDHh2l27jN3LRv+&#10;feOn77mDz9bdXp7GsOFUDzjy8AIofi+lerUQo9jYi4ednOCyF7v9+vbbb7/2+9///nzAVmN2chUP&#10;PT4iWBEZ3NZWHPD50czFTMdYXHSN8aq7eOirB5n6kPGFT46fLf/k9DS44saDKwbrK262PaPUxPkl&#10;hxdG+HjqG/GnpVfM9BGf/CO2iEw8/LPT2hPhbU7psBWXOSy5N4bJlj+2jeHyRR+v+NojMDR8Ounx&#10;A4sNbH6qNZ45jNYBL78wjNURrjWjC8c4TLyNo1zyq+cz/3Dl8kxwBSEA84Ix55gcCYRsiYweWUGT&#10;C4BTjnpQ2RCCIDNGbAWC6Dq8fPibWV66KpQ56oD43UOH1zc9YoZT0uwdKvHgmbdJvPTICZ9cQWCE&#10;rchySgaXjoPrksBHdBxoMvjmbB1AmzE7L1FydSGR+zTrjd6PAMQoXw828cGwqC4VNfOXRvjwfyn7&#10;xtMLJ3y6MPWaOsH3aVAt1AwfPjwxm4vJeDdVsZN1uYlDk4emPnDY0cODw1ZP11hNWy81Midjt3Ox&#10;pKcmbOlo2dA3zwc/8WCKI932GX05wDdWC7EXL338fJOzVUuY5MgY8R1WeRZHOrBg0JNLMZHzpZEj&#10;tuRit2/IxJZfOuzSwzfW6LERK761RWRiINcjuHT4zQ/ey4i/ciGHF09fDLDNyZF5mPJRy11Huubs&#10;yejQDycsdSOjG6a45UMfn708kBqLgYyd+wBGH4KKLx32xvH5je58suTZi5+vV+mKmQ4qXuOv85cO&#10;Gz7FmZ/w0lnfePTTITOuwUmmr17iVEM1Q2qmru4TflFrCL964/ugbN+pdS9W8NwJm7818/BHrat1&#10;oaOxR+5f+PyUW3GZ47vTxI5vr/fyFJY98tOf/vT8SNhzALb48d0Bmpj9WFiO5H5i4z4w9xf2xI8v&#10;Vn9hg72fevCtJuLUy0tdexayESO/iE95il194PAtR9hi5lcO7mhY6tRfCmTv2SLX8oNr/fDgouqF&#10;V/3i84fvudHLZPtADDDkJQdz+vLCz4+4zOUsDnONPh4Zvh6xkyu/YtPTb83F0R6xhvSti/rRM4dV&#10;nWCoBTk/sGHkg89syelbSzbFTc4GiUfc9PTyQMXCL6LXfQOLfrpwxakhMvr5s57WXDxaOmIWC102&#10;WrJi519cxS+u8q8GzoBasS8WenxaQ3uanF7nyrz6Zss3X8UYX3znRpCgicBzKhig+AyQIFAFqTj4&#10;gjTnCLEvOQsvYQF4CetQmZeYnh/FdxC9PPlG0OHx7ZiFVRgyMdrQNhh9fLw2i1j4JhO/HjYbm8aY&#10;vw5qfsVOn0yMGvLiphZt6orpx7RiDK/Lg70Y+NIjtg6HTeOFMhuxy48Ne5eT33Xh2++ruMR62YQl&#10;F73cO/hhybnYyolv+tamejenI18ym8oakSG6+HL3UkpOf2tET5ziCBsejGpgXHxkYkTJ1dUalxd8&#10;Nvr80TUXn5isc7G2x8phsfHymS0efHHryYuPrTGd9OqrB9+oOBvTowNTj8StwRSnXtv82oN4MOCW&#10;b75hiZ8unprR8Q2JB3R4bOmY00dhFAse+c7FlE/1gNN64qNiN4ctBlQd9GrqgjKmr6cPyxxVI3Fp&#10;+MWzPXx44as7eXZiIPPwtHeqDx0+wua/HPDkh4yXVg+/2PHFCD97PH7ohGNew4+KxTwf9FB9GHqN&#10;r85J8a5+NZM3udpUY3buGjphiKempsn0zl5+xcM33OLGY9t6dG6qOf1i5BcWW77dd91TeIh841KT&#10;cm6NixW2sW/W3JN02dL3T3n5FZlqiheOu8q95Xz49/f49q2fmD1X4HmOyImNZ4d96yzJxZgN/3LA&#10;Uwe+YBj3YuwDPDzk7ImTTrnAMGYLx4+e5eAvo3jx9MHeM0ETD3u+6WrWSA3ZqIUeZmslfmuSD88c&#10;8ZMjWPLjnz18hCdecj7glDN8mGqosRMLomsOr7qRra2xlxO+xIOKOXvx8UEXnr1THnRhiklNPBeN&#10;s6VfTPjyFQtSH9g1NsbipVsd7nK2xUJPoxOfnZj4JRMjHnz+jXvPoWcPkOHnH99c40usS2zwyNWu&#10;fOlky6/Gl32O1Ehc+GxglGu+yw02GT0NPWOQITCbKQU9kAVszjg+4HTr6SEbmDznbAQraDp6DdkE&#10;FtNBFYuv23txE6dPXg6LlxIvUgohXgXiVy9ZF1txKiZMMhvSWCzkYoNnLoa9xLx4xWfrkxsdPsVi&#10;ARyifMOjbyFtCn0L1idAtvz3e4wuAPnJ28uxi8ELIHyfEuF7yNFjqy5w6ev5g0evdVPHYiIvh+oe&#10;jx4/CE+dWgu1ROZbJzHQRXzsxhIDXTbs+TOmlw07OsnM2y9ikZc5Ozrs2it4/Mnb3kgP/hI7RG4d&#10;2KsRvmbdrDs8+PrIuHXEa4yvhZ1+eSUXXzprS89cQ3Itr+oTBrlx2Gxg6uGzs1bs8O0PfIQPm64c&#10;O0/0wigWczXS6NfI853uyopTX770wufT+cMTa+tUvmzadzDw5UIvDP5QPX4xGdvrzrIxDHnDdSd4&#10;aLGDV1x06GoorPYO/Xjk6RvDLY5qRZdO+ORh4EfxYSD6NXO5qwU5bMSm2I3hmZerXv56tu0DOs6F&#10;uZ7M/u9bGXJ47X329KwVcq7oIHrmyHqy+V+67mXlzqJp43h4ec7DlRccGffEoAFRdKLgQJwJggPx&#10;hDwIZw5EceRAEBXjNm5xA5m9p/Hdv8r6h/oWWtDp7uqqq66q7nuz1vMkUWNYOONrbs28lxi8NJyz&#10;r07Vqpqb87UungYXb/GseYmjEwdfzf3SffqJJ56YuNadBdyN+XlOyN0/HSNOH6K9dMHyAshW/on7&#10;QjX0gicWqf7ych/pwQvDGhy5sjfW8gsDB3ovrv6Zszt37syv/Ny6dWv+1rCauLfDF5u9HAkMPHEz&#10;tqYZi5/Ofrk/28/s4cJUW9L+8lMntUjPRh6En3XznT+9xlavJunwYG/v5MrfmN6etb+4Wet8wSd8&#10;8JOb3jo7ejbFYQuLHZGv/e/cseVrna5a6dPzw4vAIuVlrpnD4pcNLubWCD2u5aSe5TMGxx/si83f&#10;fvBRK3w62zDLHzfNusanmMVtj51H9ZUrUTPi/MQbBj18uHjQ8ZlcW6ivOIhz7BAFuHs+5nzSI8B3&#10;b14JZVOhKjIfYxeuTYUrOYn0+yAOlBs8PrD93pzNV0w3Dvp48MdBX6JsNMLOJxVrigsPN3M54wKv&#10;GxIbReuTLWw/xlV8NnzwZgcbDv5wNRuGvxhuHnh1wfjRsFj0fsTtZsDOXxDxQsifLzwxcMNFrHLy&#10;AuYlFS4pZzytlR/cGjv25rgQdjDhy4PIDUY3ZGvsOxt8jGHp4RF9fPAguLdH5ntsHk/28RSLXRgu&#10;GmM1LX+1gS1vvbnYxYNN6NRND0Ne4dEVky1fjWw+O7/WrGdfzOzYyIuNGOVc3ejVNIy4waFjn1+1&#10;6OXWw8014FzAc704o/D4hBtGmDjhR09X3uK1Fg/zOGdXbnzF1Yul2QP7Qg9Dyy+c4jovXTPFzkZc&#10;a7vfNWrvrYsvDnvjrrWNNUDnP+jLb3PER4zWjGEWV06keHDo2Mix+TnMA7948Kte7MXRqxmMriP+&#10;YtJ3X5MvHSxjPR82hC7pBUIs5yPe9iee7PnjpIentSe4OW9adbDGho8xcRbjIS5bZ9C1la34xRbf&#10;nL+ejbXyzc6ZZiu+a7QP/+5D5v0lweLAKy5c91HnAFfY/Ni6N8DtWaM394WDe7C5D1Z07M3V2FyM&#10;7hfGvgX00iaOepWHurDXyks+Xko9w/rVni+OfzbGPthj9zO2YvKjrxbtj74xG+v8CF+5dnbVlcCG&#10;SZ+OLf/2QX7W2KbjK0eNLf9dh+rKz5gfgY2XOtHpzdURBh2f/OIsjjWx5Ch/WPZLjtadr66HzWkC&#10;H3/AUl9x2MLgy7Y4elgEh/Jjy648rImvwWuNv0bPxvm0rsGwRvJlwzd/87DlyR4GYWOuZ+M8hydv&#10;+vj0LrDPBAxn2LuAesuFvT0g5Vh8uvGvqAxssmZBwMhwIs1bE8A4aay3JoEKSCeWA9nhts6Onui7&#10;yK4ffxHEC5JPN17Y/P+QPun7CxQefg5HherFycUoeRursPIQn20vSXy6sbDFQeOzD3k4CulA4Y2b&#10;WC5iPXy5WPNNnlhdzPIqNiw/MvANph/30vumz790b803fT4hGosBX++lUO42Fm83HFJe+n2g937Q&#10;W5fblvaynp0c9XjJB04XQ2MH0sHDFS5hK1/7Jg4f+6zBcqbyZx/mtsGDrT2hh7PzK0e+5YNHn37w&#10;LkfjMDpjOMSLDga+es1adeO7hZ7Qx1NvLpZxNuyMcaHXjLOtvnKlw0Hs7PnW+LZGhze/+Lom5OWM&#10;8FeL4rHV4gLHmphaPPXm1rT07LOL27bda9bZiyU/PRE/XPat4S8PwtaaPOAUq3U2rWUfJhtrenXU&#10;XDvq4GXB9dOvXPCNszEM83TlXt7muMVPX9x84Gx784R9wp4vnunN88UZd7zVxv2L2FfivsPXmjMP&#10;jy8MY9ceW+vuXequLmzZdUbV1vXVGax2sDdu+8SXiAEfdzr4sOiywb/48MQpFptsYYsLC06x5FIs&#10;8eDLRW7u2+xOp9ODD6Fe1vyPSl6oCHxxxYIP2xnAwX0Zljqb98ywjjedZwkfPVEPPuHhhLMY9keu&#10;rr/0MIqLe8K+PTf2Kz/633//fV5U5AcPDi7W8BVXfHVhA4ONxqZ6saMjbKobX2O6ap6v3ppmrRzh&#10;ks6V8Y4rZz54tp9szcVjqxF28lAX+JoxWzhqrVczHNoTfrDLCZZ1WGzgw2CHL389ffUSy7p44sTJ&#10;OlxNbHp2xFiDZ636sjWGWX2ypTMmOFkXU6/Btg7DOK7mBG466/Imrnc5h1P84urZ48nGusaHOMPu&#10;fV3/8dCrAR8YeoIP3ysHrYQRA9rcOGP9XgN2KfxqAiuWRscekX5cIxFz64SNi8IF5qt+v2vH1suf&#10;FziHQcFdTP4jb1wUXi9peGKaS0yDT9cLgzXNSxV78ay7KZhbw9Om6MV0mMIV20sZvbq5uTigNs8Y&#10;hgK3KXDM2VsPV67+ogu/vtFkp4knPzc5cdVAnj7R8wvbWN5yUJd/2g/+MO0rvw6vvkPYHvJno5cH&#10;fFyqWXHE3BeuudzsU3tZLWHzh5WEp9/nzTq7YleP7WusiakZ2wcvpriHDQMn+55U2y5aZ4MvW3Ui&#10;u4bFSh+23lrzcs7uEoMeN3svFh58jXHoTLDpnPFh037RG7Pnb6zx7YGkls6Ta8WamhB88CXb1xyu&#10;tfIvZz3bfxP4+eHtnMRJ77x3TeG1axImfE1sTb5sw2VHJyf+YsQrX3tJ7LXzIK4PY+zYm/OFU7NG&#10;h6d6GsuBvvNYPazzI+ziao5DmK3Z03RsjNtnY/72DDd8fSjEvW/r8MChOPhrasCevtrjSwerOOqh&#10;iemeYQxTw5FP93s48PrmBC854dI9BzZfvfsePZzObJj8jH1QFBdnNj606ovPrvqXIz9ccLam5uK5&#10;3/jxqW/bjL38wbb+yiuvzEshfDjVNh5iOgfVzP2KbS+HYonhgzl99wn+6gOTjWvL9YSXVix8rHvo&#10;4m8sB9LcPuKBmy8MPM98MPGQti/iE3Z4sutaFss6LvAIbgQH4zjSmfMlcPhYh4NDnDZHOn4aPkR9&#10;s2kP2svyh0vk3PUhJtk+nTuYzm9zOHzFlR8Mc3o46sFHnOa4tk5nzE4Ph3+1Eic+csEpW/piw2Qb&#10;bzFhsNGKOQbHH/jQEWNNfELfHJ9tJ3brbMQsDl9z54mNc8Afrro4l3hdYsCpZtbMnS2/Tma/zeVe&#10;vuLApN/5GbOf3wmsmAhYqOecUwlbI+aa9cYlr0cisjYiHDrSBki2g4aQ39tw8fNxkcLxOx4K5Zdq&#10;+bmoJU/nIu1mqDBEjHKA7UZC6NzI8HWzg+MCwG2KcfZn2wVunR+euLhpsBeTNNazIfJ3UeLnxxBu&#10;oC4EedhUOPT+4odv+zqA9F4K8Yfvl5nNPShwxsUaewJTfps/O3w1ttbUBTZRP/oOEXu1JvDFwls9&#10;5AFHz17t3NDKj4864REOeyIGnYaDeUIHjw4vnNjQ40DgmLOxFg9rLqJqwZ8dvvaGHT7wjeXWRRcG&#10;22LJt9rAJtY0eYqv7Tk+pLyy019KOYrpzOKAG1+9RrLDly4O9Oaw8aw+9l3d4GlylDd7sTT2Ozfx&#10;E3YwxeG/7cqHLZ7lpa+FU2xc4s6n2oizcwmLvzH/OOSDizG93OPKVg7hsxNX7mFZu378FEGdvAjj&#10;xA+GmrEzJp0DPqS4cTLnLyYexS0H/Lrm+TtLfF27xtZwa6/Yw9Rbt1/sNXFw5lPN9F5c2ImJr/sW&#10;LvJm257iBtvcGnu6bI27LtybrO88xabDQ1zzzpH7jWsr3LDlXF3Y1OBrsDqH7KojfGsELwIbf/n5&#10;ps9zwPyvv/56YAvD79E99thj80G+H5eJYU1vz9UFhvzwdt8SW989jC0OXhbZ4949HR/rfMoVF3ju&#10;jXHvGWFujY2x2hlr7vOauL/99tvEKefqL46aqIE8tM4+PGuw4oTvtu1+LS57trDhsiseHHo5wWJH&#10;6Al9ecB0bjV2zrE1scOOqzm+/MX3XI0H3Pjryy0sZzJ+rgnrYvEXq5zstbmc9MUTU47m1uDyMdeI&#10;vTWGK5bWmtyqBz1fgisbeNVpFs5/hFHNxGZHz7f6wmNTDXA1lydbzbWCIx9zMXfLN67WCH6adbjq&#10;4jwXLww27Qee5nGdewJDyhzqN0nEAO/A5vTEeK+n01cMNzPYNiJS1hw2CSDlmzbfAsKy6dYdDG+4&#10;ei+HXgzFlTiO3pbhKqQxbP7iwJQkXcl7IVMoGAoDFwdzzaH3TaHeCyZsvta62Nyo3FzoSfnAwsuG&#10;wrZuzt4LYC+dbjZsHBBxvNziTOc/EXeT82bvhlYNxJdP0qbaeGIdhprg3Fz8/PTm+LLRm/OxB34X&#10;pgtMrtYJP3hs1cZLtbE9wgNHfvJliwfhb6wPSx8HNtbjV63jL6axdX1Y6qnW9Hjbez3BI3txNPxg&#10;0dsDc1jOiPOh7vnDiCubLbDYVYvWy8ncmpbQ5SdOufFhV73ZZYunNbZ8zdU2G3NY+Hu4wLJmbi9h&#10;OmP2xjoMwg6OHgaxZk70mth68bfeWJzsjAl7fMQsPnznWw+nxn7HLJaevn1gL44cjK13xnZ8YzG7&#10;9uC7T/iwInfnGE/Y9h5PnDTnRs+fjaY+WrzUVFwcSLH1bMSNVy8RdNnDhC8OH8IebjbWrbGVP450&#10;rse4dO7yg8ceBt/m8M015zw8tvjqSX7qYqyxVa/mak+nuU/xxY0P6SyFy0aDoWcHI1v2xedDcJSr&#10;vPx0xDPAPca/j+peTa+xef7556+98cYbD/YN/s4bT88Zv0vN3hxfsdh6aVOX4lm3V+JZp4+vHHqg&#10;8qGvpnibi63nZ01uemKMt3ul55L7+b1790YvrlrwVWt2+vxwIdkY82EjZvtqLj/3YXHh6OlxgoOH&#10;OL3cqEW1h0uy41sN4Oabni1OnXdx4NLhBRdP1111Z4MvOzi4sKlmdBoMDYZ7cvuhlx8fdl2L7GC3&#10;/9aJOPS4E/Fc9+ae53EMh021iQtbLRw+1vI1JtnhSFcd+VX/znf29WzhOX+4u146D/ytkThlww82&#10;/uJbN3bdeC6SXWP28OjUyr44J2qdXLU5gNsYBDgKwLgEgRhvYZsOKRK5/M3dILtJ8IGlIcnO7//5&#10;9ObiQ9g3YA6Di4dd/z+kA6Yg7Nzo2RQPZ80avc1XmPQudvkqgjU9LuIppALBt3FuADYIZ/56v8fH&#10;Fl/2Gls1YgtLPmzEkTNbfOEasyO+5cPNTYKt2P4yiLjmXgY9pDY//mrRRopNJyYf4/aLnbhqY6w3&#10;Z2uf4bKn02s4qon6VVP69sgYlh/N+FGWuhizh+kic+M27pDBCUvexvBIuMZw4WVrjmPz1vLFRc7m&#10;OGts2lN+/HHBj525fO2B2rJxTjwc7Bmh04gYfBJ6vAg8czZ682LgQYpnbM1+dW74afhZ45OfOUz+&#10;dOZEHuZyJDjTsYNDrJef8ycmO3nvvWYnBuFbLo3p8RMbfuNyVQfNOnz7zbc4XRedA3hw2PODZ624&#10;1q2lVydzmOwamxtnL4+dv7Hrw8uAOnRz7fowt86uepQLLPgED/505caumsXbGq7s+cpbLMJeHDZi&#10;4V0Mfbnqw4XRWA7w4LC378awzMnGHsXxR/7tAX6ELw44sensVCc6trD7EF4ce8xXjy8R27p6wtZr&#10;cNkRtmyqv3Vr7K150XUv8W2ZD713796da9MafFzd51966aX5yyD8yk8vR/fR8vEwLK5Yrm35xV8N&#10;4cJPD0MMtdfEgImz80LK25qxe6U1NVEze1L9cIbjXq4X54cffpjamMOFgQc+1gls6+oFA8fOjPX2&#10;X17W4PgyQlx+OLDpPPb8aM/5sGVHxNH4WtOM4bPR45HQ4Rzv4liHW23U07w8xLfGj17dWqM3dq8S&#10;W06EjxrBwmP35Q7PmF34fDvDfOjjhr+5nOg0ccrDmkbo8Uqqg3UxCTw2Gi5s8ouT/ai+fPjmr+fj&#10;OscBBs5wCVzr7KqHNTbODJ0GnxirrVriyQ4Gf706asbOu/H4R55hxiVckegjQ2eup9Mu7RQgQYQ9&#10;HYLIGdtsiRv76v/68SMcPx71Kc6PAFyEHtC+QXOD8BLo984cejcZa73Zw1AUxejGFj886BXPjQ2W&#10;NTxwwN9GKQYbWD65wWOHY75uKHjxVcg2GJd9IYvJl438+eHAXny/FwLDTcK3FjZDXl5S/U8hXqTo&#10;+OLHFz8+cM3VVD3FTtgSvTz4a3iw5cvPHAahi6sYuIoDQ5tDcthmo4flb0c7SHLwwk5fjsZdoJu7&#10;2ET8YmQnljq3DoO9XsNDz9dFoz57j8QpvtzhOQs4uhnCgg9HT6825QeXHzu+pLjVwZrGp/Xs5bMb&#10;Ltnnw08MuNYJnRrgRGeN5IOXMa7yFUNefOyDHqaz7XoobmeaD/78xYAPD25x6NnQ6cs3LtnpxS9/&#10;c7aEL711vNTXtWNdPGItMabHl41Y8pDPpR/s8uLDRqx4hmtuTYMn5x4qsPNREzbs4TpLRM3yrU6w&#10;NXpY1YROnnRw49cHP3jFzr/emrF1+fDfuHjhaE1TDz2xppnnMwvHH+btsZy2rXjiqANfPXs2PhDr&#10;i0PvjMHi44M4H+N69sRcndWCvWutfMJXG4IDneblz71QTPe+77//fvYhXBjq8+yzz157+eWXH9yX&#10;3H/xIeUKD7aXSfdOL4L2y33J/cyeEFzVVe5aOnHcR/ngI59q4UyoJXxinH81pseX8GMrP7zo/3f8&#10;ZUAf8AkOeIslV/dPwodObGM1Y8cejjVYdPyMvYia49j1HE/+/MrFmA371orZtWuNvb3X+GQvHjux&#10;9fKMkzWNr73JVl74i6cZJ2zhqDsezg8dXzE08XsZZ8MeH3tojbCvRnyMm6sLnf21ZzjorcPSF6s5&#10;DkR+pPWZHH/Q44APPL0GSzzjcrBOcKWLc7HYEvPqA8e5ImITfmzN8ZODOX2N/96P6tm5hoODax0+&#10;P3jn/b1PtILoG1cAzkQQTgRxY711BUAOOEIChaX34O6TCWKS4f/www/PRfvdd9/NjwO8IHnxcxHx&#10;k6xvCSswnBLrhmuT4yZ5NvCtywFHnzK7GcDEufzOhRjuNpm95sHqwMkFJzqc2Itpjot85Q3TGlx+&#10;RNGrC17sXCjiePnlg49v1ORMxFIr+LDI5eEVBy9x1Eb+5SoG0ePLVxwNJltrYbeWPT0/rdxao7Ou&#10;vmrqJuZmbqz26sIGJl78xIy/NVIM62HrO9zWtc6SXky41bgPAR4iYoujsetiFRen4sCBkX7IHH+k&#10;h03EJmxJXDbHWVh/WOOPgzyLaUxH4o+TZq61zge3xBp/bds1ljexp86DvLsW6fk5b2oCW5++nDdP&#10;eeKi7zphzwZWIr719oSPxqZ6qwU73MQidPy2vVjwi23MhvCHlz+dGGw16wkbOpJ/XOKvF7vrRc1c&#10;l3zZhmkP2kt98WBXB9de8ehhbO4bq3wv45uHIQ7BTcMBpjG7zkX2cld/821Dx9Y5gNm1oSbV3jmR&#10;x45pTRzNvQ++lwE1oktw0sSFXT2M4bUn9BpuHub6fNn5IOmlrbjW4+NF7p133pnfAfzwww8nfr8q&#10;5N7Y/VUs/u7t/kKdDx/yxlkO7qliehm0xs7Lofr4fWz3Z/uuiY+v2nRu6Nxf9PiK3fWEq1jlhIt9&#10;FgM/9bDuyw1+ahhfYzYaHSz1rNHjSA8/wYPQw+iZJl863Onzk4/6kPiZd93Crv78SP4w+JjDYSs+&#10;naZGdHKG0cujMXu55G/MjoSj7wMIezmYOyvWXJfqB6/nofh4hQeTLY5ikWLSqYd1+fKrTmoLw5nQ&#10;E/ZEPPb85Ni6NTw1tlp5sjHmU230sHAIg01SPL11uRXbXB1g4Erg4IuTPPTs9YSPejivmvqZw4fN&#10;znlRB2eTjs+VPyKD4CZpDYmAjDX27OgRBG6zOrTI0rElxkhXIAXm619z9xLx9ddfzzd9Hur+Cj1/&#10;PyZF1s3AxSopCYsrPj8FSSeOxFw8hK+4XtLwkEucHFYx4q8YBC929PjKSay+mYNV8Y1JNRNPHL50&#10;csWHPYwueDcjMbzYytcLn5sVO992+nRXfWG2UXxgwsazmzQO9Nat4aAmGn959iJqDR57jWTXQYMh&#10;frLn2dLxh+9/TfHNqf2QCxt1jg8sNdHE57uFnTVinORvzTjf9oQdzvDwUD+5uUHzKU61Z9v+5sOv&#10;OPrG29e4Zp3A1NLrW8MT7pbys6Y+eKiRvZEP//yy0Ws7hjnJHm72cNXAvqiDlr/cjXHGja3WGYBp&#10;PftqQc+eHxGXmLMtT705TOKsszWPa7Z04RcvXvTVip95GDs2+1p6cfPnY12NrZuHy6Zrn74xPT78&#10;1CVcftaaWzfWrMGwnl4vV2vG1uEWn459mGHhT+xbeHjw18PMVr+58itONnT2XbNmT+LDxpjAdf2K&#10;657C1gNXb839ynktHt9yYYOrNWOY1t332PQy5Bs6Mdi5l/qg332RTn76cvS7ge++++610+l07b33&#10;3ptfnXnrrbfmPtZ9Tz4+OIvhWeHbNnH54OB5gZv84cKnF9f9sF/Dwdu9nK/nAhsP33Lp2zZ6WOys&#10;sSWuX2eoZwo+7us+FOv5+DUi8XGudnz5afIvXuvi8bEvxc6HnvDTWpenfPjAs2/Z6YuhBmqTb7b8&#10;6bX2Fmd4eLKjx1FTN3rx6Z0bdTBmW0x8zflkb842LuqIDyl3tew+2Z6MwfGHGPgS9gSmFqY84mYM&#10;C0fPKfF8eWF/8Apj14QOXth6OIQPsY6HeTr5wtGMNVjmbMw3Dg7EfnW+8Ssfa+qWVGt+7DaWmjpv&#10;auADENu4wes80Wt0U3UENWABVgDEGRMOAPUkHxuUsEeuNb4FVix6CT3yyCOzKZ999tlshrdWF6eX&#10;PpvDzgXnIEjUy4bfo3Nh2Uw6omhuMG2A+DbaAe0Au5DNYXbQYcCnl08HSv742iiY8NlZh+1T5Ol8&#10;o+EnVhsBn6568ZNrMeXnxgX7+vHjb3r+XlxsGHs3D/WzieKLSfCFy0dj08FoP8bw+AN+HOjKDxYf&#10;vTwdOpy37DmbsHGxtve2s+KGaw/8aNuYTfsTdjjm5ZEObheGOBpsPYm/vO0pf/ZqVJ7iuQA8tOSo&#10;2VvnqvNnL/OFDU8t4NOHJSZ8Eg828apG2Zun4weXpC83czjtL172lR6WNXwa7/rDs66xh6ln03mA&#10;pwZE/tbtsbNlrLF1DvMTj4hpnRTjn+bWsqlGfJ1deZV7duXAlk4TUy350fMxbp/EZaNPxy6OnQvr&#10;m+MQO/MXV2ufjdmaq42Ym0tYdNnumHFn15jdrkV6Pa6kvNjCEz/+xVE3a3KmC6cawKDLD258rdFb&#10;j6/1sFwPamjNWWBHjDXXB1v7J7bmOnFtae6dYmgwnFfxqh/u8etcu+68ZLlWu17d9+Diwx4nMWGV&#10;v3P61FNPzZcDfif6/fffn3v+m2++Of/EinPrAe4l0X0TjmePHrZ/d1Uu7HoJlI919wc1E5MNfu0l&#10;X7XwrMGLvbk85EzvW0D1oCd8cHeW2Buz7Wx1b/LMwkUscQlbvMzF48OXTk/P3lxrb/lZk7ua8Q3H&#10;Gh+tZ4UxbDZ63DdHXIrH356aE2MintZ9qnPYMw82W9idBX5qUvzy5ctGb41NtjCyoyiuMDwAAEAA&#10;SURBVLOu4cO+54k4/NTXWWKjDj3HwxUHZvWRA3zPqbhZg21uvOPSxwkmoYsjPHMNR3rNuLzCzC4M&#10;c5ga+3iIZ07wl5+zxy58a3Jna921sKX6uu7sOVv1iQNuYuDfc+AqMoI0Rso4MdcAaGwJnRc2zSc8&#10;LzN0YbGFI2ibYu3GjRtzaPweiMPV78Eh7d9TqsAuWN+Y+V25v//++8Hf+nPjcigUQgxJiiGWC84a&#10;LAW0rgDiGsNUIPb8FImYsytP/ji72P0uohccRRPDGjwPXFzgmeOjDmw0ej42C75Yej8Ct0ZPJy4c&#10;NziccKTrwsNJTFzEEKtmDaZ4dHpzTR2tw9KI+W501vhlV5+9ntDzVUdNDHN8PSzM3cjL1xpO4d9H&#10;uX+DyJeOHRtSDjsfevnLnbDpPOHBVt3ipOZqxweuOlj3gm2umeNgrO8mBgsOPV6ETkvC2GvZwkrY&#10;4UC2Hr5cNDzYyKe48cqPXvwdt7V0zpGc+WpuirDlvm3lWR3LC3fjzgt7uKS4+qSY+vDwJ+yMYTW2&#10;X0RcueBXXdqH9ohPjW3c4jNAxx9swoWXj/X2Aqa1zpS1xvD4kOprvHHYwNLD0czD0MdLLDjEWA3i&#10;HgZsa3w0ufNhG+bGKK/i8lFDODDZajD503WPwaM9UWt+Xh6M+cPqGmFXfo3Zw9KzFYdfcXB33bOh&#10;h+0s+BAvhrF7sXukex2c+FSPauZ+/d///vfa008/PfdsH/j9dMg95cUXX7x2/fjA7N7oRdJPhfi5&#10;x/hCQCzfArq2PeCd++LKzxw/HMT1jOIjDznLAXe+9LDlxK+XLTjdk9m4x6sJG3P46hMGP/VxH/Kv&#10;WbAVWzz48PJn1xpOcDy31IS9ucaGr1hdc+Vgr9s/uOqs3rh5ZvSNJHtr8mOn8SPW4BePrrzorbOP&#10;C97WCT1M+e49Fl+N2PKzVlz55YtDfq3zEVffi1A58mPvudy58ncJxApLPJztm703Zqv3jBKHbbyK&#10;V533Oh+51tov/vHFCYa9oSP4O//22xoRj8Dk3z6VP1vnx/mWjzrBYRd/8cVwDr2XGLdXcu1/Ggtz&#10;czSGUy64XCEDNGCLzZFs3pg9IOQU0/90YTO6MIAWVM8fGckj6BtAF6JflIXhn0Mh1lzk1vyunE9e&#10;XWQK4h9PdqBtqkOhMGz8SFhS8B1Em9CnPHnwEQcP3BWZ8IFvnZ11OdosOD5hiutG5DCzN3eTI+Lj&#10;rLX53VDw4+fFDqaD4MelcMXq38Cy2S4cdmxwYaPBFaO6i1k9cSHyycYaYa8W5ngZa3LIXg/DvuQn&#10;f6LX8CwePYywzasZvTh88Ff/fkzfGls2/MWFaxwfa3Ts6Ag8nOEZs2ejwYDN3t7GhQ0s+1B+8LoZ&#10;seUnbzXOZvOCtWPhQkfExqf4cbbGxpxsf9yrjzEbHODgYf9wZNN+WC/G5gPbGvyw6IzlDKta0nWG&#10;4HpAlScMe8WGrn0Qq/rjWRx2tXIU1xhPdhp/15c+bHzwMg/bmA19cVrDLWw1gscme75J/tbpWzPf&#10;Unw6ONnjpomDf+vGxWwc5o6Da1j6fBpXE/Un7Q0/PKxbk6OxWuJqLYFF6KyzV6vq1Rgv43zFcE8h&#10;MNxr9GyqW3zoxM9HD8+ZIuLmy646G5OuN3M/irLu/tm9kR5vGPGjE9eHfA8yLype3vxe36+//jof&#10;/E+n07WbN28+eJnyAgjTfrF3pl3HnhvG7qNie4bITV1d+2zo5eUe7v6LCw7WsmMDO544d8/gy15N&#10;8/H80Ohh4KDOcMyN1SY8dcRH/fnga43QdQ7Vhehdp0ScnmNyE6OzAostbHi4ErVWL7oaHW5y48+n&#10;/YaBg2YsBj/x+MlFLGNc4sFOTdRGjtatsYFDql+c9Ww1a3rC3hhvPMVnC7+4xng7Lz4AGDsPzhwf&#10;djhpsOVDBwd+nGBXc3mZE7ak/MOiY0e2zhi2vuszLNzgaeKG3Tp+xtWVDSxNLmoRZ9j82YulxvwJ&#10;nabmmhppcPVwrHs3CQM3+R+x7pMHyoiBsZaxIEDMiQPpa0gX5U8//TSfdhCCVVLsSsyaRLzIuUl4&#10;aXTB+J1ABwsRh/3nn3+eC0MszTeEErImEfH7MYM4ce1Co2OPh0MkB705POsS1+NkXaG9sOHHpk3U&#10;92ILk73et57VQX4aUTvSpy5zeblBKfzOSUz41uHi2I8b5IIvnnoXFm5sYeDs5oIDPuYEj8ZiG+vj&#10;10Ea4+OP+Fo3bm49HGN6sfhvG2sERxhqil+c3eAIfdz4xycs2HEQQz00elhheFlurEbW82WvpnD4&#10;qK36OTPm6lut1NG4+luHk+Alf1ziWi3jX07Z8oVhrhE9O77lQ29OL357KxY9zmLComMHx5jER5+O&#10;TbHlqzby41ctxYFN2BdfLUgxYMLCxV7S78bWWjbWzImx+CSdOOq7eVvT8i2mXrPGx7o5yZ/eOtx0&#10;5vHJlm6Pm9fzNxaj62rH2/iwCfv88WIfh8ZsrcFkG396NnT5wCyOfTIm9il+/PY+jMH5j/D02XeW&#10;xSim82DdPcN9yHUiHi6w6azZO364a3SuOTYwxCF6rTy6jtiwhev8aWKJvXH5svFB0U9EvJC5R/o9&#10;Qd8AismH7wsvvDDPGvdhGP2aEF8YznXPBs8jPubWvBCov7zo5Kk+fLMTC28voWLir7GBzdezzk+i&#10;5Im7usB3T1FjY3tWHWEaiy0v6+z2vqo/G8+K9gk3dZcnH7FwoSPi4WiNv7mGP2705u1NffFh4AS/&#10;+07XEw70tc3DGly+7Ytc9hnCEw/r9J2FdOLQEz1udOzF1MuhPODRiV1d7IW4eOBn7DzwZ3NZK3rS&#10;uYalFmyrg3ji4KOHgR9s9lpinF01pRMnO3rN2RfXWO3EYQe72GJtsYYbYYODePk6z/CK5/x4/6KD&#10;xYeY4+OM05mrlw8/YvT+Qk/Yzl8ModjNojmDAhjTuShcvB7yd+7cmQ0vOYSzExgJiXjh80LnJc/F&#10;zs43iL7C96nPp0G/O+HQ0HvD7xOiC8nbPnGxtkFdoDZP8Rxs/GyAuIrfmsJVPD3hY4wfP71Gp8Au&#10;ZrFw8i2eG0GYakD0bMJsY/3oQs4w6NTKi+bpdJqbHl9rML3U6rsw1Q3vcGEbh11N6eSg3uVARzo4&#10;cOAlfPPn2x6xqwbtHzsx6S+FThMHBo78NGLN/jgXDiMcNtnZI5zZx8eacfGs89NrsPBkV16+iWZj&#10;X3z6h6uWMOQHrzzxaF/jzZ5O3cSArSf8Enjx0G+OckhXHfnBIuVuXI3Ys3W2xKbvomUHX74w+Ftn&#10;TzaPYuvx5ceerV6Drw5s5NqNmY3rzP7xs15vLHZ9Ma1ng8ues3GmnWP1rf7G1raYww63NZxwJdbg&#10;tw/4WDdvbD1sY2LNGD7Jhp5vMenhtZ4tux27sfV8sy2Ovn1iY5yNeXUsXrmXr5oRZ4BOiytsnDR+&#10;bEixw05HH0+137ycd3ONnWbPNOIe5WFBnBNSPdoXOvjWy7V4eoJ7117XmvuBsXumfxzffc8Zv3fv&#10;3nwx4LmAH8HL/xHPzgugZ4MHHt7+kok4rnP2uHtAenEjeBlrfn/b+RbHdQCrnMf4+MMzBV92pOtF&#10;HdxXxHSdwMDf3ojBR+u+wsY+shPbnL3W3lV7/D0T1EITG1b2eMBhb80eEzikuHDkw06PL1tjtrjp&#10;YWnsxdDzYeullh1d55G/Fpa9zH7fL+NlTe56osdbX1z4mzffzjofPGGwExtP3ORkrk7VEqZ9ciY0&#10;58B5ooMDF765cfmKb10+MMIWH1+t3LMpR701Ekd9Y+vGBB9xE3p4bNKHu/XwcSbFwskZx1eLv3o4&#10;Q2rEppqIZT/Vvlqw8Q7lPYaOTbXC9Yqi4iCIFAL0xJweaY5eAOm++eab2ZQxOv5gz6+NEszF4sen&#10;vvHz+38uSlg+/YlJhzw/NyAXpE901lzs4riY3EDERximJOHo2YjJhw5Hm0vKwbh1sWBpOGqN+Tvk&#10;epgVV++AKiJ8WOLaiAQvNjbMGkx+8HwSZev3HeHKx++KuFnws0l4xSWubPuK26bCYNOB4EPMxcNb&#10;THkbs22MNzs1I/TlDadasaMXO531bZMfTuIQfXz4WSNiygFefNjZS711vnIubxzUkL0eHn/CRw7N&#10;N46LwsugmoovLiz1biye/ejs6OnEjre4Gl1jvXVcxf6nvNm3D7jiwMeeyAMX/MsHTg9g6xo+MHDm&#10;X1x49PzpCBw+1Y/OGZRP+ximWOydoTjg6/oKj601Uhw+5cq+9bjEQW8vissOf/HgEnFw49s8fH5a&#10;MeTPFg4bfeN4wqMjejytaeG2XkxzY7bGYcRxwI4/8jc3jgNfrZqFy27XCV581GHHpZenZq3Y1Yct&#10;vXo0zsacv6Y+zpbGlo19ZqN+znk1tDfwi+2c8WPHz0tP14VxMTq7MMtbDPz0MPXs4VSX9Nni56XO&#10;s0At/TTIX/7wExBYakHv3u3M3L59e+6L/ucQGI8++uj8+pEYfpqEV7n5HSj4riXNfcB1IB8C3z3W&#10;PVcc38AR92YY7OSnuU/Alg8evoSADcN9xVhu+riK6b4Dmz9c+VVT9vzVmmTDH4690MtTfnBI585a&#10;5w439rjiw5aPfOGx42dNHcz5y18v1/bEFxXGWiJvdhrOsMQUD5546lLtrbPjp5crW5his2dr3Zoe&#10;XznoxaErV701tare/GHDss7es1MdxSByt16NcWQHP07m1ad8xYJZDLzhEHrChz7OuCRy0Kzr1Ug8&#10;GHq+ej6aOK2xt25v6NStJjZMc/do+fkWjz4bPWw62OZqUj1h9k4CC45zat8Je76H3f2XJ8oKFDAD&#10;RN1AEFCEDrc19oAqSkRgIeLi9M3ejz/+OG+i4SLhX1C3yb1Y+V1B+v6njMcff3xeDO8dnxRdiE8+&#10;+STY4dKDTvw2QDwFtukdIj0bvMTGlb1GFKaLqhsgDJvCjw9b8eRvbDPgsCN0MBw+cfCwEaS6yFMt&#10;4GlqCF/DgY6tOHRqu1sHW27iicHPmLDFh14sYl/jlB/eWtjx0dNZI+akWMbW4iZO9vVsyolfWHLC&#10;pYsRv/ZDndQTXrXiCzMO1mDJjx6OOTu+dD20xGcPlz+bzrc9YhtPczWEB4cvDmzg1+JjXp3Cqbe2&#10;pXmY4vQQxkcrXzzkZl0sfODSO787Jp94tQdipDPmK54681d/2HytuzmWkx4OG8IeF7biws3WGLae&#10;FJO/WHgb88Wd2Ad4sHazFtdimBMYYRcrHZvs8hMviR8bPs31W8zT7b64bBsXm50cWovL1hnza82Y&#10;2O/s1JMenuvTGvv07Kw1Ny4XWMbFybYaw4FnP9jRi2VunM4+2yNrzoYHAyzXgbF7objORXZwnSt2&#10;GiwvP/rEGAe+bI2dNy9d7n/w/Regmty7z7KD6QwZ+weivSz6KZHfHfcXRvh2tvoLdOawO9++HaTD&#10;Gzc85OrB7GVTHa4ff8lEbfmI6d7BzhxXceDEBR4MX1KoRXmph5c9ecDFW6MTmz09H/H4EfsgDk5w&#10;7YGY7MQ0p4dbnfHDIwx6sdjpxRODyEP+9Ho/LbFmzi9MPODBJvDtHx4ae7oazrhpeMLsrDkvGimW&#10;Xl44iqMW7PnucyIOW7xwYaNnY4wnG3PNHIY+vDDUjE31wdnaFvlUA7moFxt6PVyiBnjgRspdTNIa&#10;fVz11a48y40PWzHEJ43F5GsO3zpbAseXY0R+8HDFW12tO2v05uIbN4enebfyEsjWO5f9EJfdFUdG&#10;koqcMRI20MuPQC4WL2MlzxlxxIAhRgfDW7pv8jT/CLTkSIXu3wL04udbQT8W9vsgEhPLt4HGXgiR&#10;VoQ2FFdx2RVX4vR0/HAQUw74JvGgh2GNrou4wqYT06dH4uLmJ5a4mpjyVxsyBT10bBWcTf+kjE3A&#10;T55uMnISX2x9BxgvdY/jPhD44QZXz0Zr33DYHI1h48UHbnj8rZnrCR0Jrz2GU7zWt4+xdfbaxjGX&#10;m7rJDZbm3LlJGasjO2M56sPHmx+bbiTOEb39UXs48DuL8nTQCS78PXDKla/49GHbGzhEbHq+4ppX&#10;t9abl7t+twE6YxXLevnKIak+OOCuZ7v9xMMpDDhxMGaLq8ZOLuqTfQ/RLn5nFAcvavLkr9fEh21P&#10;Nk9xEriadfHYm/MxJ3q4Gt94qr847PV88Cbhss2G3rwzIpaWfgbHH3EuFv8wrG1McUj55btjtLb9&#10;xun4I3996/I1L6YxPPnC0rZfttULTjyMs4dH2FvXh0NfbnCqud5Z8oJg3X7z6V4JG65z4gEunn1y&#10;Fgm9s4I/LL7s2bBvT+Hw3fvH3089rh8vXJrnhm/0/FgXF1JdjGE4n86ifyvVXxb0o1u/b+7XgmDA&#10;Z0eca7nxMYYFFz/PC/XGSXOfte4l0L1FHeKuFtZgW4Mpz65D93B692v1sN43fmLzVRv1gGEdB/bq&#10;qH5iwdsiT88DtuLhDgdvL7Ww3K/g4phtOfFpP+yvOF3H4sDFTWzYcOOKC3sCzxo7jfDFRVy+/PK1&#10;Jkc+6k7siVzx5cemNXbWNWtqKTdirlnjU07FY6fRZ8vPOt56+NUWf2fG/nin8JINlx0cPnBInOph&#10;sGHPhq38YYqRqMfGYkfqjfFlt3PKhl221dYaqf7x4F9z1vCCTdjsGOb2tHclZ7x1eyEH5wOOuhB7&#10;Vm3mn4jZAQRGlLOXOYffoVawnKyXrAAVztghZofUt99+O3YdKEQcIj8iRhQRG3fv+LZPIvn5+b4X&#10;Q2t8fIpUJGM2bXzJxJcef7bi4EzKSQxcFUjjR+dFQr50Lir2fDuADhX9vpHi4VDLjZ3c2cCUlzh4&#10;8OlH22zdCOnEs2lsxeIHk488cDGHzSZRVzeHfXCN2dmrsMQ3hiEfebKDT9hrifjkUs83HZvs2Dav&#10;vsVqTQ586fOjw8HcGl+6bMPE1Rrbzg8bddbnrx5w2LG37py4caqB2HJnZ87WnFiDpeenV7PwcRCb&#10;Pt9yHYDzH3GBnR0MrRzTs4XRnlkXs7h88HPBGrPjqyfsCQzCJoFdTng7D2rRA8w1oU4w4LOHTd9L&#10;crjqYa292jGM+RI2xuzzpTe2pu7WzeOuzw//sNg0zgaWnLSNT89G41NPD9tczeBr2VpTaz3J13pC&#10;J5Z9iF/+2ZhbI9nCbW7MBsalb3vdGQhHXI3QpW9P4TS2Ji6dXOjtefm4R7CxTm8fnQW9+1R+7Pjb&#10;P3uVbffB4sBlp9Fp5aiXizPld7R8iPchzH3LlwD3jvu7Z4gY7pm4wuNHPJh82eC+6H8Fse6nR54T&#10;vsnCC5bnkZzFLh5M59c93EsbvRjm8uXn/MvL3Dm3Lj/x7Q8f92OcfMtIh4Nc2XuBFBcPwg9nfuKQ&#10;eHQtFdMaXP4wrctJD4eewKazL/aIv0b40eOlyZ+OvzEMej2+REycWnc/tNf82NWyZa8mcaQXk14d&#10;2MOzR3iKR4+DGrO1/3r6emMczPWaGHDpwodnrKmrNdhqkE0YuNDxwcneiqNunqneQQidWIR9cTce&#10;X3MxreMHUwxr9oW+/WKrxQFH6+XMt5xhVTe9OdHDkM9uYYSfLRtnVn7isdPEJfYET7m7jsRiF45z&#10;r1bOuHMgL1jxuKKomBaAMRTA4WdorOVkbHPMiWBIOQQwvI3DRUYCCLlo/GjYmk+GeuTp3SD8O1F+&#10;TOoFENmvvvpqMHwyhGET6Ik5DnBxoN/rNmLbscfxsrFx0eBpjZ1ayAGeX6bEz4XewZC3PIvhAjDG&#10;g7/NYoOfi05eeNL75Wd1Kg9xxGbPN39YGi50asmHHb7lkY9YcOnL2z7ykwccjU2Cd3HSwcNVT9g3&#10;Lr9iWN885FGzRqqrMdswmudvzla8OFmTV3o86LpYjdXP3vCRJ3s5s5Vv8TuXamKNX3W0d3R8YcNK&#10;iikWLGt6Yi2xTug0do23b3p5iqelw0nt2eMuH3vUGaez1r7xNefXWRQTdjWTIxxnxwPS9ca23Nl3&#10;Pi59YatHHMpHnvBr5nKAQ9RfvfEWi117AQNvOsKPfeswrLGzJpedm1zxYlPt0sFLHzaMS9l5WNvz&#10;ah0OXjgQPTz21vHItzk7etysET2/uGw/uuokFimGeOU6C8cf+ZpvXD7q2Pm2Hm9r+KmT+4eer7qy&#10;scc4uB/bazo4ccsme3o68TqL7tl+V9wDyJpr0rPDmfNi4T6Igxy19s490Z63x+6VvkF0z/WPRvuL&#10;hDD8LqEXJ7Hx1ztj/OGKKca942XTN4fwiyEeH1z7SwTyVQNr/Em1pueLt9h+kiMenuIY9/tocDT2&#10;/NWSjXh6a/BhhusLAV8q5MOP7Prw459ObE2+5SJ/XMoBXnvEhi+ddYIbfy8K8WJnHQ5+XYvhioGf&#10;5h7CFiapFsb8iDU4/Ak/dnT4mJcTWzzorGth8meHH97xs66VZ3HUhr9zCNd9Did6MazRF5//nsdj&#10;6/CXb89mtSNistNwKS/Y7M218oFNT9jTZ4uH+fbjy47Qi5NOPsRZNqaHBcf+iMVe7vS44l3N6NTU&#10;te4LNter83jEuf83ozo4grgAusAF4yxgZCsa2zYCCS+PXujcRPhIUENMf/fu3SEISzw+7AiyXg5v&#10;3bo1F7TfBbl+/BjAJ0qEHUg44sFij6dDQt9hcQCyw5ewT8RO6PHAQZOXOT83snDZw1cLBbVuzp7w&#10;Zd+msDNXZLbydEPJxryNlAPpgIRBx9cDW84dfHqx21w28ujg6NnjBssae58G7Et7V87wkvbSGjHX&#10;Nid4GmFnrdjZpWdnDANPhzP/dNa1aklvLt/Onlp1psQtDh9njp06ehCoixudc2AdN/ZsXNDxaN9x&#10;gm+vqykd4Rs/fXGNCa5ETtbM+VSfWTz+sEaPT+dLPDj4kNZ2PPvGni97vRhatYXNl7QuV8JXXbrZ&#10;qKGzV54wrIVdTfjCNdeXr948XfrqDIfEER8xNGMiHn82+beeDTtYasPW+mXObNiHxSY8awkca6Qx&#10;HwJz9+KxsZ6N9bDD12vip2OXH73aEfmysaZO5b3xw7BWo8NHzw8vrfsybHG09p/OHrtn2GMccIej&#10;dx8V17lKxAtbb+78w+WHPxEXnt46Xu4p7s8evnD9g/6uPfhduzDLpb13BsN1TTqjzzzzzFzL/P3k&#10;B1f3Sy+XvtkRG2570QcaPOUrtljuuR5yOPoCAS8/VfLihpNaVRdrWqJ2BF+NHXw25u2Dlzj66oBT&#10;DW9+6kj4isuejfsV7ubqK//W2LP1rMAFPhsY+sSzUFMrNsXAsVjVXUx82NDta9/cevmyKS+1Zktn&#10;bL/YdybM1cN5wENP2PCpfuw6Y3HY8Yxh1sQUDzZu9Nnr4cM0ZhMmP01d6DS5yD37sFqHT+Cw5Z9t&#10;nMfg+EM8kg8efOj1BK653jpc+7PXykkcwg4vPsS6Wpr7MASva3IMjj/EY8em5pqy92rneoBpzt+a&#10;88RP73dt/aqd37117V45hIiQCHIkFcQYEcBsJNfBsiaI/7LHYYCFGNsuEroOCWKw2hy9ixxxb6Vu&#10;Kv7pGTH8Pgd+NhYeXrDiy6ZNl3wc9Tiwl7g5n/R6zVoHzrhPw4rvYpaXHDQXLkx+9ES+5tZxcVPM&#10;hs6nV/jEj4HdjHzSZctOzDaMDSxreFvvQNAZE3g2sr2iqy7tiTX5VmM+9hKn+FVDtvw1ggNJl54u&#10;DumyoednDl8PPx72vrX2obhw+RA2u2eLtzzkbF3N1EMu8tLUWQw3WA8OZ4Kv/eGjxuZxE1uDBccZ&#10;MxcrLnh0huNUDpc8W88XFlGTYhnHOV34er7ywhU+e3rXizVcw4cDg10YfMMIz7q6qYkz3bqev3w7&#10;4/zZ6/mL376pXfbG7EgccGNrrTpbt29s8RUzXvmFSc+P0LE1p4dNly8b3ODSbz/61mBkw4dY45MY&#10;w9eypdv6cPgYW8sWXvzCZEOyYR+GcfxaZxsH60nrahg/NeCvhSl/fhoftupN3/WvD8f1wj8b+82X&#10;n7FG2NCXj7n4zss+M64xH76y7bzCwYdfHPk7h17InHO+ePmLHx7A9O7/H3/88XwD5y8D+mbPOYUB&#10;2wuS+6yxM4c3HM29FV/n3f2a+EbSGOdqpCdwiZoQ10r8jT0P2IgBl59vE+mqEztrdHJ1L5GT/Ojl&#10;DD9s9yZ4akPyq34wCHs6ecNRH3ONj54tLJw7G3zZa50hvf1mj0t88rEuH1jFFMM6vo1xUMf2EyY/&#10;z8o+bO748QjTPN5iwoW1JX64qgF8PPjS8WHDT2stnGLAxIn+Mn684FnTSL0xfiR8PKyrtR6GtfaS&#10;PTy9dWvVmR4P3PmpY7hsNcJXHGeHDztNDP7h2wM47OuLx1+zN+LxdR6NNX/Hwbkm8LQrRgFREMaC&#10;0qeTkDFAwb24uaARcuEC99W5BIgNREyC7I3hIgiHjriQ+bP3+yAuZn97zCc6F694CtGDnQ9eeONk&#10;bL3eOvw235wtYaORcokLG1y8SIjpRiMXOtzFKAcYYYrTi2p5ugl5oWWjPv5JAzr+ONOrC3x9NaG3&#10;bgMdNrUQXww4LjaijtW1feGr4cbHmIipwaSDa11M83DY4q+lE/ffpP1jq4ak+ur5pmerpubWzHEq&#10;Ph0cEi5+dHq69gmunOnVwT7pPUDUyzje/NWNyFtTB/EaW4OlVSvx+MaVDaHX0huTbOmb09XKWy9n&#10;/Ame+MIxtmZv+sBhjhOBVXw46pkuPsWXIxuiFyMu8qw+8I1hGYfDB8duQOYaW604dHBh6s3xdw3F&#10;vRrxK1e8ypkfPHmyKcdw2ZJw6DVzeJt3POAkbBM+ex5OOeEBr1zhG+/Y5gl9vIttHW52MPe8/WSv&#10;7upsPQ6w4Wp82VUXa2yLxZcdzh549HycbWNn332VDT6as0HiHc/2iz9xf+drrsHgq7lvefHDXyxx&#10;1IodPLEJzI3rWtVw9RMjfq+99tpgsPP7eB988MH4u55xdAbFhulseQ54NuwY7ov40sPBadvwg0GP&#10;M56brzj8cIcvby+P7utdi/LGqfydcRz4ab0s8aGHBdcemWs4yd9YXgQv/uVJ157Zd/Gti4sze01O&#10;7R27zhL/zm17Z9258Qzi136KIw89/42Bo3rhZSyX8PR0ei8U/NOJJb4Wb2vpjMtBz54dfno6NZOb&#10;c0Yntjl+7LLtncAcDjutPVAzc+t6Ah8X9rhY0zeWS+dZbO84cuVnTsqdjsDDTyuf9F2j4htbV1e+&#10;7PXVxFp6ubfnYVkrVzp7ievOL66wrauReERdfPPnQ5d3ErmNrz8qPjKcARGkNIffYQToULA3dvH5&#10;ZObiddFEpiLBgmnOXiHcPBRD4ehsLHxEEfS1PrL+hpheXLjFxYevwwcbZklaIxVWEXc+7Ak8NyJ5&#10;4KJYbPE0twH8xLTmQmlz6IzzZVtcuvLyQuJTI57q4wXZjzbYyxeuhkv+uKkH/C5M6zaLjujbJ3Oc&#10;NXzF70IxZ4sPfDbWiXm1F4ftxrTOVi8+0dPpu6Do47P5bX+44eiLxbeLQe2LD9+4fbVG5CE+Hxiw&#10;nA0t+zirPYHFrrjxN8fXXso/ffZi0Gmwd+3M+e4mFj1eeFuDC0+zJ/gbs9Fnj4s45cTPdeWDEZ/0&#10;8nRewhKjvXZmG9PDg4u3OK45OdHJmb21bJ0vcdRaTGLOllQL/jv/zVt8/q5ZOYgHSwyi519O+Yoh&#10;VrVip6kjzM4abLytxce8muKlkbCM42vM11w8PezyzpcdnvGgFw8mnZh8NPNqkg87tdW7xkj21bYz&#10;HZdihcmHP8w4Gqsrn7jCoc9ezTsHbIxxr6fDrX1xLuw9waFa68XXnDl27lvumfYXBkx4bHEwhgFb&#10;TON6NcMNnrMtDx+S33777fnpiH8tgv2nn346eB5sfpTrx65x4gvbyx4xt4YbTvLAwb0WH7zpratT&#10;L23hVWsvZvw8v8TFwz3bSyoc83LT4+/+DQd+NvnJWUy21vBUK2N/0YWveljHq7PCTny29JoY/Lw4&#10;9hw0J2ooR/508NRHXnwJ/86enq3fu2ff9SkevQaDyAF2scoFB9crXLH6kgL3rnlj9uziVw2taebi&#10;8zHGjQ8OuHeNqYdY2x9f63TVZ58zeyKufYJn37t34su/L7DCFVuLHxv86IqjLtWSXkw1UKNqK2d6&#10;Uh3YsLcGl71mPd89Fs9PtjqLfHae1SMf12V7Eid5W1dLvYaD5vw5T10PfOYfixaYoYAKbFwyyHCW&#10;aC98wG0ge4T3Q7dg/PnAhumhZmMkgaQbpHUbxOahhx6auN5Q/YKwi9rFRCoIO4UTGwY9rqQLgA0O&#10;OLLBsY0Qm/Cxzk4MRfT7iDiwxwt/eSlaxSw3HCo0vGJ2ozNXZBgOpX8Wxg0ANox4wS0ntsaJGHQ4&#10;l1vx2aipxgaensAwjwMcY81Yk785f9h85dx+hZOP/nItftayn8HxB3z2RF+8URx/yGnbwMKZ3hhm&#10;e2assbeuVQf67Pe6c1Z8tvL0o3g3B3O2Gn/nz7p9Mq8e4lQXtiQeepJerPJMzyY7usbFZk+nlwN9&#10;GD1cXKzWtG0HDz/nieApr/zhpjOG7ZzDcdb19MWxTs+fTq8O9HHceNbFtha3IXLm4lzzV2+1ZcO/&#10;64gfoSfFmMl5Xmw90cPgI1dj+GGwgRMWfmq0dXyyCw9W/KzzIc6jPPkT3NnRsVGnzigeCXs5i58P&#10;XVzEgEHgadbpyrUzGpY1fODF15zwMWablA9bIqaxlzjc0tlz9yx66ziKAcu9rw/KcpUPHtbEjIdY&#10;RK8eGj5sYMfb3DdR7uv+ooffR/KB//PPP5+fIuGoeS7wc/a778MW25cEerGrCZ7qjzt8ObGj97yy&#10;1kMVB37thVha14Y4ni3meJvzIermRZGvMb1asPNs82IhvpgezPGUEw6eI/10iJ86qS9b+ZiLB6N6&#10;s1MDeutdm7Dx1FsrH3Nijl8NPnt7a42P+165weYrl/aLTvy4ti/2BoaccHWv7czAi0Pnwzw9HTwS&#10;rvokYqu9+uJYax0HfvGEa1zM9DCtafFwfr3Y4w3DOdHEMM++MUzjmnU62HTh8if2RnxzseLeXvCR&#10;V7j0ahyfcNh5d8BNXeE6A+1He2jd+dGI/YSBpzi4wNbHGYb9I3SwBw8pCTHWmyOIjIPrAlI8F1WF&#10;yt6FSicYAnzghKEXjL1gGh07en4SdkBdSD7FKeCNGzfmMNh0xF1gbEpusjj+CNONpfjhs23j5IMD&#10;4SOGNQJfMeSqsPwrnOLz5YMz240ZFjt6BabTa148vFziAh+unOTNTg0S+GLDacxeXrjjyN48PTv8&#10;wjGPHx+89HTh6vnr+bXX5pdCJ54eN/Z6QqfBF3fr6LOFT+JBz755GOaaeESti20srjqqq/2z5+XP&#10;vnU3Efq+KTaG42Zb3mLaa1xgG9sTesJe4ws3fbkX11zLbpzPf5RfNvAaM4kXHVtiTPCy33h1jumI&#10;OcHbGdLkVZ3ZweuMmIulr/Fhw0dv3j7A5osLzmycI/UJiw2By5+vtXCrRzdDNgQmu+obZ2t84Gjs&#10;qkX4bIw1/o23vTEc/DVjMcQsH354hV9OcdaTsIzpxKTT7E0c1EUs+6GnLyY/9mKGK2462KQ5mxod&#10;YS8GDEJfrZ0P9uKKycZ9Mlt5EnN7w6ZWTL7ycV3xdZ9n2wugMRx9scWHKbYxTP7meg8knOHCZwPD&#10;S9DNmzfnmfLFF1/ML6eHK8/i8PVTFC9UsIlngLMPk634XkBc78aeI8Vwr3Xv7RpxfvnAKgdrMOlh&#10;suEvf75ycY/BD577h3EfzMRUL+IZad/5w2OnETiabxxxFJ8tYQ8DZnbqxdeaWrZf1du8GsDIj95Y&#10;rTWCSzpjOYgvd42IR+iti8uHOF9wCfs46Nk5I94N8OVfPGMYxaAn4ZqzgcNmr4eRrVoVG4ZY8qPP&#10;r3Vzeu8SasrWmhzUubrANo6n9fjjRNQlfXl3780WhnMDj005meMSL+cZljkebO1tOahlXIoPg44N&#10;fzbeHeDQWbdfzoLrjZ6vNQ038YoNKz7VaRI9/riywMGGdyAsukCs+TEmAhUEAHsBrbsIBdDS89+b&#10;xTY/BM3Z+naMXq/Af/zxx4wl6IC5uFyAFamYbg5i82WjONaIPj78zOUFHyc+5jYhvQsfB35ik2pS&#10;kVsrD7g2FA/Y6cVwsbtB+Sdh3FDcAMRgJ38iNgzxxFJfvTj0Ns84O/jZ0rEnbBLj/OUnHqx07aG5&#10;WLju2rJNxNLwFS9udPE23sIGT/hJ4/DKAy6d9TA7G+bGNRyNiRyM1ccZ8WCxR27YLgpr9sSaG4E1&#10;c/r2CI4zw15u1jVc2Gjs5WlMWjOOrzHJJ71eI1sXRnvaWvHYqyG9Hj+8zLM1J/ZXzs4VW5JN9vTs&#10;4me/1cW6OvYSUXw6Z4afmoepFp0dOnPCT400Oak1X3oxOn98dx78teqhJ2HxpTPXwybZG7OBIV5+&#10;4rJpTVzrdPlYI3SXeK3pNbh6duWshs6es+X6x608xSLikkuMYsIl+PKHTZffLJ7/sK521sXLRp8O&#10;DqlvbN1DCmfNWcDJ2Tcvtx4U/U63uQZPTLZ4yE9PX3y5w9WcJ332xfAsYe9XfPQfffTR4HZe8Nj7&#10;5C+DqK+/GCgHzwAvhfGVn/Pp3ur3x/1tYjzUyb2266bnQnVXZ3nBwUltepbwtea+7ZrqmzK9nHxB&#10;UV3hqYMmHz0c11Y1wpuYex6cTqfhjKfcrMerWoovL3XjR4+XupqHZ10usNiUe/WxTviKYb/Ea9/Y&#10;b1txEzbi4cG/syLevl+I0TdrxvBh4iMmMYen0Zlnkx1M9ZOfeBqbMPjiggc9YSMHnPiKXXxrceUH&#10;hw1f90t2nVFYcHHIv9ji4lRMmBodPNgEPtvqRAevdwOxCHzc1Eovf1Jt4MAXr73ma8xHPDnDgU2c&#10;KwIrrmLDCgdX+wtD/mKLqYc1X5YAkQAQQbxU+bEogzaZTYkjShAsAD+E/A4HPRKIacjAb17R/E0u&#10;PuZ+/8MFjRwMX7vj0eawccGK7cZBL6YLlJ110obhLmlzmPoaO7lqitnLAt6aYoshluLhLXa50Gv8&#10;xMABDl83Ahc4PzcnNyNc2bPBRYMVP1xx09fk0wGubjsPsdgm1uTTfoiHc4ct3HyqhTh8qseu47Zp&#10;XbyNIQ47ouevsc/fmI4fe2Jufevkaa63t/k7I2pozt+4mnTzkkM2zgMc9RWnGzNfdVI7/gQmfsU1&#10;J/wIH2uaNfqa9eyNSXb1+Ygbpl7MrbvvfR9PzPzkIEd4aoK3PdXYyFk+5jA3BzhEbeB0RuBp2cOB&#10;DcdYLGM6Pmw7u+KHC7uc4szeueUjbjH3GROXnzh6NlpS7fQauaxZc3HEg7nt8alGYptbZ2cuT81c&#10;TvAIXb0xW039xIFh3lnjJ07nNQ7yscaWlB9dsemsm/PDsTpuPtbp6TR86fQwrLkH7bmY1STufIzp&#10;i2Of2ysvPu675QvbWmen+LD549zYXHwPGbWAQedeqD5q52HjH47+5JNP5seInSm8iFh8XL9e5DyD&#10;vPz1cG0dvhw8m8T0HBHDvZf4EeWff/45HNjBY4eDLyzkhZdvi8Qzh4mPXP0rDkRc6/ZabeQEp/1g&#10;b+w+6x7jmWHeB0tj2Lj58TQenVW+xprYmjjmcDSxYMOp1uUBt7OgRvR08tXzwZ1fnOUgrjzUkg2M&#10;5sZydpb0fHEiMJwVemOCqxfmuBQfTnzxgR8n+rjFTx9Hvnxg86FXGxjWzNnjoq6JfWMDW8ufTTH5&#10;ePH3PIHDJm6wNTHJ5l+M9PDZafmwd6YILmwIG2vixcNaY7nCIOHiZV3ecoWBpzPhnFUTcaw7WwQO&#10;P7Z6eyV/+0nn+oDBLn78YP6HITKCOnSScTPwyYeDQAQZzkiyZ2tdcUvKTcCcLWmz9AjQi+P/hfRP&#10;yvDzCQ+OfxfQGDaxWeytiUmKj7ODLB6dwpQYe0lXOL6tW+sChN2hts6+w4RDdcGdH974tjlwFJiP&#10;WlQXPPxNafxgukjlzqZ68NkXIh8xNGPxjcVTf2NY2dETdo1HcfzBlo9Y1vhURz0cfbr2FxYde1K/&#10;bWFrbOOYbfbZ1KttHOmInr0alx89O3N6sjHEo4en9vYhbmzj70y44ZafteKrubqIYQyruVh8yMYt&#10;r1k4/0GnVV/qcjO2JkZ9Y2vqL7YzIQ+x2BH5db7KnS0benyre9cEHb/4h0VvzJ6I5QGlGVuDyw8n&#10;dniqh+tCT9hZZ4eDWMVonV97g1f1wz1e9F1fdPnCak4XJzrNOmytdbpqmr1ejOKz5d/eG29b49bY&#10;GsNUh2pGT+SvnvIRu33wkOQDi+AYJhtjWNb5XYp1djBIOZc3nZrFKWy67iFs5Vwcerpy8VJkDbe4&#10;ty/01okXpOrXeZiF8x/FjjPezsM+L/CdLWfbw8WLRy9IMD1TzEm5Vie+HtJ+H/y5556bezu7/NxT&#10;y1E95aP+XkS8YNK515rjJRc82KkJ3sbuD5qxOhC4mhfAXi7l5ZtIuGqEn3hdF/DlwK/rqXm150Pc&#10;j3ARDw/XoDrg6Voj9HDsA0zPFs+M1vHgz08c9vjoi7P3jV7DhT6+YvIj9K1VI/shDkxx+Mm5WPzo&#10;2eOLV/GNidqKC0cucems6wn7/Nmw1ej40+HLvhi4eEexLj7+7HHS2GnW8YDBn58Gr7rr2YRdH1+4&#10;m1N6fbbVqtzioV6wzeMBb+dtrr7yaH/0BH+5iQMLd3bOET9r5caWTis+v3KTQ3tRfP5xm78YUjAb&#10;6y8xWAQMCIC5gMTYJiDl7ZIP6UBY48eOKA6MfmzsWz8XuosNhjdZMR1ua3rfBsKwSXzFVggXOB86&#10;a6Sx4rHDu9jyciGFw1Yx6OGwF8/YjUE+cORUY99mwpWPYrs45creuh+l+JGyPP0eoBgwu/i91OIC&#10;Q0yxNVhybRPriyVHY01u4smjjTcXKxtY1vA03gKbLZ/s4sB/2xtrYm1hX435JHTW+NA31sPQxCet&#10;XcYLi104+NoLtdPkBR+efSsnvmw9SOxNe+lmuuvBRnx++n+qk9jWy888zuKYaySuxtkbZ2NdS9iY&#10;V5POD70WJ/bs5I6zM6Z142MrLzrXRnq4ciI47Fh07OF1U/DgJOzC6nzAEr9cx/D8R3xx6FqEAdsa&#10;X/PWYdDjJkeip2MXnnG8z6H+Xy3ZVSN28MOxRqclrcE1tra5yY8fHGvsrIdLZ4y3utTzcf7ka10r&#10;D3UkdLBgxE2fHRvrGm75sSHsNGt6ODiot/3m172tWOyM8XLvwbE1Pf58jd2H5A+zF51i8qcn8dGH&#10;AUdsDQYuzhRscfnjS/Cvd22KEbY1/r6Zu3379lzjMPiyM1YXDT4OYsP/5ZdfBsevhLi/smEP233Y&#10;c6RY1l0ncDVxYVQb/P93/A9R1thpclMjMdnHgx972KSaypuePRv3Hs8IzwWcrNkPMYjnQ+fPOn8v&#10;iOK617EVk/ANY9cer3JiU27ysqaHyRcnvnLDsdro+eHCB4+eVfzw4EP40Xl+q7U5KSe9mHprMI3T&#10;s7WuxYEOL7HjrAb42nM6MQk9W3h42x/celkeo+OPYsclDnr+CTt1Y5eejZh6HPTViN6emJNqTocb&#10;njDzZ2PMjo9x+5ANH/Fh8BVPw0f99M6KfQxDznw0cdXJuvMGlx08ujiEK4Zm3T7P1QmIUkBjQSOo&#10;b92YEwIesl2sEiR+pKtZ95U+PGM3GImeTqf5BrCbD/KIeYFywZq7GTh0yCNp3ZwYi19hKqY1HBN8&#10;2CgIe7HZ6sWAC7PiexCK5xOlT5wKaK2Cu5jVRONvDbaawefrJmPOH768rclV3Sq6msEVP0x5Ge+D&#10;YswPjr5czfOlg8WfiEHYa+nZWNPgFqd1tuqnJ9Zhh8+/cVzxTeiKWVw6rXhxE0ezli7f9pBPa+nE&#10;Ck/9rVszJub2Rn3o7El56PFVt+oPyxkxtx4HemMi74Q+3nTiVdfmdFoY+oQ+O/FqlzH4yEOr7niy&#10;d6OTR3H0ODlvGvtLvGLCtYduFppzSeDylTM8vRh04vEzLndruDVXazpzvuzh4Fw8MegI2x0LX+vx&#10;zo6tsQZHa03Phy5sus3VvHpsP7jix4GPxpbdXjPvvKiXvOMPR3xSLdSVDl7c4JkTeLtZKw/21jYf&#10;OmeWHjbBEwc6+9K1YM7emsYetj20JhYs+K4ROHJj51rZ+DA3D/4aXfnwj8+2tw6fLRu16byIb52u&#10;PPTuna+++urk4sUunvjDcf+FiQN792nPH9+w+X1AOXreePb49tHZE8N93bMHHg5i02k4w2FH7wXQ&#10;i02cxYTnZZJN1wMsjV01si4mSYevZ8TpeOaxl4ue3j7xN8aLHofyy866MXw+7TVfOdNbJ/DjBKuG&#10;jxjWOhv80oVrXU3Vz1kQu7gw4O1rWl2JtX0+6MyJNZz/jRv8bHFTYz7E3HpnAM/0dFr+MMxJ/viG&#10;AddYznzMrcvZ2deMrfE3Jmzip6+xg2fdNdTeF48vDOvw4leMcKzDwovAYaOxgWef9fZZU08xSTGs&#10;a2okF30cy509/W5iuPb+gwAypALO5PyHQA6EA83WAQHk04LAil9SXBwOL0LWfLPHFxHf+JnTw+Av&#10;KV/Bu+BcmJLzxguj5HEy5oMwP02SOJGK1wbirFjidjhwviwsDC+dOInJTxw8qotvluRgri8WH63c&#10;5eKG4dtKceG6oIi5HGF0eOMmJn248HAnbDXc2bMLw3r5NmYjJ1xws6/wyD6Q5mJUE2udAXwIv8bF&#10;MbcX6i4WvSZWhw6OMX0x4fEtn/xwoGPnhTkcczmws+4BjKvePsFXL/bW4Wj8nI385NB6e2p/yw2G&#10;dfbqKqcw2WjW6IzhG+vLyVizDmv3+eCbvjrIxxhva8YaDnCM6a3LycVt7hrAFY+4qFV6fvzFzM44&#10;vbjyDrv4XW9sNdj2xLntpqMWmutAzMs6tAfwWzOm77oSFy886OGJR0/aD/7FM9bkoGefrh4eDP7V&#10;jz2M7SMGHVvrpH3vPMCHhzOOxnJmX47qYk5P4KmhZqyJQ+IBl07+OJG4qLd1kj07OjGt40kHW1xz&#10;trjgGp/ycJ3ibq/gsBfPWWLTA0OvZu5fzhp8MeHRm8Mh1VuecPEqH3bl0fkwJ+Ia60l5+RWg119/&#10;fX6H+ssvv5z/IYSd2GLJzQse7nycRY2NZ4WY3Re8yLGh84KIuzzU6v/ourcVvYomjOPDkMtQnCEJ&#10;GqNEgxgU1IgYFAT1WE+8AS/NAxFBPMiBB2oUMURN3I8S9DZcv/7mP1+xSAo63V1d9dRT1b02884m&#10;nb9q4T7ifNOrhT9NFkf3bvdx9ZA3DDniUA3pO1fiaZ07Y6JGvuvFVzzXKC7i6nGtHuzzY29Nb12+&#10;1tSkvNv/9sMan+oWHp789XLnN2Maywn3zoNYsNSmMbv2T73VjI5dsczFgWWcT2fTPA7VcTlv/8gD&#10;frnzgU3PD2+NvxxxYDNrjqv4RN96unKxDpPAp2dbncWli5P918Si1/hr6mBv9bhbCxcmruzKxVye&#10;1bw49MS8ONnGsVpYL+/84Lt2feESJnv1ch/QxLWmHnr1dH0dUgBoUwKgQ75DIyEvNfQSVpTAkI+U&#10;MTt/lJJ4ufNxva/YjOG4wMRxESPqBZE/QrDZePmiwwt5ej4OqosLr5LCCQ6x7oDwIzgqFEw2CqX3&#10;c48wbJzNhw+n4vDBZ7+xbOkIHPguar2bhrj82OERL7g4iKF29HRy6EDJ19ha+cFjJ4YNtYYbjIQf&#10;GxzaM/7s6KzthZ11jZgT+MY1uvwnZ7zi0jpbQh+OOazmxaEn8tDUFKb6EDnxwV+rNmztv7qx7Vyw&#10;ZWNdnePERi00fuYuWmeUPX/48DT14KvBjDc/42Ta7HUzxzlm13zuDQ70+OBuzZgYO0v54ehholZy&#10;cibUzvlwfeFJ5BT/cqCHWz2NO1MwNDqx5Ce2OLDjVB34Vdfsi2MPXGfiGIcDKx0uYvDNj44U25iv&#10;li1+6gGXLz7WSeeHrQZXz0eNiTlfa2oJoxhygte6ejgzcNnAcX8hbPjTwdo3PnRJPMpFHdTIPF9j&#10;uDDj7x5iHgc+1sR2v1ELWJ0h6zBwtz/8ykNubNsD/p03Oljmxu0L/pMPDJj6eONijr9xeZuz1dwT&#10;YVrHz5r/uUC7c+fO+tau83v58uXFFwbePQfyx1HzQYNnjE/z5Omahou7Gpj7O4Riqhc9LLhqZR/j&#10;4hNAdcbJM8k5UBt4fGHg0hi+nNg6H+oDs2YuHl50fhbSXGwx+FgzFkM8vbzYqKV4GjsSH3HZxEUs&#10;/DR4jevp2Gj8YMLIXixj6zDxJfzUiK06hWetGsfDeufBOhxrWpzojKfw01qLJ52aEH1f4OIgNo7q&#10;lcS//YJjTE/01aE5XXWuptngYx1/Qg9PT8dPw9Nehh82/zDosmVvTMpVPsaktc5KGOn1uLL3y0+t&#10;4+XsWNOMcSJ6e+4eTrrm5cHW+ToEDASgcQER9vYooAvEzcGYo02oQID5Vwh6jQ1MF4wL2Fd8MF20&#10;xA/dSpau3kXl5cym08NEHoYxTL3C04tTIRoXlz9e5dO6ghBzY3k57Nnyg8GvGwJbDU/xiTqoB70D&#10;Yg1PvGDIk42P2K1pYrF1sOFo+FuDhUOx4o0jPSw923zjFIY1m9rBtM42LHYw9HMsnzCNrdXHyzo8&#10;OciznOmzXYPtn3IoPn3+uGjZWJOjs+acGIupht0c2ZBqyB8emw5/PKzR4acWcrEHnZd8xRen/Mzh&#10;EeNqZMxH/Y2JWOpI6un2jZ91Pez86YorTjyM8bZePnysz3OqLj1I5LUu5M1O/aphWIvk9k/c1ND5&#10;ViPn3pjgCFOv2Qdx5A2z2rRursGtVrDjD7frCP9ilK+efbnrqxXbcq5WYWdfHupCV734qpk5LsbF&#10;gkWsyYPMPTEv984hjGzlU43YwhG7GNbjIyZfYqyx0/AwnzWEQ2+9ePzl2dlz3bELC0cYYYWtdz2R&#10;zkn3HJjFrx7s6PHXi6HJBZc44SGmPr01whcXPupiPveXvXNqzSdtN27cWN8Z8guBXsLc81966aX1&#10;qZ+XQXzF0vhpnVkPMh8kwBSTLYzqWV44yJ9eTPdz3D3P8IDHxieI8u7by32bWA3EIMblKkeYaqz2&#10;1uTqxdOaJp9Lly6t9cktrOqLhxj21hemeMhHDfARR+6dDfl0HmDxJzDC4tMcZxz546ivzRqog1qz&#10;t46Lvu+EiVEs3N07cJZra613PvGgmxyy0ePINn+52xM8rctV6xyoi3jiG+MnRvtSntbjAGcfMx1f&#10;tYwnH806bnCtm4sV7iK8/WO9muVHVzxj+iR8WO2FnvBhb60c7Yma0GtyxhUOO806Xvg6384kTBjW&#10;renLw9m3d/QwV54ATUiEzTlyKIj1EqZDmn3FAookXwfn0UcfXWT4Ia65eK375M/cL1Dw1xx05D1w&#10;XAAEHr2ExFMUcfhWNHhxsUbwpIMLU9LmBJ68cKCTy6wBbH49UNmUFyx1CTd/Otz4+iFgL7Iezm0i&#10;XjiJI74bBN/i8q+mbK2VV5vHXx1wZ0/0s/HDGz/6cGCR9pKeiJ8Yp6+3Nse4aPIk4liP6xynY1cc&#10;uuobJ3258ddwF4efPiy+bMvDmD07NuWthsbqr9k/+9EXIOXBn11+sFqLy4zNjlRz42LjxpaIz4aE&#10;P9f5aKQeTz7mevZz3Rnu5kDv5iieWPIrF+eLXoMV57DYq18PVDVJx0ad4gQDLkwx8HINtN7e0HVt&#10;wAqv2OnU1FiuMGZN0utn7XCAo+evF5cuHsZ05vzZEPXCix/+elJt8WDPT1OX9sCahxw9nTVx1J2u&#10;XOKWjt6Y6BunjwM/tcUPdvtvXRNTw1tu8XSjz4+O1DsjhJ8axEm+4qgHnXX7P/V88Si+HgZsvZjt&#10;V9zp2JHGcROHPUxx9e7//gbgW2+9tX4O3N+FdS88OjpavxRyfHy8cpWz5tzh6kyKYz9wgUWyE0t+&#10;7HBji3f3cM8jdSPw8GCv+QLRNQDTd6vcX9UGdgJHLqQXPXNYcmPvpal7M708+VVz3Og1cfV42lux&#10;YfA3hi2+XAh7evblp86N5a8u1vlqnRmYOMBgQ9TIs41iAABAAElEQVSmM+Pbh55Xzh8/9nrn3AtF&#10;542OP57qN/Ogr+FAzPlohL2Y8tDjTLIx5ytv3Ikc8dDkyg8ObD3hU/5Tb0yKZV69+DSnyw+3+E0b&#10;PNjQaaQ+/7itxe0f9vnQ4RhnMbr3WFOD8PRxYN/e0Vczer9DYU/5houL/XLW7BMca3q+cSi+NbpD&#10;IMiWjF7L2ZqNQSI9R0ARlkiFYutnOPR92ocsgQmDnwvaDcCF7mLRK6QXwC5+h4Edf/huVN2EZ+EW&#10;+PYP/zadLxtzIg++FbVc9JoDj5d1X4Hhj4dc4bBRWLjG8oddbi4M+eDIvouvHMW3OTCN5UXgw9DD&#10;1qtTOnnTiYkfEbv6x4sPW7Hha9UivOZ8avDo2YgjRv7W6POjnxyt08GaPYwam3IyDl9PrxH1cmGo&#10;MV2Y1ZdOfu2rWpqLW87FdIZ85W9ubB22C6Sv3rO1BrOLJiyc5K4RcbT86tfiA/6Jl/2Gn7+8xJCP&#10;PdSLIU/z9p2enTh88Xe21Ml+tNdCh8PHudXEYVc8GEQs9vD0Hl7OYhjq0xnlY6y5duDGVSwiN9IZ&#10;so5zIgciXnxwIjCq4/ShFztsa3w0+lp69rATY816POOhvvTxDEs9NWt8nQfx6KqX/N0fwoZZPcS2&#10;zh4maR0mybc84sJPjYk6ZWcOSzx58Ju5Grdv+PIl8QuzM4OHvbYOl4/xjCkfc81YDHnYi2pDnzgX&#10;1tjhXV9u1VfvT78888wzB5999tnZ/c+3bG/fvr3mYvLDW034FBtX598Lmxcx91V83Af64o6tfNRJ&#10;z6aXGHhsnXcc7ZM8YKqhb0Ork79UARcXvfzwkBt7PXvSs4muF0t+4vjOlxesflEwHvw6F/zY4oMX&#10;Lsadh+rtk0Sx1Nka7u2HevHR8Kve9OZ6tYBljZjTywNuMelwih8f8YrFz7q8wi0eW/EmPtwZk7+Y&#10;Gr190sQLx1hLxIet5c/WvH1mW/44GGvZt19xYV/ssKqV/dPMxYAjf/uES1ytTRFDTYptLY56fvZN&#10;z0YM9mTyyoZOPM0YB1K9qlF5hpHeWfZpOV7xgNV5FvssvmQVSyNASwagcWtAXIx8BLXeBWvsgeuP&#10;d/JBGhHNg0XSfB12FzFiFbZE4ZakmGzYu4AcPpjimYsfL7wb40/g4CFuRbQmhk8B6TTChj1+pJzY&#10;EjzkIYYipmcPIz92eLqYu9lY58NXDOvsxWSvj6O4cZwXCn/1FVdTB629qYcPU0/ozafAsa7h1rq4&#10;s00fdlo+1ZU9/7kWXj7N8WafNHfo4bJTBzclYp2ufTW272JbKweYYpF4qCNcX1yoE197Em84bOi7&#10;6PjDhaFGziTfybmYxZn+dPy1sPjCgKfnT8Jka6zlX372n4+WjzPoYeMMqQtcfvP8mcsJf33Y7TvO&#10;YsAQwzl1s6DT4MLQxKYzxh0mHFI+rdGFIQa9/RSH8KcncYJBZ06My8m8+sDFtdriGNdiZgujOOUA&#10;3zqMhB8drHDj0bxc4bkGSdxhEzmyZxOXcKw3jhMde81avfWw2z/xndv2ZNaLn3hs9HLz0kPUmh5e&#10;3I3bCzpnpt792NmCwU4TUy9PWHox6dnNvK133uDiA5tej9e1a9cW3qeffrrOJTzXuk+h/F/CPjCA&#10;7VM7zwXr4nTm2KqFlyrXAH15mrumiRdCcX0hL64czNXOGKb6Ejzl4XngOzh+xhAuER8+ezm4X8gN&#10;Bzjw+OKMm9qor94LIP/uOZ5/zo9mHa6eDSw88Db2xaumBmLDhisHHMQtd7HDw5k/7GpXHmyyZUPY&#10;ERwJbmKqhT2wrq8OcZWzewY8ojYEriaWXk7G+MJil94aobcuL/kR51C+1ujyMZ841sLEDR/1InyM&#10;xSdxYl/jU076uOj5s6PXi4VnHCeuddJZ4GNdC8N64/JgV7POXl3EcT7Zd06NrYtP57lmv9RN3vgS&#10;eOZwxKkGzotmPQw9P+frHHDAJW+Bsb7NAtZmcSLsEwXo0PpzL2xd1D5qF9zF6GKHIyHr/B1AsSXk&#10;YOFizI6f+C5uhMXlqwDmxhLGlXQIShQWXuJo7Lt5wBYDvsZO72YYPl4uenNYDqcLpIK36WLjhnd4&#10;8i5X9uJbZ0fPt5rHgw0Ri1iXu9rhzWfmxkZO6Y01NrCKb94affurXunLCaZxHNKzNdbbO+vm8g2j&#10;2DCIORGfbVh0ja2pizlM+ATP9oVNejWBy5aNc8C/82Qs7+JZt6bucJxRN1v775eVfIXNHn7x4PMX&#10;i04cUs7GbGCXfzr9lHLPXi9W+bOduOWKE/zy5NNa1wws+cjZGXA+4ZZn3KyxlYeeWNPcbOn4Oudy&#10;7gasRrCsw3DDgWGMn7XW8cTRurVw51hc65rc9PGtBuGIWROjdRj0fNM1t0bH3nr8spNvsau/Nbp8&#10;YVnTy1/PT12cI/eD9OyssdFIe8sGtkbCrF7qwrYzFFbccbIO3/6yU/eEvRrD5+P+oGfrHsae4Ns5&#10;htfeWcMBDpvuS2yqnTXSXCy68tVb634gDn/zhL1vsV65cmX94odP2Vx3bJw5fMz9f8I4+19CfJur&#10;WsMUAw6O6qG5J+LPxzWsFj6A0DvHXuhcG2zZ1NSJxFmtvKCJee/evZUbfzHlK4a9lJdW/q4F2HRs&#10;4MiFjxc4L4E9A8SzN2LCJfnSqaM96EMDfHDAmZ28xTUXy9y6WAQGwYVNZwgunfV04htbw9e9BCY7&#10;eZaXuPkZs4+PXNUZFh/r+JmzS2DSwalueqIXlz0MdvLRt+d40sFvD/g644RvHNnCZB8H8bXW4MgB&#10;Pt0Uc7nz18LSW4MZN7m3LodqLhaBb53Ur8n2T/iw4sWenujF0vBlp4+vfMU052eN0PGl52NM171A&#10;zejhstHYOEtrDphIwgLijXOiE9A6MIkTANYcfD4KJLifh2DvkLk4u4C91EQCNhx+MNjYCBcEG0m6&#10;UTgAMNk5/PjyxUWvERh89bNYc5NgdHNYTts/LgYYuFpnr8HpBgxXbPP48msj9DDo3JTiZI6LBhNn&#10;/ubw46xucq7+ejZiyr0LxVhd7YH17NsTurnZxSxWOc+58RSYGikPPVwivrzkwc5a69lP/OW0/VOc&#10;1tjKmcCceuNw48LOjZLIU25xgAOjOprbM+v22/5Yo+NnXM2cubjAUGNr9ro48Ca/7OOv1+jZ4awn&#10;xnPOBn6Y5Se2NdJ5xzdbepjWXCv6fLt5s0mHv/Mz/eF3RmBVP/vp5VhdjHFjFx+4YmgwPajgqiUc&#10;tmpM+MsFD3h6Ok289gn/WhidV3o6MfT0YlQzOmONiNHeiWG9XOmnHVsNX2eDsM8vTvTZ6r1AxMda&#10;8fHKTszuBeHRaWLgEnc6c5jG8GARdcODnpSPPaVrna+z4N7lHqHGuNCHTWdd48fefbWXMDq2cDX+&#10;+pkfPEInvzizg98X6vjjat1ZefLJJ9cvf/jTLycnJ+vlrAe6OGyvX7++/gcpfz7MfljHFSfxiOvA&#10;tY+zsfOnvmI4t12r/H0nSu1g4IoTO7HsIR0xhunZZeylrfNsHT9zOZL2gN41oMcPTzXAC7YPCsTE&#10;L47iqxEM+RE2+MLAFR5/ubAn6ijn9kgcmGzbs2pOhy+BacwW/7mf1vFgD0/e4pYTPX+4BB9zwt6L&#10;BSkuLI2w62zAoccjnTkueKmXutNZ1+yr9wV87KG8iVw7D/A09VQn9YQBM9vG+q7naii+WHxInGGW&#10;s1j89Ow0dmJp+ctRDGvVGQ4bfTFaqybla51dPPRs4WWr5q5Zc5xI/np6DQ98+csDB7UMny8sYq19&#10;dfa2eP9LQD/FPJ0eoAAC2yRjwefYgbWRPkYW0Eb5WJ6/i03wNk8sehsJSxLWjWEiJ5k2RDLFqrjx&#10;M5ekucNMcMOBnq9xB1cMPuVgXFMcMQk+FU9eMGG48eBCqoeN6kA4cPxgutDF1+jKVd7w2MAk1mHA&#10;lguf1oxJ3OPYxsLjx46v1iEx7pDQGdfEJ2zmWByN8GkdZ6JPJ2ac6fnxmULHPlx2cqMLBydSb8we&#10;r+lLZ5/o1aGc9HSwyw+GutpLa7hqrbPFPV5hO+/ObuezWHq8Z87FFMu4HufG5TTjGGePOy5xl5dm&#10;f/GzDo/OtaEPHx+t8yUmHDXiK0YY1qq7+Hg5r27KejoCW+5s6WGooXnrMDUyecM0xx3P9se8+sOx&#10;Vqs+1nEIT1xjOjiErVxxnnWwxoZPuenNy1MfTrj8SFzow1AHObr+jekTc3z1Gj9NvczFJnxgZ2tM&#10;4mguBm7ZmceTLq5eXOBbUwP3HWN7w0YM8ay1N8WDL6Z90KsfO37lhTcxj4NxdetMZGNuvbhiuW6u&#10;X7++zsqtW7fWF8aeCfCcXfY+IXz77bfXp4S//fbbsoElDj7OrjPC3v3Wjyz4AlueYnmO4C9391j2&#10;cvHzajDE8izouWMtzvL3MmOd7c8//7zqIS7Rq0M5w1IvccWnlwM7zzxjeXfPoDdvX/CTi7iJNTHY&#10;yU8vf59y4iVeL73WNBh8NON4iccepoYfiZeePe6EP5/5P1vx7yzJExcNHn/NuprDYU/EMtb4wc2+&#10;OogXNz7xxYkPUTtnhNgrGKQ4xtVdD49/GOWkJuHDhqN2+fAj9fxqbMTWy9W+yBcHOPTw42Y/2cOH&#10;0XUFPx/r1QGf6lTM5rDhmmthNnbduxZgwaQvT7mYw6DTxHKW7KEcCD1x/zDGYdVPYBMgAS/L03+s&#10;RQ4JF4+gDgIgFyPCigbQDQBJzcfyiMFAxpv/9DW2pnhw9N1sEfWtghJCJ3s+JL5i8LVurFmDATc+&#10;OJA2sZ69m4x12HAIDHp5JC5MdcBTceWuwejmzNYm0OEvzlw3psNZr256PMWGZ67G+DSHi5NG3+aa&#10;83NA9eb89YRtOrE1Mm2Ma/npGy+HUx/j8OSpySFbOGKIq6ePV7lY40Pwzo5va2y1aqk+2cFja40Y&#10;0xFnEUY81JGfvWCjz8aY0GvTzs1Yje03KR8+5UpvrFkn4hJznBvrs9XHb+Kll7e68K++dGxxdB2q&#10;Xw8M5zyexZE3vTia/GDBMQ/L2Nl1tsX0QNXgWYND+NbUjw++cOQK35zo218+1mF1xq3FZWKwCUOe&#10;iRjxt26NPzEufvbFC4svnca+GsDoXOnp5Z4dvPKjI3q4Wjq1KDexpsiJThNbgxmGmPxxmfcoNsS+&#10;qJf7RVz0fNobc/56tvHBCaaHSJ+8iFtMPZtwy00Ph61rwLqxXKyVN518iP7xxx9f921/+88LGX7u&#10;lWI4sz4pu3r16vrrEc7uDz/8sK5F3zIOszMQR99Ghm3uZUEvJ7zMO/s48hVTo68makgXprln1d27&#10;d8/2xb4TffthjlfxrYljL2Br6oSH5vpx3fCx3+qDK3/c1IFOY4OHT+Ose1lk21kRB195WqMn9OUF&#10;M2x4cOnwE4vOtQqHPkzPtX50S53gq09nIS5yE4tvLyLFgQtv5hM/Nho/sdWl3NjDbd/C737j2/N0&#10;BEa5yh9eeeBLzNlVB/Pqy6a6sckeb4Kb9dbwJNbVQo4wcICZGNOrcyI/AgsHuHDkxR/2zAUGu7k3&#10;/OGytW4fxGAjP+eSHk6cw7HurFirVnr+naHW2eIG41wAFMY5I5chYtYALKfTgthEcwdKYEVwkTss&#10;3uo15PnBcxNy4XeBwayx7dCyc7HhwpZviWVPpxE2eLBv3Vgsh81Gsi03cfBSHGuti+mGxRYO3t6m&#10;OwTmfKdNh8UaHDXLHydxCH1rMNiIT4cjbnIkfMzjKz5de4Qb7Dl3aOBo1uHXzIm+2NmshYf8Ux5s&#10;NTGnX/jps8HLWj14NnSEXm7ZVxc5hMlGI3ztjfVqonbOWxcLW3UqP7VUs85P50ksa9UeXjHo4cDQ&#10;rLU3bGbuOLEtJ3ONzbSlE1MzJnrYzeHEI/9qAl8ec1/Zy8vNRc7V0Q3DtUfgVSNYziacYtPBIfyN&#10;nWEPajjqSsR1nbsm+aiRWrKHT+I8sePPRoMjF3UtdnvCvxzYGJd3ZyIfMbTsqxt7kr91Mm3N0+cn&#10;D9js9PSdI/biW0vyLz49DHM5hmMOy1rc2Mav+OaNw7ZP2VqH6z5kD6ypm5eHzjF/cdmJx0YufOXi&#10;jxXbg+ytZ0M/rxk+xYRpHb466HG0buz+qrFxLR4dHa1zefPmzaVzn/SixRcPn/75HzS8HPr7gBcu&#10;XFicnFkY4uFF4OPlTMqFXmxjOfqEj45dOaiLdee3TwDVRK3YuWY0nyiqp7jOe/stvkYay5WI7Rrq&#10;zNoL2Nbp5M+GDueeEWouf9Ke4E+PC25w+bnO8MafTS9FbD0f1Tos62LrCX92OJSnHMTU6DU1qwae&#10;2+Lhak1ctYQllrzUBi4u3QNgmBPx+Vavpdz+UW/CFk822cKUBx8xfSKpZp2nsNjB4dv92DgsdgR+&#10;8XAn1qpHa3q2NTbh8zGec1jtmfj2Ce848DfG3bo5e3GrOVw1IMVjb0yqibiErbzFhmkP2Gh4h89W&#10;bAKrNdh88YTJntgv2GrMjz3RH5bQ0pz+E0FTY4fEwSE2zYEHJogLqST9MghQhB0uvQtOb6P1CEpS&#10;XAQVlh6GNU1MF2lrMMVS3MkNH76Enh1MWHpxWuOvVTi2xvJyuNnCr1nX5IFTuC5ac2sJDuqAQwfF&#10;mo2oTjYBBsnfnA9e5ZVNh611PGETvOVow0l1YWstbuVQ31o1MyfWjWt00yY7+GKRfCZ3dmw06zDC&#10;NN9LGPVy4iN3Qg/f3AWhBrCJGppnI45zyd+FEwZ9F103Oxjs+Ko3bLHNiXE6ceyhni08Ytxemac3&#10;hm8eN7qE3npn0RwXQl+DXT3cmM2rtZ7IqzMglk8i7I8zmtDLW03C5i+fakRP5CyWTyacZ/WEx07D&#10;E1/XCkzXaDjilG/8YM7zYs6fiPWgPZAnG349WPGDSWdNHHYwjNMZEz1sPtY0Uj3h4a1nC7fc2Hau&#10;3OuyWwAP+QcX9VEXOOawi1ucmRtuYuv56dkRfjiJTWC69u21mtgjD3B2Xhzyh89PXYptLB8injk7&#10;GPRavOLJFg6xxseaHOFq+Lb3XlC83P31118Hvv3r/PkzYX4m8Omnnz64ePHi2S9LfPfddwvPC6D/&#10;J/jzzz9fL4r9wog9Ekvvnun5gbdvzTnDzp0XS2vO6eRo7n4NS13kgH8vL3LupQ/3f7c/Eg07kZ/6&#10;TpEnUX+8YNoH/nzN8Wof6dRULHWCB1cN7RM+YbLzQmx/nTWc5ScOezmyhW+9PeiMwRcHJjEncNsz&#10;OvaEHQzi+laX+KovO01Mto3LuToWj56/BlcsvsbFoWOvZTdt2mecjbvm9Z1/ev4wYain2AQ+PUx6&#10;PtboytuaVi3oJ1c4cNnkyx8evRrjoKbtK1s2YdKrqZ7QEzadKRjVrBrS4SOOZsyHnRZG3OiMs515&#10;xMW5cV7ZlSvu/i6nLwjFtnbG0SLDZIIrKGMiOWMHuZu/pB0eYL7K8ymgm5OHETu/EdzGuEAVAwHx&#10;xLUWSYmLrXchSELDQYOnF4tdLf96+A4UnIrCtoKKO+fs3Rhwwc+mJC48wibebnD44SKmOHTGip89&#10;vvDEwqcLehls/3Shqims9kEcPi58gjed9XLAcR4eseDggocGg181gGX9QcKG1DeuhvTw9OIYax1I&#10;9tVCLvTa5DWx2cdXHnhqMNiJC4e/sdqJl55/Lz/isO1GDMP+2DsxYDiX1o3ZimG/4cHlo77a5GNs&#10;PT/2hH18jenFIuzLjb686Un5WQtPnPTZ6MWIj/NiHh5fc3rYxfKAFJ+eLn7y17JTB629ggsPljq4&#10;Xs0fVC+ciBqqM4xw+YgJp9jVxj0Etrl1e8imhkN+4YhDB798zLOFWRzr2eurFXti3Xi2bLp2zcVW&#10;q2JM/3hYM9aXDz+teqhT3NgRa+zZWTeGky8bNacn7iHGHsDFaoxj+DCM1VfPVqs+bMW2Fnb7IU65&#10;GFvX2GqdAdjVApbrDD/9Tz/9tO79Xgj9tq///cOLoWeEn7nzbV8fBPigwG/PeiB5ATze/kC0/1jA&#10;CxAOmrG4fLv28e86tublCQfnXB7V0o/u+KINDrFWzfHvzPq/gvuZL+dQ/V3nbBN5yxdGZ0a8atK1&#10;p8788XbdqB376mMNrlYtXTf0nnFx5y9PejidSTXuHJQLH7zmvuHR3JgtHvBmb+yZVd5w8GAnJzUi&#10;YbFz5uJJj2fnCJ54nRu+xTO2Nm3UAEb546n2pJp2f6aDa17t+CZ8tbiKQ8zp7VUi3pzHy3r1EqO8&#10;2MNQm2rF1jp7Ig4fzX6ppTol1u1d+4off9gETjyssSfVy7wYuBS3/WdHn7CVIy7Oe9jqJwfnnuzw&#10;/19QCxkYA0OYs7FgkpGwr9BcpIK4sH315eDqfRWIJDsFcPGzc/BtNuw2mY01jYhjTQJsxRe3AljX&#10;4mrMlsBQBH5wiXV68w6dnk7fei+2eMPGVUtcNLDPnz+/VDZbbmwnbnZwxcSlWBxxja+bRBuoxuz4&#10;0fWpTvHpxdJwbE9wUq8OJrvw2cLMz5idxs6cP6kvnjn+Ux8/vvk4D/iGy148NcmGLpzJxXpzPRwx&#10;5QePjzobE7Wky87FGa4awLAnPVDsBd/m6t0DQpxqU21xFltTw3pj2OxJY7HzFQemXovX9OFX3dnI&#10;Iztrxvka4yN/Pm6O9pyOLWGLI5viyN/ZURv5W+cLz1q42bd3eiJXMfj44kgMIjf1r85wjPnhw86c&#10;8LcuRnjW2crFuj4u/MuJPz/rGv3syx9e9Z627PnDlntr5uz1M551teKjEXWCL5aez5RixNM6HPPJ&#10;KT96Y1haoh705Ugf3/bVPrCDwdfDmM6ZJt032DSHh7tzof4avMR46mHzry7m/NnAqKXTuzf62S21&#10;Il7sfOrnxc9L3T///LNe/E5OTs5eIDwvfEggzv3799cner5o6V4nDlzrHmJq41kiRnWB4TmDG7vq&#10;qfcpIJGfuTzYEZ+AqJX7vBdI+M6ra0Rr3/rUn4886fVdO/DUKj5i8HcftDfiGOPOrv3Vw+ZnbA97&#10;yWWHl1pYw7MzqSbWxYcrZwJHnrgRPDSCIz1bja16xEXsvpDY//wdP3HEc7/kB6+XChhs9NVYzOIX&#10;Q9z4qKEGF2bPRLmxqV581ITgbC0cPR70xjgYq41WfGvatGPbmbdWLVag7R9zUkxcYZqrlfPmXmhf&#10;sgmHb42tfcOT4FSscpRz8fITS93Kt9ysW1MvnLJhJxYseeHCR6sO7VmYen+1xTXCLlm5+qegEecg&#10;Wc06MoJJxEXqIioZBB1gh8Qh9kKoYEhq/K05bPDaMJgwrNPDt6ZJit4YNz17Yt6YXwdDgazhjpO1&#10;WQBjUgxjOnFwc0OYm+cmy5a4yOUNUxx2OLYJ8sSfHR0szYWEa/bx0zeGNzfSWB3lwBdHPT2pJvz5&#10;imOd3pzgaZ1UgzU5nbPFs9jZVaPmxaUPO+5sxKkm5mRvq04amb1xWPiUl96euFm4+OBXP+fPhcjX&#10;xebhgVdYejY+DWhv5OD8sYOp9TNSuO5zNoejlV880+uzk1e1xr2z157mUxy9ho9eDH12+FZrOrln&#10;a26swWdrXU3EdhbkrQZy7kFircZHvDiLT+gJf3hs+Bt3jbLlZy3O5WwuvnX2mrXwjFunk4Nrih1f&#10;4jpiZx4vPVu502dLT8efGNPxZ49HNvksw/EPH/Vjh4uahsHMXhaTbY3OODGmE5uEo6ZxyLe6400n&#10;Pj/z8jRnp7Gh14qLazn2YiGOusKLs7nmPuQ8GItjT7PlB6uzxDfe4sdNb83Z8sLn27muJbnC80ec&#10;cXXN+oWDiVHuXuj8zxw+QPApHF5q3MskfGekb03KBU/PG2fRPbm6qAFc9rgR6zA14n4Mw4sF/z6c&#10;6PqHhacc4IilHgSmNXrrmpjw5MsOXzHgs5cXwSt/McRWNwLPOn++xtZwz4ZOPL6uCc9XYp/M+XZ+&#10;cBbLvJrzNdZg4EmM2eIvNlyfrpYzu5p9wZUPeznEFy4u6lyM+K5Ap/+wEU8+xjDZdz+Gb52wUVtr&#10;OOCkyY/oy5ktHI3AxpPwta5OBL51WPQPkuJZY6vRNbY3zrr9FxNOHHCqrtWrGDAmJlt55G+tcXh6&#10;XOd+xqU1fmLG25hP8fjaD/Wc+N4rrNlP94381x+LBjqFY+JgAlMIh8aaQ6/IxoAVyIHwlumwuBgE&#10;ENDBsVZQheXnKxEFRdZGKSAfOiQJnUMBJz/6xpLnzw4fvuF0uBSnjYPvIBJ+1nDzMiFOPOScj03j&#10;J2c1IOohHiw4+OLSzQA/+Wpy1WDzg6Vv08oZD/5y7ZdkjAl8cXAqZ5hdqOLBIY3ZE3b1xsXLDo+H&#10;Cdua2MbVDZY8NDUnuFVDY7zhG5dvdRUfhj4Ma/zFUV9fTLDRZr2zKWZYLtIusoklPhsYRF3FJOqO&#10;P3s2YpPiGodfrczLpzV1EYfAMoalhzX5GNPB0GeXD72xXq56cejkgDM/83Jx3cExZ+9M+3EMeueQ&#10;8IHDTv7G8PVET88HR/vngeyl2hod6RqLC7xe2MvLGvuuJX7lgSMftvPmnk4suWlimZfvrB1MHO07&#10;YRNHvsYwibn4WvcAuZqLkX18O2MwYYRjTvTlwzd91x3OxYu/NWOi7wwaz7zMYaoNHsbi9+mN+617&#10;xcyDXWcfrhoTejWypwQHcz1dOZQfHnHh66y5x9PpvUgR8d3b4yQmXOfAecPR88K62vB/9tlnl69P&#10;A82dKy+F7NUdl3jJBSY8zYti92nnmr0c1QC+HtdqIjdY1jQ/l+ge//33369rSL70RG8uX34wzO3D&#10;3IPqizuu5uogV1zNje1XZwpH9u0xXHO2YpnLv5dAdtUBH/OugYmDNztNPC0pBvuuQ1jla9/EV1P8&#10;YMjZ/vGhU0vCTr3lOXFhWYMrtlrDIeyKhbvWC5QYzoT9o2+/8xEbJoFRjnTsxaTHsxjZxN1c3rD5&#10;qSF8LVu6cIw1/nrCFhdzGN1zrbGD0xivfRxrMAgcXPTOyXzRhWVNDdnjFB++dLDp+bZW7nHRa+WE&#10;H1vYdO2ncXr44q5qU9oUh7IFIEARRwSIjbSBSNH5w5yXLl1aNwYP7B4EsAhcxL3UVCSYikBgmMNG&#10;Rm/zxO6Bzq4i0sMhxg4EDDHYiKdZI9aN4bLROkjG8hVXzIrXYW3OTj4Orxjy5wNHT89Gz058dhqu&#10;OJC4i8Vm6tQgzm60pBjhsxEHLxikGHy7+akHG7HpzTtkcbBendiZa1Pkx5cdLkl2rcXbvHh4EZzb&#10;I/Ns4wYbHl8iP2v06sweBht6Is+pw41/e93+8jGGOWunFjDcrN0MxYAhJjs9G5i1cl4Etn/YF5dO&#10;vnzys1aOMDVYziGJb7lXF2t8iwcvHbxwrLMz1xMYchVDDnJ0TnyKgp9zRKex06bgRCeOWvKtfvTO&#10;Nj6wq4v47NnZL3a4adb0sMTX6FxfMPiEU+3sCTw45aZnx6Y6wZWHni29MdxsGtMTGLDg05m7D6Xr&#10;gcw2Xz07mOpsnI7dFGuknh1u8uZfHt1ji4FP63ixJ/aLyBumnvSpEFuY9glmeVVX+N1P2XROqjWd&#10;RtjSw1RXnw7hUZ2sm3sJ88sf6uZbS2L1BQYu8sXPi6J7vv3szLHFxxcVPonzvPDfxR1vPxMIl+Do&#10;ZcNZipM6wIYLyxp73GDycaaM4wlLTdmojR9H4u9b0Lj3bDFWNy0sPoSuGshLffDAx5ra9TKFj29/&#10;W5eza0U8+YpVbXGBr/HtfLATyz5bk1PxfbDSGn81gCdX9t1f8RffnF3PLDzpYWjxhm+f4VRrse0r&#10;X7Zq2L2g65gNPQ54xheuPODGBVd+XnDn/sC3Ji6BB4uNs6NXG7VWR3Zy0ui7h4htrg4wNPH18OGY&#10;Wyf62lJs/8hTbCJOWHr+Yhjrm4vZebAmhrm914cFtzzFgRE/c/HyhaNWdPA18ej3Eif7mh9beVsj&#10;c/9wwEUswsfcfolzyJEDQGNKBgotKaR85eZhIoCxC9xXdX74l42LiZ4/ewecbb1g5rAdFmKOuEbg&#10;IEmPNKIKqtdKEE82rdFrJaiQ7NnIw4Ej4rKjI+zKyeHCAwcCSxwvtcZ4u9C7cNk62GzgtXni0nXI&#10;+bIVl+DMXsNv6q13ANh1SOjhknLKHz479bJG9rbFKVYY7TM9n+nXvLVw009bXNnBDbt5fubpwrDG&#10;Pht8rLFrj83hs3OGNPmas7Pe2VKLbrj8/Wwq6eUkfL0HEFx2zq4+XvYAlhhiVePOKbv0K8DpPzD4&#10;2ps4m9PD4G9cs1ZdJg78aoUDPLpynviNwzE3TtxAPaTlTOJD1zUGV7MWx/J3XcBTIyJvNS5etZcT&#10;vb7alJ/YeJWLebm4bmDxk6O6aWyy81LQ9TX3ojrOsy9mGGHiLV5iDMe5EJMdH7kYJ7CsJ+Yaqcbt&#10;SzZ6+LXw1YROHcTWrNGT4rIh8nW/qgb52k+++OLAhm115FtsvvavPMXiQ+/hypdt+4VDvq4P39I9&#10;2X6ez9/ocy6cGb/84VMh90n16j4nfvd/90kc7Yv7JV+4uPD/6quvDr755pvFxTPEuVELOXXe+OOI&#10;u56NWNVFHenlU03xMxcLljyteemsZl7UrNtH2OzYyKU9goEPwb09rz5s4eGqhr41zsYctrxh9V0j&#10;a+UXP3mILzZRM806TtZgiyMveDDigJc1OdKLwTc8PAgsLXs+6qh25cEfZ3tO59PBnoMwXftsqhsM&#10;mGKTYrPV2MKBWW3pnAXXshzac5h89PLFk6+YamSu8amObK0VH7aGV2O24tPx7SyYawl7eKQ8cDbm&#10;R9Qelrm8rauf867nH64e/3DZyoUNHLidDfsgd5jFY6fhOxtdNmLgoheHndrp868XyxgHXNjDoXNe&#10;O4fnKBGSFGAveHQuHgQ5AHBIHU4HhA3xFZa5IMTYz4YoRIc8W1gVM0I2mE4xHIwKQq/AkoOJPMHL&#10;mL+Gm0RgGPNXDBeOnq2CFc+YnaYIisQObjzUQLPOH5eKbCw3AnNuIhv45YS3utKzU984soMtbjhs&#10;rJvHJ65zg40J7mLhihNMfnDUhO9e6Ipjrfj6fBtX584Ae75T4BWXvjrDaG3alzdsUs+Wr/WEzrr8&#10;6K3bI+fCWcmWjXH7hiPOerbpnVG2GiyNnX0m+7qILw/+6mwvu6DZhsVOI3TF54sXXX0+bPmIT8Sw&#10;loQZT/5wSfhd4J1HPtb44Cp3Nh5GPnmhx8m5lLNaOkv0fM3ZE3zorWvOE67WnWfrYmnl6RML+myt&#10;4U3otKSa8LWX/LIVh16jJ8Z8qgsdfHO4amCdLxz22caDvlzloAb86NjYY/5w8oGRxCEMdtmyK2Y9&#10;P+OE7V6swxMXhnz1+NGrNxt7yT++5cnW/uSjJ3r27sH8i10PTww1se9EzuLh4JyLQV555ZUV//bt&#10;22vuOeATJPUqBq6kc+ZlNS44G/uCGx9fWDufN27cWDjOo9jVQVzYXkr4uJeLab/o5t7hLj89LuLq&#10;2RHPMC8e/lSN34r0IiJ2zya+5vzFLw/xSfVak+0fPOnU3I88mcvNCzPe6gdLzqQawBOL5O95gKfr&#10;05q6w8Bh3pPkb5/EYgcThr49EpeYa2wJO7E1dYYjLhvXnX0Wl719YYN/9YRhnci5e8pSbP9Y0+JD&#10;j8uso7G6ywkP+Ygthri4wIZDxw5P+1LecI3Fgacn6uH6tyYuPK26s7UuBny9uXF7kk85mFuftYav&#10;wbOuDvYfnk8u6QgMvnq6cpOXeHjBNYfnHLaf1vlo4qgJgSc39vCyKQZbNdPDZStG8eOejl9j588Z&#10;OLQpEUcEiEPMGRFjG+ImLwgi/psfL3t8BVMQP9/hQispgVyUMAUuEWRhWGdrvQ1vLnkXL2x+hD2e&#10;bOj1+NGXqM3pppOer5jsi2kOi58CWtOIeBUYFlt2c8262HqHyiEn5aF30GFagzE3la0cNBj7dfHw&#10;wJeNeuXTGDe1a+9mfvxh0sFnUx3hVRtrxpoxaW4MQ7xw6BI6Yn3GglNucaILvz7/1nCmw5XECTbJ&#10;Xh3LgY2xtc6ZunRj7WHEJxx1MPcw4V9dxIBFypsdXhpctsY4xweGcb6N42XOnl37oJ841opjjf1c&#10;D5s+fuHjyl8jbizlJrZaqINczOHKpZsxTFha+allfFxTfF2Pxva7dT7GejjuD869hg+9nr+Ga7bw&#10;2Vt3DVnX4y6G3kO8enbO2kc9H3hszNk0p4OtL0f4bFyT7YE45aB+ePHJj86YwIGprxVPX5v+xrix&#10;F9M8nuWkt67+bPEUBxc1x1FN5WtsDVb5mGvWiXzc18zLBy5+fNz44bQH4lrDoQeKeK+++uqa+/Mu&#10;1tn5ot6aFzPnSOMnvjGxr/JkJ24vgF5AxHznnXdWDeDJA3bnrDEe1sQh5s62hr9zLQ4+7rdy1uRV&#10;rj619JvKYvo2No64agQ+ztWVrlyqCT6Er3hEDE08vJ1Ta64p/sb8eh6IIRYMgr9nJl91st4+2R/Y&#10;/OUmBhy4MMyN5RgmXzo+fOk1Qicue2IP0rkOjNUUZ/eJYpjzwVErJp01mLjP2OXSfsCSj70TBwYb&#10;tTXG1Rxmc7XJjk/XSrqVxPYPP+v11glsjeAtNg72mC2+eOHffsAh5uHEt/ysGeOqwYLd2YkLvUba&#10;A3nKg75cYWn54dy5iQ9s3POJn945KM+4yDdu4udvjMPkAbdP+Q+93FV4Xw301Zyf93MRC+SCk8TJ&#10;9u0BTaGeeuqplYQL3M+xWScuWmQIO4lKDoax4NZLCOkOdoW2jrDY2bVxFblCx1E8cRzAbMQzFhMX&#10;DZ7iOPjGfHwFJCZbPtbF08xtijhwjDVjhwBPYzjw+MiHDg4bb9xwytUaLkSO9BobrVytV1cx4cUx&#10;W/7WzAkcPIgY1vgYh8vWvN6YDeGbf37s2otltP2TPUwiLt1s9BPLPBFTsz55GTdnGz47tbAPYthn&#10;AkON6fDUsvXiYl9aU3cYYfIl9hB/wpceDjGuxU0trNNnn41ePKJPb842fo3p6cJ2dnAWozhsimU/&#10;tS5oYz782ctRg2kuLzd34jpXq7DFUUe2SXHMjWGJpZYaXzW0Jr9yZY8HrF4wYbPT4jx503Vu8FeT&#10;8IzDKxZbPubiWPcAbe9ws45zuuLjTO86ZyN315N1fsSY4NLe4UEfL2M6Ehe6acPWGmk8/acOlngE&#10;t/jJj53mzOOr/n1RWS7yUgd2sDQ6uRl3X0vvvmcNvmas5YOLdrz9rJ5nwb17987Oi33tDzHLlx98&#10;Y2Ivuv9a8zzxLVjnDm+fIH7wwQfreeHTMy857HCSDw72DS9jIjfCxtkVj85zRl307Z+ay9M6XHPf&#10;3vQSi4s1enzFSPirr2atfJzVcPgSmLiKoU5eqnC2Lnd9tYU7X/CK6aXRM0EcOXS9sBWvGvTpHTtx&#10;9fDbK/jm1uw/vVrjxZau+rEzZ+t+4CXUWrWunu0/f3vm+Y4TX7z4hx8nGHR6fupo3n25teyKW62q&#10;ZTFgaOzFmHsQtr1gDxsOexJmfr5b+fvvv6+fB7Wf1rNnQ/imb40+fDyIXs29y/jZSR98ET6w2zd+&#10;dLjhi78zUxx9DYfsYRnTwSKtG+effZzbYz5iuUZI9evaKjd28nAOnL9Dh8ZBrkAcXLguGj/v4GCz&#10;Ae5CdOH6e1CczRFzeDsseofRAearEEgiQM8eOcVpQ9mQenZIaoQvUZCKomfPBib+PexmLHZTFKAN&#10;m2uw8OGLX1wUvGIai1eh3ZRhweE34/JXS756c2O+7GFVF/ysafRsw2JPryaNw8quwwGnnOJjXmOn&#10;ibG3CyMe+bM1TsyT8PT81EZP1FnLhl++YYfDBx/5EH2c+cRVb64OsIlzyJ/OmgvAuIuPDVsx7ZW9&#10;sObMuknhB9e6MSk2W1itxU884zmnC0u8OM9cq4WeffUy7kaIV+Mwq4Ge6J2H4nRu4y8vueIHQ/Og&#10;kU+++uognnl1CodOgwVTTtVeXtbwMBbDXsCUl2vfzdL9Yn6byZo4cODhGJZ5fGHTszVmB9s64S82&#10;ruVJb67B0uQMo5zM1bg1PIvFpnzCKjdr7PQaf7jFZtda+cAg2RuXH50xf2P54AaX4BFHNs61Xg3w&#10;aH/N+ZuXl7G9mHVmA1MM0j5VT7GM2fD7888/14PTfuEmJ+eEDQw6zwXPAD2x7py5L3qB9N2ixN8P&#10;fP/999fZ+Pjjjw9eeOGFdUa6XtmJS6qHc+PF0dnzQoKb+L4FpwZyEJPEvTp4fvl/jD2P/j39n0Hk&#10;oC7wywGOMwCLqHF7Ur3wmnnjwx6GZyc8tYejXtUJHgzr9DDUzQsgnuauDzXLRyz2OLRX+s6F9eqE&#10;O9z40rOlh11MYyIm7uE98sgjK1Y1YKfm8OyLPWSPjz3W5MOejb5zgb/Glg1bGIRNdcGRX+fPWjHZ&#10;ylODb80Yb41fOVnLRo87nfpqbPFhjw8cNvgl1TEca2zCM9dgNLZm3n1aTDjOmDOaHT1hj4s6stvj&#10;WROTdFZwlQMM6/ziSqfF0Vie5saELyxz8czDsPfW2Pugj82hj8xLUnBBGXmD9tWCi8b/BmITHNbe&#10;gLOlJ31FBNzB1iMniCRhIoCUTw7hslFMujYp4l1Q5jjV2MEi/BOHCg771vOhp7PmYBqL62bVb+PK&#10;zTode5wVT37yMBbbZvI3tuYmKBdzhVZLODAIP/640JtbM9eb87Om8c++jWNrzN6aJnfzYomv0U+d&#10;cQInnnIIU65hGfPRa0kczLPdY4fJdi8Tl/8U8zD18WTDjy7eejcNOiKHzq95/np77RMHe8RO3eDR&#10;w6nNPGCoYfnaH2N4xTHnYw6PvX7KrK11DUb2+dbTzzX21sQi5d8Ylhhymbj82gfXkHNejWCxd8bZ&#10;yIG9a8eYHZu4r8DbP2x7uBiLV/54GRN9N3S5sOu8ysVLoU8c0uGXlH/xw8VFTNdarRtZtnwJPXs8&#10;NLllU27Zlr/crYlH+PHBnc6YD31C15px8zD28/BhZm+sWXPGSNc1bp3R7o/mBBd1IOpnbk19YfXQ&#10;br/YicnHg1kvrtrwFZut/PAXW28NH2LO3lwMNuL0YLOGJ30P//jzPd4+VXzvvffWc+Gjjz5a36K9&#10;evXq4iU27nxx0Tx3cPQS58yYE9exdd+9Es9ZijNu1vDm64zT9XBO34NaTOK+7wxYL299uGpnTX30&#10;YhDrYsQfz86I+NmoF714sNSnTwG7Pl0z7R8/mO0J3ziES5ceD3px+MiZzpzIDTfc5e45jbcPch57&#10;7LHl60yEaS+N+csVNjzY9ggXNnA1+yAPPmIQvp3XOFvjB0szt8bP89NZsr/ZiwWHj5idDzrNXAsL&#10;nsY2XHvr0zo/EuDvF4sjHtHPMT8Cgz68pdz+sT+4lLuejq16eo+yr/KmwwFG9mrJzro18dhlK07c&#10;9XK0Zj/Z86cj9cblKg69etCpDZx450dHisF2/WJIhyCAjDxAbbBC9qvbDg5yPtK2bu6A9AOSFc8B&#10;YaeH2wE1txmSQ5Agr0kEOfYVD565HmE4bCsee5iEXdJYMeTHhm34f//997o48Ei6wMUSg18veNMG&#10;Nh42HU/24vAhuOVPr4Y230En1lw8fMUQlw8uvYyKgWv2+jaUn3E8YKmNefViz796GbPRqmX4dHEO&#10;I396djV6uinwZtzW+Mi13MzF0idxkg87TT3C7GaihrhZjy+MalcsPTt+PgWAo6aEH1ETdrDwczZa&#10;o8OFP5vw2Kl78en50GkkXrPPr/XZhzF1E9O+emjEMy7yYwdbLs5QHGCxs0YvF+fKOXSW3Yg8dNgU&#10;1zocuPxItYbLVsPFF3iwxIftTKsfew2WNX0x2MFhl619qZZiGtMR/gQnvuJNmXbWxC2GMak+zo0z&#10;ohaasxAen8kBLt74WMMfHu7tAezqIUbjYqYzJ/zFhwvDOHx958w6sc7HXK1wZQfXGIb1+PnEix2R&#10;nzXi3kTKz1gsNSVy1czhG8tFHD7OXpzoxbP3YqmpWJ1PvNh4KYufubp52fDLJc7OF198sT4d/PDD&#10;Dxe2XNsLY81zBR8PbXvlv5yLF/6+HY2D541zLE92+ONO/P/E+BKfRsLDi7Q/YsmPXzW2Xh0ay4HI&#10;Fw9++Tj7MFxXuLRnYuMorh5Gvl7ENDbqpRnjxx4XTQyNjsTDuDytiVnN2fjk1JnIl84e6+n1aus3&#10;s9l4ecGHzr7SEfuliYWPGHzNJ195aXS42CO82LHPhx62M5PeGDc1dW6rQWNz2Pz4iKGe5WtP8sGx&#10;mHprRE5s+MKABbMaWyPmbFoPi449O/3cj2KrH39rxu0J33DlqZ5snBciFpFv160YWjqcYWhEzLiZ&#10;09PBgs9X/Pag+OGHpY5wyCGlQJxTznFkgDoovuVqQx0oNwWNPRJsEBCgQkz/1iIgXoWs+IqFU/4l&#10;LAasuOHMt01ayWxzNnjQ6x2w8uMLG3cH0FeUdOzYyKtPBtm1WTjEVc/eZosll7jAakPYOIjsCR7W&#10;5KfXrIuZjZzxJnEVg48+wZ2PBoetsZh6c8JnruffYYwvP018On740oUFxx6Fbx4nNvTW4289sa5N&#10;LsZ8whNLzc3VszG/9oZOzdiWm5ha8dib++pXs9fVT63LM778cNaHAbsmJkz2hE06+lkj9cNVfDJ9&#10;6NnWYIjbTUo8a7h2A4MBM672REwc2MPU2094HkrWiV6+uHQ9unbhsedL+PMldGLRacZw4qnnm4+e&#10;T9cY/unizB8Hselwd13hwTap9p07emM2+bGpxnq4OFnXxGIvH7nzJ+qCtzoQNvxcR2z4pudrzkaD&#10;2fkphl5sueOUP51G6PPVt+984s4GBz1+OIsZdvy95LCBIRfxrPXAgSeGxt8nKuzZmJM4GsO3bk1T&#10;C7XRys25JPh5UfFBgBcMXNiJ5ZzioPUSBNsafC+AfgvYhwVezPyG8RtvvLGeI+osZ6K+8oLjenU+&#10;fArIxnekXMfW5el5o4Y4WNdwFRN3n3T98ccf628QnpycrJccOfApN3Wmk7ccxOfPptqYd07VkY36&#10;iys3L5/wzMXnC5NPdW2fqwl/n2rqYfDjT8SQIz7ylSc/Ld78jPnqNTmY4wtDMxabnojD1wu2LwI9&#10;46qfWnWfsLcwzeXH1lmSO3t5qTdOrme5EnHo7Cd/NnjBUxf+xBpu1vUw4zHPICx+Mx5de9B1AhMW&#10;XHnr+WmN1UH+8Omqnfjm9O0XPEKvsSF8xBG/OOHBVwc1VStiD+c+4N41DMN6sWGLz0azT/iLTT+5&#10;OB9yT/gSNqSc1mT7B2dYMMMWv7zkAOMQAMIUFjnoOXtJsu7wINRXejbbRe+Hbn0l4bBYhyGYvgTg&#10;uLhL0hpMMYyLV2wFItYQpNfg4cmewJhtKbd/2CaNxSZ8NReiryT5pxdXTnRtUpzp+GVvM9pMF744&#10;czNxrw4OOby4sGtj4pO/nn1iEzV2hG+cYODDp56NOoXHnq+eTBx2WgKP8I27dT50pPjitabn235l&#10;zwYOH2PCtjHMmjXjaUuXhKnuxs3hqa2eL30XiQvfpwa4wXZ2+KunPeND8I6reXWFR9jz1fOBRfTt&#10;jV6Dw7+bWw+B/Kzvx3Ri8SfOFQx27TV9frhUV3q+rr/OrF4dxI6fGxCduXz14hBz8fb7J45mTa78&#10;SbUMWy0Ttpr82bOttuy06ioHdnp7pZcj+2KEa24NH/nhbpw97mzSGxcHT3Zi4YaXPh9zjX3rYsBQ&#10;QzrcCBzNWmI853GSB1zSHlcLfTh8jcXIR27F5G/sXOPjXur+JVf27aUHkHF1sR6XbFrDi04jHuhe&#10;PDq37al1sZwvsTU24mrlDVfNcOPTXvsk/pNPPjn49ddfD3znxY8Vvfnmm4sXbmxh9PLgZ9Dk6meV&#10;YPFj4yGLh9jGmpiePXiQcvIS+Pzzzy9c/uK0h/ztM378+KgTnbi4OIvmxtqsoz2g61uqxq4tz0X1&#10;6wyJQ5rrNfcftRRbHH5ywY/IVXM2tbivxe2fzidOxH7gnb89gG/eSxobWGrsOd615iXPz/77Sx+4&#10;xwO22uOq52fsfKmXnLs+OgM4GNuTWU/8+RDr7OIsTzzhacb2BdeED7160uvh05trfMUQC75eY6OR&#10;6j9xjfMzxovgFSY8vqTeGlzzYqm1dyUvgtbUgR2u5R9/+Go5Ocpx8uVrvb7YYcOd3NiRamvOR9+Y&#10;L4Fr/8zZiH3YxiDugCi0QyExxpJwWI+OjpaTC9uvFruoBfBVHkDJ8QcKsyCSR66NdNisi8EWqTZD&#10;78BZt0YiX09nXStROlxgVTw6wk/RiuXwywcvOnm3QT0s4dIVE684iuPCcEPgS0+Ht5fIvlIVUyt+&#10;dnHS49rcGJ/y4jd92rByt85HT0dmDcJtXR+GMdvqp4dBT8xr6djX0uk1to3Dba6ncz7KN3u9uGpd&#10;vGKw72IqBpsuALWh58u2VixrPr2Ab7/Y219nGi4sOlLt+diDejat6+nhtU+twRM/PJyceddDufGF&#10;pw9Hz4/eDcTZcV30KYBrxvXSQ0tusyb81QN/TXxx9R4G1px3PvQk7uoQT3HkhQcdfz1u4YslhnNP&#10;Z606ssXR+a9+7MWES8zFEaM4/MLVs5UjYSMenlq68MVuDRcCX+sM6dnEpRot49N/xJkid3i1+MDQ&#10;kmJMf/h4wWi9evMNKwy+aqmmxe18hUvvBYg4x+zZOBe9lPTQFhvv4rMzZsdXwzGxJo6z54timPas&#10;M4Av3vbW86Dai1Et2YjvnFUzuHCcQX7i+9m81157bc3hsYFhf/Dmj59rRr5+o9PDEj5fLzCwNDZ4&#10;sccVjlZtfMcKhpeczrae4KWZ44sbPzq85JgNvfgaOzH1cPEW06ejrtn84app+6fnzxZf/jj38qgn&#10;Ylmrxvz44GicHgdjTSz+xmy7BtWH0HcG7JEvis+fP79sxfMCaM+Pt5/Z9BITZ7n5RFZsfpocCBv4&#10;ndPqI75x+2rMJjGu7l33elgwNbnN/IzD1ZvjVK355yeeubVw0k0c47irDxvClxQHrnX2iTXx9XHm&#10;p4aeNeoLG6YzXazi46YRNnASNtnDJmziZw5bfO8abPETn56P/S+P8DvD2fPpuhdfW29alP1JGBee&#10;r3SACujGfrS9APqqy9zFpfkvfyQqKH8EBPQAI5J1SB0mWEixqUecfwnrzVs3zw9Req1irSDbP3RJ&#10;dvniRcwJfnReAuE47DgpTNzY2FTCtsKzqWjWxJWjng9hw9dcE0PN9IkxH7htHlwcu7kZix1u/vR8&#10;xCHp4bHXa+nrZ12M2Wpw2IQHEz6xHsf865fB9k98xJQn++KzhU3Hjp4uGxjx0+dHz965oodLzO2R&#10;PbNOrOMOk52xPekLCfWE61w512Hi0dkLn288Yc+xOJo4MOyLsRrxjzubatuYPV028Z6YuLiJuNaq&#10;j2uMLx5ywlkORHx6GCQe5nI2d+NOD8fDwjq+bGBYh1MM6+rAJmxj6/inZ2OdP+72xVo8ceVDupbS&#10;8ZOjHiafeKTjZy2f5unYWdPPmMYEXvvjwdu1zWfGxrGcYPMjnQX29HzYVgc6sTU665MbDHNiTYxi&#10;syfmJFx2dGK7b8I2tufl2Au9BzZM0jVhf/nbj7Dlg4feddP9pJjs7E/x6MXUOh9iwGbDXlxrXlhc&#10;Z+pLnDf+bJwvPPxGMJ1P5LxkegHBRYMhR/kZ8+eneXlUD3bwvQASGL30ONPqwh4nfFwzXhL5+pu1&#10;OBiLA0te+IXdOj2c7NiQctWLxd6nlTiru5fNPsxgw5/A94xprAblCsPYta72Ypvb2wQ2u3IzZ2Mv&#10;YXXW2NOn89zGU53kCyNb/OCoJRvrxs8999yB3xLGJXv5+bBHrdXV/pCwxCT19MZw42IuN3HVk42Y&#10;YeXrXMnT+WSrwbC/xJg/e/7mGjGnN48DPFjm9oHEwZhtsTsb6cJoT6wXu5h8Ox/W1Yx0fpxj3HFz&#10;fRjDw6t4/HGCRScuMVZDc7iaPWstfvzhs+WDW/Vim79eXD2pVnwIHDEOXXAA/dbvE088sb6y8ZWh&#10;Q+GAOwgI+9mMfr7KG6+DBkQQvQAKgXRzuBphV9JII6ZZj0w3lIhb56NnM6W1isCO6OG3abizcZj5&#10;2BBzybPtAuOLfbkpDQAAQABJREFUi2LGz7q45aOfObGFA7tDYOyCZidOBzB+8YJlHR8Njy5OPPnH&#10;qbE52/KDaa7nk8wYU0dfPmHgwFcrTz7GdNY19jOHvc5aNnEpBrzwW2O/x2afsJM3nRqWZ+fNPL6N&#10;s+MDm57OnF/xYNu3uKTXs6cvHxj8NTpzfa11vGG6yWluRN2MrMEMl2+xy9H+08FwzXnQax4WuOtx&#10;IOUdJzcbNx/xWoMVB71ziSss5wwev3xc7/TWPUjJvLEsxfaP+sgPb3l0UzcXWw3hiMVfT2eNlEP5&#10;663DIvP6c03BCo8v+3KEbYzD3M/s3E+yjS+s4lmDF0/x+bYeJ3b8tXizNZ5x+eHETl2LyZ+0Dtca&#10;X/ZqnlRPNpObXNReTeCQeJZH+xlPuVgTp33mUw2sw9OHpxbh05l7Hui1cu5+SicHrdrh4c+L+a3M&#10;X375Zb1s+JMwnXFcwjGWcy+RXa+wvNTIm83ly5cPLly4cPbi5B7rDKsTDuz49K3kW7durTW5s9Gs&#10;y11N2KuT2vMXn63cza0Zx8c1ad0z0HV5vH16hnefuMNXg+KI1R6ro7GXK3lb82FJL4HWxJGn3jwc&#10;9hrO9PV04pVLeeIsJ3pNvnDZsvn2228Xnn0/OjpaL7L4EJjq4Dt98uzZCIfeOl44igGDiCmONbaT&#10;e2M2cWOLi5dQsdXBXqp7ufLLJww50PHhrx7GfIi5dxa8m9sjfMOgz34Zbf/AnLxh4khP+OaDA4FJ&#10;Zw1/9eBnjocvSORnzE5u1Qw2f9eQvbHOV4PPlg1OCb0GQz/j4xlfY+vqw988HW4afP5sVmxBrly5&#10;sl7+uhB8xI0gUn7uz8XownbhcHKhEUEEd6CR46fo/ASGQSQKW2BrMCJU8fnBL1l+1tjqFTNbGPmz&#10;y0ZvjeRDJ665NXzp4HnYiWtcceTBlrCPcxjsNTZ06uJiwFvOCkvgiVMPy5wNgUFnXUw1xI2ug1N8&#10;fsRcHD7EmI/eWs06buVlbo3gbY5HenbZVyf2ctHDT3ChmxjGBEZc6WDB1tNnp4eBg96ag2m8x6Yn&#10;cEi4+nT04bPHF7a46qp3Bkmc+iqXXxzyCcu8Vo3NxUhf/elw4ouX2mnVpBqUX7nyJ24YfJ0LDwvX&#10;juuBv37GFLu6hi8Wn/YMJh9xYdKnc97EteYhJi5JpxeDPr5xCwueMQzj4ugnVzVRO03c9kaM5mJU&#10;T/7llO/kkh0ftpr4NTVwTZqz7YEAk8DkIx825lo1aKy+6fg1z764esI23MbpzdM1xidOdMb4wjDW&#10;Owd6+y+u2skHl+rZF5zOdxzVRh3oYKmH+y8sMayLCUMjdGIQdoSt68T9Ta3CcmbgEz720YOQ4OCZ&#10;8fLLL6/fzPUw9Juo165dW+dF3Hz9KJFYcHF1Jow114MXEWfJhw4+VRSresDBDX94bH0yJw8vMbBd&#10;+3LQ+HZe1UxN1FJMMaxXC3b4wJI7PsZy8wIoV58I2he21uHAIDjSVxdzMfGEw9bLinVzufDFByZ7&#10;Omv09XR4yQeGeXvOBw/cNDby4kvEOjk5WXl7qXce5MBHDI09fN/utt/G8ofFrmvKXGyt2hWHDT2B&#10;Ka6GH6582apF59s6vUZgsJ25m9sf8djPvNnDV3Ox28fqmA9sebAp52LQ4aU1Zh8nfloy84ERf+8U&#10;3pdu3rx58OOPPy5e6qhNfnzwtg/W4gPXGGfSHD5ucrcn8udP5yw4O3vu5vwJzPKGzV9jc+7FF19c&#10;AIg4FJSI2SAfE0vKBSW4InAEAjxCgkRgJhBxa8YOPjHu4rFGYNOLp4dD2ElWAmJay6fNaq0kSxhX&#10;B4KfHhbO8nOhiOmG5qP7OIoJpz4eS7H9wwdeReyAxcFmWCds+YcxcY1rctZwY8tf4y93ui4APK3x&#10;7bAbs7FWbcy1YuALT6Mjs4fJ5mECd7/O334ksOf+4J7ExzxOxjDFLi9jtnp4xLzYzinc4rogiHlY&#10;1vkTOjhq5cZjv8SvTvDM42DM3l7ApOdLB8sFZy0fsWDV2IXRGYdDR+RirifwjX3S3sufGB4G7JyL&#10;rjf28En1MoaBm1w8bJxBDc/4sBenmzp863zYlIdcjfmnw50d/+qnlvLzQOEfPlu85cBeo6vhSUeM&#10;+emn0MEIM1t+9PJNBze7WQeYcTVmlw8ceYaFv5ZYh0naH+MwGsNVw/i0PvNXI3hsO3/8CQ6Ev3rx&#10;Y6vxU3M8cKMTi43eg0Y8LzOEvRhED5uPPbTGjr219Obhw20tvfp1DuCygdW6eZ/G8WUL20ub8+wP&#10;Tsvr9ddfX5z5ihd/c+s44tvLiTF/tmI403zM5SGGF038+Fq35qXQ+p07d9YaPvDZwTFWU/XWrHdG&#10;xGQDRzNXd3j8yt914znJ1rWEC3s45p4r1Ydf/H171f6z93KqyclcHP7tkbpYp8eTDWnMDz9ztmrP&#10;t+uVrrNGh48f5/KprG/Ju6f4mUu8ccTZuHz58nE/wl8sAouIK157Xgy2rVcTPT6wqzednMTQ+Ok7&#10;f3r25TPX8OWvz0ZMHHHyJ4GM4cNlS9S3PMzptTjo08WNHZGvdX02sMTHlQ6+de8WvvDpZR4nXNUA&#10;LtuED5Fn5xuGhnv4YhW3/K3BpOc77cUJ23lvrVytVeuFgbBNv3///rqx2CgvRgz9mr6L0UXmqwOJ&#10;+TZwhAVDKh9BzAWVGKKR6au0ijcLwo99WBVcj2ySDwwxprBtXWGMNXpzhSXiuFngZcPkIi7M7GHn&#10;r48DDDkRxaPnS4xhWudvPY7VIDs24sET3400W37lDxNfHKxrcrFevnGGHefiwG8dFh8y/cOZuvzF&#10;K184YlfbajF1/NiR+LIrRr6TZ3VvT4vD37hzZG4MzzlUUzrY4RrD0dzAeni05/zUV73Vg5hbJ+EU&#10;R3zxksbisiX5iF2udDg4G3RitRZfa5prh62L1acZOHrAm8vBw8ONxFq+xWKDK/ya/cKbsMOVzjXO&#10;1rybsbNnbI2wU1f86eOPO8zqjY/YdOontljN8a4uMOjjQi8G/OrY9SGOcXOc+GWPLyw86YmcYGp4&#10;WGevN4dJ8BAvLvxIPOvDNd+LNXhhimNcHOsaXy0s+2uOd/754KH+sOhwJGy9VMBQa2M1Y8MeZveK&#10;eIbpDBFzOPrW4pdPHMVVIzyIsZcyLyPVAldNDcUn5W8shjV/duTLL79c59a3cX1b2DMlW73zHA4s&#10;ccWhg+OXQTxrPH8uXry4xtbkTNiXv08NfcAAh9/XX3+9PrGDx0795Im72rjvEzyKLV82YvCjL5a6&#10;w8DZzxrCoGOjOZd8NHUUU4PvWtHsQzZq6sWLlIN1+Gzlj4uYndtqFz++xuLzlRtOzgl/Ohhiyvfu&#10;3btcDo63b2OL4Rplq264Enb2iR9/8eXDRi+WNTydQdg44MY+Hubs9PziIY4xftVJj7c84bOh02Dj&#10;wL7aWTfnk604CXv7UV34Jcbh4kHo4mtebOO46uOmx1WLEx/11xMv2u++++7q1Voecz/E0+jhWKsm&#10;MIytwzcmMxYOxbRfXZPypmcbTvUTg9C3D/zIIcD/6LqXFUuLJgrDUtchuHUiingEnfSgceYteJPO&#10;HasTbU+ItAewB17I/z3Z9TaLjX9AVmZGRqxYEZnfoXZVV7uI/AfbDiZSyPkdQYX2KSDxnZdPzARq&#10;Azr8HraABUKgcQfSzUTwbQd0vogJV68RJMOE2wZYVyR4NqjN4lPRjMPSr0386H1XVNw2h+29vzV6&#10;9XHhwsAJhnmbqG9TYfBT13KnM07YspEbLP7xsBYX9mJaY6e3Fg9+2cYlf3o+WmJMX1y5rF32YWbP&#10;rhYnGHRhsS0vNmEvVhhsjZ0lL+fquzXgo17VxJiduTFfY725iw6Gs5e+86qHZ10vtouEXfnZS3O9&#10;82fcRWacn7qXrxz5J9mYxw+39PzkSOjxaW/xUTt44smnWrJjT99+wzRP6HEvnjX+bvCw3fzF7wHg&#10;/BM+sPizd5MXD3+N6PGCzb7GRxx1ghHHxnzEM4eRPR501mtisylXY3HgZ8OPXhOL3rr82GYHG142&#10;5uXBt3HYcDcP9p0B+1Nt+dET+ERMmM1hlR8cHMz54WnMR53VxvkvBjw8+Nk3cdWDPb/W5Uofx9bg&#10;OOsEBn+NHY5w4kNvLh6BCcc9Sx8mfmxwzd+8mpcXHWxzGJ9//vnh0IspfDk5h7iL7/mj75s2H0zA&#10;FcePX/2uenstN580xts3TPzovKB99913B79P2nDhq6mFuHCrp3Vj+RFrYveyaJ4uXtVUjTU1kStu&#10;bNUMppiwVtj7R2B8jMVno6mDubXOrTlMMdWuXGCqNTu1UG9izBYH+MSngD699FKtnmxxNWcDHw49&#10;O7hw1MCYjWbMxhpeuGy8uMkFB7hxlhNO5vSwiHkxrOdDBw9PsQideMXVW2Oj3sbhtxfVwjx+4oRp&#10;vRqmx4GtNa04rfPFxdwaSadOzoL7qjNpbg0/3MVaLtZgqGuYYhq3Jifr7JabsZdA63FxjtlpMGC5&#10;PvjH0/60js+DT+heXL8rgKA3fkrgt9vtgCOv0XkJdICXEPvAEahQPm0RqCIaw0CMmNc86Ig4+Zjz&#10;rbjmsGHQ1+OtLbZ1jdDja+5Ql4uYbUa4x2G+VMQ4wOrQyhtWtegFBmbfTbEnfNzs4W2seMqZwKSr&#10;Rjvnx277xuKIi6expibVoDiLzTZ7sXG0Loa4Ggy9HOPCtrqIk0945RIPPd9yyh82282JbuvD1zo9&#10;f00ctaQT2zwOsD1g+MFx4+HfTayc+Ng7wq78+DnD8OLMPzx+xcWFL+z72sOFEa5x+ZcHTA2eHkaN&#10;f3H4ZquPj3UtXHqNvYvcGr7W6cPEydnvIS9f17V8CXt58SXOtTk8vvDLx5kpJh3+5USvNvDo4bPZ&#10;azzuJ9D1hU9c9cVlp/Fv3bz86fCVNxGr3M3ZLedyxZVeY6NV4+x33Zikg4Oj+PHLj11YxmzUgT29&#10;RsSkz5+ervysOcfFVD+6uIQFFx97JJZxPq4XtWG7XKuRNfdGviSuzobYzoCY/PVhsC0+LGP8cGHn&#10;U0DPCx8kyKnaeJkisPH0kOLbJ2H+/Bg8fv0/9Xzx7JMr9jh7qcMTjk8Av/nmm/OiU52s5cNWLcqP&#10;jWausSXVjc4ZFkvs7uFrXxx+8rZviytvTW2teTHwoUj29HDVgJ1rUV06J+oQBl16/tXTdYhf54RP&#10;NWHneSQHf6fRy4mXTfZ49PIKy73TGp7Wq1f1kBfcXuLF6TzAN7aOoxrR2Rd23WPSW5MXoWsfxOYP&#10;S22qG7vy5WfMD7aeDiZ7PQxrxLpGX38Wri9dJ8XcdWskHW5qHac4sMkWb1hiWY8fDDW13vmwxtYa&#10;bMKP9DwOt/zYk3zVe3OuNtbDgo0LiRcfMezxQxdkn/wB8S+7HA7fZTmgHhqC+y4CIKAaIAFdLAhZ&#10;Z2sukL4k+RgjFI4eBr0CtYaHtfXdxOhLSp+dMb+aubhiOIhiEPbwFNk6+wptnY7QsZGTTewA8OWT&#10;sNfwLx91E2dxzcPm78KFRWBbh8FHPGt0eK9vh4kfe2tac9ji4A4rqb75sOFnLsfqk711/uWav3X2&#10;cafXCJ222HHXt6bnow9f7Ug1oy9O+M2tafzh0rvJVf/snUF54eMCdKMrLh81gkPHTm8vOhv4iBHP&#10;rVdrzr5rRiwxxAojbDoY8aIXI+4wNBzo4iwG22oCJ0xr5hofAtPZYSM/euv4wHBN03u4O3/9uId9&#10;Z9A6yZ+fhjus8ohH69bYaNaIepRzOYVjnS/bcs6G3hgHOXU24LGFYcxXXOP23lzju7HEI/FlXw71&#10;1sQzj5uewEzHtz1mT+JlLK741dCaMZ7VT3709qT90Vtn6zzB8ZIQP+vliQtb8dnFE6Yxu/uzwI7w&#10;kw9fNno6MZ1lDQcSd321hW8dXmfXmcLT3H8XJy/XGz/YcYItd617oLGHkpc/mH4U7BnER87iegYR&#10;c3HkR+d/JPF377xIetHCgx8bHL0w9okITsVmIxbs6sgHXznQ8/NjZs9Kc3qYxnDsJxz10/MNF8/0&#10;cvZSjFvXXOterODKRf2rl56/Jk5r9DiIo9HzFYOdmlr3O3Jq6Cd5XgI9k15cH/qw95zvJwHwfWKo&#10;/tbo9fTqI0/8YMNgV22tazix8QEQe3VWU3O2/OjVDWdY/PBkY070/Ij1rjNzMWBpcKzrtdbYw7SW&#10;j7Vt+YiFs7rJlx87vvYmf71awNbzx5E9LvIx17Zm7KzTuQ74k3w7P/ERGya8YuBiTo+vXmOLNywx&#10;yldPVz75w8gGB/gHy8Df/GujzH1MjPSzZ88OmJ9xO7htEptI2WgfvQOjRwo5BZSgMUIEgZq5tQrq&#10;0JqXDDt45vS1cPSEPluc7u3wgFOx2bio6RxKcYvzEvHlAzcdbBzMOwBiyMmF24bo2fquq1qIxa8c&#10;4dDFyVpxxLYejpuyMYGLv765NTwIjNbMxdCINbbN82FvTG/MjhjjodfSFcNaeZzFxy/5hEN9zyNf&#10;tRObrbHeGp2842gNhtyNNZzk0w2GX9zo2bpBsVNnPh4A4bgw2NsncfjHk57waa+d+fjANq4u7MUU&#10;xx7zc524qfQpBTx28TSuWSPlDpvv4uMWR/2uGfOBR+LGRx27wWXDjg6Os+tBhDv7HpqdzWrJlsgN&#10;DhHXur4HKmz1qV7WavmIQxfPA/b4Jdu47lxsgkvNulqlNxffejXEZetX3fX09Qfk7kv7yQame4Xe&#10;PI7VI5u4ZadXJ/zhwTAun3LYefcKdJyhbvJs4dm3xu5j1ZIfiR8bOdofa3jEl128yoW9sRqK6Ty4&#10;VvT8xda7LvDSOyvun32yJV75PXny5LxIeLFwFr2YEXHg8mcrh15EcPeyBd8zRb1g40To2Ghs9Px9&#10;c2+v/atgfDVx+HUWcBMzjtbk216dANcXOcIl1uHg4QVQH67nJd7ws4fPh1QrPvaADZ6erXzEZ2PN&#10;vYidn8pZ69oyZqPBVWu1w6H6w7VGT9RUThpMv8uv9yEPfy/W7o9+xO6FVCxnCgf/kAeul0k4fh+5&#10;e5uawqTnI65mrOFQLdlYw1MO+l4uq4t9YENv73BjR086W8b0hL04YdPlA4Ne7K4bfNjfN3ZEbx9g&#10;8EtXLubGxcBNg5sY08FRh85YNvnKR65qChNfMdWHbWfHuLMphrHrB9fys9fGagmH2GO49GLq+ZI4&#10;40BnjW3n60EAB5Ehgr5rcBNwQflOwQsi0A5fJCWMBFs6c2MBClphERUcDls9EhHki9AmEFFYbGHx&#10;0xI28Ei4rZnzlR9/HMwVwpqi6SsUP3YaXE1MjQ1fOj1dm80vXIdPLdm33lq86XESWyy28MIXgy1+&#10;6svOOltincRTr/GxpuVHZ42/Mb04xq2xVxNiLB6xXk8PJ7FWXnKBS9YmH3jGpL7YdPbe3Boe1aIY&#10;9GrkJmEtDDcu9pq646G26uYssTXvfBbDzc7NuLPKBkd9tRGPPWxr1dcZwpfAp8dHi28+7HBmYxwG&#10;vGoCgxRfHeGwt4YHP+v0GhGPHt+ktezk4yyaVzM9LKJm1jp/XaMw2eBgTe/a9xBQV2K9fBbfGr08&#10;uu7kUcx4wCX5li879cOBbfkf4+sLrPA2d/yK68XWOLEHWlj842FMb46LRocPLmqIj16TF/3mk168&#10;MIrPrvvM/RosObCFwbbY+DSnY4OTnp/GJl31EiO9+uMe5+qRjbxhi1Mt7a999oKjZupqncijBtvZ&#10;Kj7Mxmz9VQl/Eoa954hrDbY8uz7w9KzxUuLFCBfNM4i9B+Ybb7xxsNhag2GMk/758+fn5ZKP8+uF&#10;x0tje44THzUwFltzRuSv0cNuf2Aby5GfPHHp5ZsPTC9KcHou0qsjX3hw5c/XtYavvOIHmx6uF0y+&#10;at8e6/kQWLXyb8/KCV7x9XB9ourTJ7XxgglfXnj4M29isIXhdwHtlXH3OfslBz507Ilc6fjiRYyb&#10;Z+s+KybO7Pp0kT8bjeBOZ9/KT2xj9cyerTkecaETtzPBBzfCZu2t1exR+1QOnXU2xvwb4xim3rq4&#10;YrXndPnRNdaLJV/ftPTsCk98OfLRxBQbfmNze0NgZWfMzj6pGT3brhUx4cOxji8+5uX/4CP0F9fH&#10;w5pD4GB3A3DQkW5zOAIFIrBkCqK33lqBkBHMmpbwr7D0FXx1bCTF37qxRuCvmIfBpoujB0R8KhRs&#10;ax0APvccl1d8cYEBn685zjbBRe3Qw+VrTWOHGx++1ghM62pHjPEoN2M6B4TQtxYGfeN6OiImf30t&#10;zubszasN2+zFzp8uXmwb85fDPS/25VzcYpmXQxyWNz9NTTVjeJ1BY9J+wIJD4KiVnh09DHPjfFwI&#10;dL0I0dsXPT8Y7GHbs80XH3b38dh5YLTHerEJnz1r9Narm3GNDrdy6PqCgYfY+mxg0fEjcY17eGw0&#10;HPXEWL64EX11k7860HloaK7lamNd2/hyED/O1hM4fMVmkxSvub7cjGE056fB0aqvdWNnBF755dcZ&#10;skZXrYzh07OJrxhstPKjC8+YXr56dnTZLOf4dL7YFF8O5vjWzAm/PiFjZx6GmMR+FFsfv7DojPG8&#10;zxUmnsWXv3tX3yCZ27PqAofcP0Rg0LmWiuO/h6P3cuP54seQ1jS2Xoxw94IiBg744euTwGJ+8skn&#10;5yxZ81xK1ME3c+pgz70E+n1AemcPpjVjTe08q8Txwunv2bYGs5ob84ODK705zvpq4iVZrWDQ6dVT&#10;jeRlLn843RNg2092BF4vWOqBM578rBmrR8JPLIKX1rr6EHH54u7H4v1YvU8fcbFP8nc988OR9Akh&#10;TvKAI0Z7ay5nufPxXsBOzO7N9DjhqtGzgcNXbp0v41q1xqkc1UMtzdnBwFddNGOxanIj7HDV2PDN&#10;R58Yh82OFENfbfE3ZiMn+eZHz1aM+JjzMZdPXNg4w3zsgT1X6+XJVyNiGbNXB3P1zae6Wicw7Tkb&#10;seXHh+Brzlat87HG9sHH9TbLIfBxux/9AntxvRS6IG06vU1pk5FDxsY6JBIUiLAx71ArhHmBkeEv&#10;iRqy9CVW8hXoEL0w9FrCjtDBb3PgNJdbseEZu4GIqfGBAyNeMNnBIXrFawP07PnCtKZVeDpizq7c&#10;YJqLq3egHAzzDpdYblhs42ctX37lLYY5Hzo2+tbFpWudLbEfGr11Yi29eVh0zcOxpvFRA3HyLQaf&#10;eLBtPX3+7POHZS5vOqIXVzOGGW8Yzltz62rVuYGn2a9+nAOTPV21Ctce0uGKQ7bh6/GrsSsGHT6u&#10;B/vXWYHJL0w9Ybt46auZno18uiGyEYdYbxzWvZ5NDyE2WtcAWzyJ/OWhd71UDzrxuxk354M7CVes&#10;roNyEbs8jvH1hQ0O9EQOxpqx2BrZvNLli4s4eLgB8scdPmFvD63Dgd0Dmr4bK1s4dDDvudBbL6fs&#10;4bG3N7teHtbDbJ+rI4z8+bpHwiH4x91ZgkEHQzzN2eoeoR6kWrGr7ri0zs9eavHCgbCjx0PD0xoe&#10;epg4aB5e7K3BzLc6+Z9B+t0z/2uHnyZ5TvAl+PDVy8+aTwQ9Y/qdKS9LH3744fFlJ07PE7nLz580&#10;e/fdd88zCt9vv/32/N6bDy7Y5uP+QPjJzRlxXuCWv/XypFfL9lvuPfeM2clVL4/q1tzzcvPjQ3D0&#10;8qVeaiGOWmriyVnM9gmGZk6MrcdPPFh84ckNLzoix84E7OLJ3/+8ou5heaHzL6th2hONiEenF0Nu&#10;Wrj0RG4aru0zO7WRP06dK3H50VnT+HQvgmduXd3lzaY9yBf3sNmGxx8/ds5BZx03WPLRmrOFxZ+e&#10;GBNz63p4/NsHOnb07REf3DW5W4NdPmqvTnKRr2YdFlzCp3hxowvLeXH+y+s4XV9guo6826gLX7zq&#10;2dPb2/LN9wEpvy/gI/w3r78hZO6FkAPynCuECwkwQkgDFLwLlA9/6wpEX0J6OBoxJ3wUJ8IlTF+R&#10;2RnzyS9dPVycWteLH47EjeXQRtoouPQrG8eYjcKzswlh5lNM8Yi6pGPLV5NbtWLnBdAFijs79eZX&#10;fYutZ0Nf/fmTbIzDKSdr6emInh6OXsyNR5ffcXj8Qqdu1Y6aTl3J/dpRXl/Cc47EMS8Hc3xg2Av8&#10;iVqYE/Z8w3HerDln7NS6mzos+6vGsNl0rnxD45yxqcEvd30Xq/XqU03FMqbfVj34hGeMpz3Xw82/&#10;/PnBIXSLox4aX1jyx13e1QIXDe84hkXXWFxYcOJhvI2tmsHpWuQDJ74H8PpSndQZXrHZWROvmHqc&#10;5cZOTHZyKA9z+iQ8PT/r9lgs+BvDGhGnFw1jUn4wSPGLlR4egaWZW9OKt7rW7J0c9K3LtWZNTcUT&#10;u5zVVT6kc0SHt/NaXXYcL3YaoXM+9PBhhV1/DK8vOLcP7M3Z6wmddbHLOd5xZ2etvBqbF9vLn5c3&#10;+XlJ8xzxf9O2J3ox3fOMfYLnp09EfH+mDB4cfxtQbNzcJ/WuJ/df1zJ+fODwE9OPj70E4sa+FyMP&#10;W+enMw6XDR86nNjTw92czNnxN4bphdX+FAMPvu2ZMXt+bAi/XoDM5eIako/6eWkSl8CrvubVDU8c&#10;zO1x9z3nwCds/MoZfnnCxo2vH0f3+4HmbHxi6EfpuMbXfQAfDW9SXnp6cfVwiDysafjjh1Mv5uUk&#10;b2vs5SImvsZs8odb3Y3L23pzcY1h4cPfvH1Ss5o1Il46/ONlXP7H8PGL9XBx0HCIGzMx6eRmDMuH&#10;aXQ1HNWV8LWHbIvZuBjW+dCLX45iGNOpb/H01oj8SH56eGokdjkcbB+5G/huQOEYORQuYAcHGAAJ&#10;dREBkZiNs8EBsjO2blxR4dPTbcL8SwYeO+v14fDT6AmbGr+wcc3XenPJm8uhTephxz9b2Py19MZ4&#10;8MPXDQUXwsYa2QvNxtDDDSs8vm4OOKmvng0dvnyM7QNJtzWga01f/eEUT+0bs+GPQzZ6scp947TG&#10;jw8RI3tY7PX2L1kbGHJTB2NreoKbxhdOGPDURM9Pn304ziBfNyZjnPjQGYdVXuys+S6pX1LvRR6n&#10;rSV+9riYYbErvp5eEwPHYpeLtXDVoP1cHDZ89c4LezjG4eHCFy925cKPrvpsLOPOWjcIPNmLbw0m&#10;XmydMzotHLGs0+WHE30tvZ5tuagP3nyL140PD3tl39jHX73FZq/ht/7Fri5iWOcvNn08xKix0WDj&#10;XX5s2azQWY9TGLDTtzfhwWQvPzmR9tK4utg3ecHkQ+Kjtyan5YQPvVp2vstF737EHhe2Glu9uHp+&#10;epyylQ89MbaGg/uXHJrLCx4s+4ELnWcEYVssNl4uvvjii4PN3p9q8fvk9Pzk55M+92BYXgB9+uT8&#10;sZGPF0K/q+YlEEe5ebnRw3Td+qQDTj+xYifW7XY7trDZ4yc/eePXN9tyErPaWNcI384MHzi407Gx&#10;j93nzeFXh+Z6vp6nejWCwQ+H1q11zr3k4mMf2KsVMefb/ugJGzj4yQc/nzLCKbZaweEjLh/ieW0P&#10;+fLDwb8g9lJG2LNVI/nBg8OerfpXD3NrGh64ykOdyrPc4apvtvDo1M/1I2Z7Z43wNaaH19ksfusw&#10;jOUF37h8uvdUMzmFqWcbrpjsNFKNjXFgqy7G1Sdba2oVnp88mVsvJjxcxe36lQsplh4GP+Ods1Nn&#10;1w4bOK2ru711vdAVm0172ll1DRKxT14cvPT5xVHf4fguq+8K/LNy6wQpxVJcznpErCu+Mb1eUIkT&#10;6yV0FI9fSj5i68veZsIpWTqNnT4xl7Bk9fw08a0Z44CvX34NA7YWHr1YhC4xdthbE2fFYZCDC018&#10;YqPE5KvhAF/BjfmQ8mNrrcPVupi15cs+fDEb84PPJ55xEI8ufbjxgkHiobfGXl/jR+LQAWcXxq4f&#10;4+sLv9Zh45WdHr51OciJfRzoummrAzvx2OjtrbNJD7dYuGUjhm9sXADVzFrngy3/uBnDTDYmruJY&#10;LxZexBxWsdffODsccG9f5eccaW5csK2zkz9exWLTNYeXZo2w47N5dAZwoidsOovONwxc4FjDx3q+&#10;+FQP8enD0rPV88dbgwkr3uLSq1986Rp3xvSk2NZxK2a1Xd5iF7d45sb8SDnyFyP+1szZsdHLh2+x&#10;+eBQjMbqxEdjYz0pnjgaH7oeTOLYW6K25nh4mBvDYptfNS7XOOOoznys0YsDm0/4uMISC9c4OUse&#10;Hp07/mLDI+Z8Fu8sXF/YecF5+vTp4c32jz/+ON8s+xQQL81eecmD4QHpfxVh69M758nfBjT/9NNP&#10;X/3OnjrghKc8+j00eXjp6VlF349aPVxx8mIplntDL4DVSDz1IepBqpe6wCDqyl9s3PjB5mPuZafa&#10;8+eLrzWxm4vv0ze82x8x4OIUjnrD6czB0eyPuERsuNmJAx83eHz7MSO8/lwOX37qArOc3A/9H7d0&#10;YsCVM55ywbkXTTYw4bAVi67c49Z+VVs+8iT2Hj5/Orblot+XbNjyE0dMPRuN5Js/nTE9v/jkZ70z&#10;UK7WyoWvmDXzzUHNwtazyz/crhPnXd7FgdX15wXdf9unruzgEjY12KTeGB7xzZM9bi/ExANX9nD1&#10;xe9cOCPtnXXt1BVJi14CHUybRPfOO++c3gFVUAnokWQnqOD0/JOSqHjmRC/o/ZgdstaM4RJz2Lg0&#10;z87cuManTcFRYkTy+XgBdKMwh4t7XLcXFxZpDAcPei3MsMTTYJaDnk+25R/PfPTiWLfmUBR3eYVr&#10;zZiEredLrJvni4MY1ZXenJ5t0gUZb3o27Im+OPr/kjDjoM/fGAf48aHTimPNnLSnejo4cmSrrwbG&#10;6dmwZ6MXh7iZsafTusnTlRMfTR3st5j84xSvsONkzs7eExzo+Gmrs9Y6/zBwYssPjpt+senkF6ds&#10;nWHNnI0GWz4ae7nQx2E5dtOC3Tct/KtZ3Nlp1Rie67314lkvP7pk9YuFd/lnG1Z82dDBYGssxsYu&#10;/+IsFlvCt/rEsdjNsxNj1xrzF6t4jXHZcXb11mC2V9VSXHq1D0MOzqq9s1f54NDDwtk1h6+HR/jA&#10;c//TzHtQsIXXmWJXTcXz4HWfty4mXLzxooPVHBbB3xrcDz744LXb7XYw3Wd//fXX1/xuoBdLUp64&#10;iueljZ0Xkl54PRTfeuutc4/GrdjikHLyib4PJ7y8fPXVV6/98ssv58+dqA9MfjDx7Lz59KoXD2e3&#10;lyo2uBWjey8dHMJXk79cqyMcTQwPdfb58KOHW317EYVtTa/OaljtzfnAocePTkw9furAHx/N2CdA&#10;fDpLdASWZx5/gkt2zhE7HwB55qsJf7ZsxCt+dekM+LCIHQw2nQM8jO2RPSyu2juL1VndcGFDykN8&#10;eOJr9HjArB5h0JPFsMafyI0NDnTW8oG9+jD5iWlernycf00d7JuY9Thr9oWOsCPi8sddTH7snBfX&#10;AD886cWMB9ty7pxkQ+8atW/hlRfOYvIRx7o1c3p+6g6jPcXzwX+2bcFh+euvv86Bt8luDIytVRSF&#10;M66IXVB0kS0RfWOBVtgiiBiJvN6awrQJeiIZbTHZmbPR26gucLbmOPv41LpGj7fY1vKlLwfj5ooV&#10;z4qaDzxrNXVprIeHAz+2m5u6Vk94bPjH0TiJFzvNvjS22eYa3w5/OHoCv3qxLRYc+JoxG7b46+lh&#10;8CHZ0mnZ508Hp3U9oYOp9g6j3Am/uKs54aNuhC0eRA/H2dS7edLB5EsHS5yEjVh0enZuSqRzUA78&#10;NXPx8eBDVx7qpsFrHUeNwKfPjq8cqzcbvunFyqccqk/7xBcGTnr4MPAv3+UIh62bTDWLW/blww+H&#10;1s2dTX7lKKZzZi1uHvDil6s+DtWTPz9cxCWwYGvlwrdGx5+f3nwbO2KtMSw51+NRjenJYhjT52+d&#10;D4Fh3PnMP36LzR4PNhpfDT69MQnTucsGPw9Rtmqjh61XLw0H9mLTqzebzjS9dbHYE3b1dM5O5yQc&#10;tXVfK173eH7s8ZEPXLZ4eogbE2cAFhs/8vUPNJw1Nj///PN5KXnvvfdeXbs4yR1vcf04l65PH+HT&#10;9/uE+OKk4UM6DzDE90kinfzx9VCVr5w8A3CviUfPVlx11eCwsVb9qov86DywNfvFx4+rvWR6RvLT&#10;8MABnhhy5es+RbwAshMLhloVU3581BI3ffXnKy5cOmM2uIVnrQ83xPVyjC8RH1e24njp7gyISe+n&#10;I3Dl7WUXPwILT8KXDV86udFVX/ukHvZNLewnW5yJnMzzx8+Yj/0M377hyA+/YuLJvhqpQbUSjx7G&#10;xjLmQ9iya6/VDCa//xJ+Neu4lCtOfImawYCtqYsashUDJ41/nPnx942MXj2rKRsY9OLA1uhh4GR/&#10;/F/cxYRHxGndPuDAhx19tbRm7Fot1gMDv4Rr0/1ugI8aXZyIOERAjNnZHOCkOVKCJQgXkI0k9DV2&#10;FaSNgytGa2JkryeLY85Gy8+6uBo+EoTbYTZ2gcSPHx+N0BPxYBD49Hz1fKy1ucbs1cmFEJ8w1I6O&#10;vTrRiwfPZrRxcbUWv+LyMYYTLh618pVzOuO40PFvj8IrDj0+hE5zuFtnH2750vGRE53Gpj4s+cBn&#10;X8348A2LLbts9XHmg4c+/ta6+OCqu/pbZweXsFF/c5hhuOCyYdc6G+PWxC1vfPmTzaV1OdXglAMf&#10;jQ/ZGHzp6e731g3Eg0NuNbxwwl9ufNo7MdqLMJ0pdm7IcaJjx0Z8/pq5nsB1NvnE3VpnmR8eONbY&#10;EfqkmHq+bKp1daOLAzs8CN7y5AczPVt2pFgw6OzRrrePYhnLa7GqJx/62gGfL+xqYpUHXBI+jnho&#10;sOIpF2t0xeJDZ81Yyw8mO03+BHf7aP+MqwdMvqvHz5nRd511NorBPw7w2cuRTtzG7M3Z03XPosfD&#10;v/z137o5Bx4qfjzrR77vv//+q2sybvYTjl81ck+G5TkD98X1lyi8NHoJwNuLAS7G/LuHi+MPHHvQ&#10;+sCCvx89q6N7AHsPV5hy5tvDTuxyE6casNu8q68c4fInOHlp6ZM1furvUy/x1Bo/fl467R1cL2F+&#10;x1GN+RA8xGHDhz8/9mw03O15nK2LJ0c+evbG8lEj6+XLr3uHmGzxd18RT2Pj96RhqalebLb4afKm&#10;w1XNvMCJIS5/MY3FwoFd2Paklzz73fmRF1v45cEnrF5cw8Jf/hoOCZ50cKqPNXoNnl6McsYT32zC&#10;qocf1vbFyU5MeXin0BNxiLzlKr4ahQkDDz919TutOMCx19acIUJP+FqDEwZ/2M6htXKnzw8PLY7l&#10;GhdztcUbxoOP8h0OH6U70Ark9wiACk6Qs5lAAOgVExnk0xuXKD/jpLFkSiri1ug0WIvBn56Ob/7p&#10;rOeDp6QkGIZDi3vYisNOHnRJRdYTOBqOREGtuSDia+47F3VgSw8/G3505vRimquxRocDPfwaLD5b&#10;H35aPPm0vthi8rVeXYyzsU7KE4Z4xBgH0oGkExdPY341mGJVT3FaY8+P0MU3DHr8rOnp4xiGOWw4&#10;/PVuEFo41otlzNca23jZfzfK9OyJXNnx0Te2lg4GP/GJfnnFnU17Gn+6fMNmQ0eM3TDMqyU8/LpZ&#10;WWeHh4azB2ovSXD4xzPe4sHSjPE21rMh5u19+945tq8kXD3hK55mH9K3B62L6Tokevhxq+drTNjX&#10;Nz6K60vYcW+uZvnjkz+dlp01viSdcb76YobJjp95zTwf9ho7+WnVW670xFie4fGHw57OvcNehte1&#10;my/9viw6y3JJr3czL2acyxd3ayT+1sTBpXNGZ2z/xYu/vvPX2TAX1wuFly4/ToT122+/nU8pfFrG&#10;L3t4YnvR6FM516MfH1pzxv0o2Nj9FBd1ITDUVb2secmE4ac7mnWfAnohhOl379TISwa8znwvoXjA&#10;15eXXAhbomb2DLYXnvZJfMJfvtbxak9g0okN21hNXSfs2yu9HMSTp3UiprG9gcXOWI8/PLHtpzle&#10;Xih6CbRG337jxceLCtlzDNfvYfqxIhx5WhcLr32hk4smF3b2ETbuOBurtbVqqy7lA5c/ntbFUw99&#10;+9KL09rxr27489Xo0sfXuppp1thZE4MOllZdu17YJPwIXY1/OOqi7dy1JxbsYsKIg14t7IPc1F2u&#10;amav+VhTP7bwiylO8ayZs5cDLDo152+cTnx8OiPWNL7w7Ace4tjnB9/NeflzKC36eN+LU4QF5ACk&#10;wtnM1oFaY6cJRErEOBL6khIrPVuiFwNORT0L15e1jYdYfDR84qLnz45NmLDkAl/85VscPf8Ky84G&#10;dVFsDsYuDPb9yNlGwRVTs0bXQTB28cTDujU5OFDGcNlpiTyqLZ9yT8cOV3mLD4/gQKof+/LO997W&#10;erzvucRJby1hHw5/a8XJTjxjdlo56tnW2ORjH9TYmnMnjsMNy1o+5c0PHny52zs2asPHOWmdbWvy&#10;oC9u/nw0a5oxrK4J+5Ufnp1bOOGHUSw9Ow0Wu7AbW+sFsJutmPREHTT5xWFxiwmvsyyGmrArDgxC&#10;z47AFKe8qp04WvVgg1N2fMMwZgufrj3LN94wwsdpeduD8iyGnl4ObMUg9+ecXc26GCS88hZzG0zY&#10;4R+nxy/hiZV/58RaNQ2PXfsVz+audZzEURt6Z1OtnCP1ITD4iiOGnk35Vkd6cauvOY7wjYlxtTZ2&#10;rsQUW3N96dnDF6eYemv88PEAu91u57nhnPqETx7+O7Iw+LDV+Pmgofp6aROfeJHhX3xnSsPBfdfz&#10;iODjE0A/sfIioollXe9TSS+WnQt8NLHlCVP+cNRKffSJMVs21jxg+Zvzx1dO9oeoPc4aHfykWnkp&#10;3XqorZz8GBYWH+vGYmjiae0nnzgbl5d1+0BH8FNrtjjZFxzlYV5d+NH7PUy21uUrBzzgex+Ahcfm&#10;aJ0tzv20Amc+sIga2jsvn2LC4Kc3Z8+fPTt4YolJ/LjTPsKRm3X+RB8HvtbhwoOtETq1NYdjLK4x&#10;oVeHcI2JOUw9XTY4EHMY4bKt8dHU1joO/PiYsyP8NXo1bw+yKwYbPub15Vqt7Z06sO0shc2mPPnH&#10;GYazYs7/VMxH6i6kDqxi5QDQWHIFcygEjLRxRe9AF5QNqacn7BvDN1ewiB+jxy/5mmaDD244iZkN&#10;TIWF6UZrQ/IpebbWSX7GbSJ7DT4Jx0ElfGAVw7q4Gj893y4i49b5Vztj+VrTszcmsFvDS7z4sLHe&#10;nuBTDehaw8WYvTFha14c9uWan1gaTPVloxG2MLTE2Hr6+zW4uMdfXuzFyMc8TmI2ts6fTq9Gzid7&#10;OjcfNrBIMTaXbH2z4zyI35514cSDv7E8tfYgHrCI2vCNKz0d/2LLIVz86AmbbkjGcdfD4Ccue7o+&#10;5YiDuOLJpZsvruytucDhFFvN2MM1Zldc+OVqjd6c5A+Lv1zxojfXyoMNgdFewRKLPb34i1NcOjbl&#10;Kwdj+vLC01x8Yh6XakaXHw758qum5VZs9gRXHOj1sOJ7DK4v8WHTml5LOg90HvZhikNnbs/snQc4&#10;e7Hds6zLydlkrzdno4lP177DUld69pt/eeF1fx7YaersEwnnq3um/aQzJ3IVG2ciFvEjTs063Y8/&#10;/ng+QPC/UxC5rB+uHvLwNZ8W2jcvKp4/Ps3zEyk+1qsTLLHZ+UcgOHth9Omj3HEVn5/fTZQrezWl&#10;wwNHopdXOVQHsdjxpbPueegBKQZefjqGF86w7S18Y89DvvDtDY5svcioB31cxPJyxN/+42+v+ODW&#10;WbbvsODz0ei8+OKUeBEzh4935wOfzoSc7LGeHXEv7OUZF3FxqFadMZjWcMPVWDw1phNfTDr+hA9/&#10;uOrKDpdy0ZuL1Zhf3NSOn2a9fdKb1/jIE6fqpU7idYbYwCHWcFuhw0UzZouXxlYzlp+1/LPrZVU9&#10;5MtOPQgbmKTY+BI5wKXnZy/Y05O41KuNcXVLz1etrauB9eoBq7ysxZ1vNRXrAWG/ZAukXzi0mYBK&#10;ApBA+l4A23A64BFsg8zpNdiwTsBHkvQRpGejict3/fPTE36EfRh6vhVR0l0QbQ4fdrjnhwfR48jP&#10;5nTgxLAGA7bNLld6McwJW4fPxZKdWPA09g6BGxo7OoKLNf44mCf0dGLHSzw807M3xpl9LezFggGL&#10;vXjmG08NiXXCViNw2fIphjEcNvc6czjVK1/2+fCzXrzs8eBvXV7mLjDxiPrm20VQPDbqHha9c6uH&#10;oYlvrsEWozqEy18zLy6usOnq22tr4ujhkWKICcuctFdwuumFLVZ+xvDZd3MzFhvfzrmHAzv28tGK&#10;ZyxffvrObOs4sIFnnV7vrGZjDSf61sw7763LDQc2erH01sMSr/plL/d44wmXDT1/eyyeOSxing29&#10;WpizLyZbayQ9HjXrfEh2cDU5WK/xsY9de+Yw+RXfHB47ecDJz9y6NTZwzdWZvxzta3nwVT/2hC0d&#10;23DhGMMi1hLxYDuTnQHY8Ng5T3GEXf1h4cxGb26MH3/x/N6fe6KXiz///PO88PhzL9ZwgufFjo2X&#10;KS8dXbNefjw83Sc9/PwfwP4XC77i2PtqHC9YXgLl4vfWvUhlJ4ZPAb1w8VMzvDszcmRbfvpqJp6m&#10;TnQ41sPl60XHPTtu7S8cenW0b/z40JNeEHBVc9g4afj0HIALIw5ygGOuqT8eevUgsJxP9XPtW1fn&#10;+KtTPMXBj6+6aD6JFKc9tW5fcKGHjQORDx7WYLLlZw5L3sRc41uNxaSTr/2uVtnD6rzR+UYBpnzg&#10;4CInvdjWYPNpT41x7azgyp/w0cz1CU54a/z14unhGOudpWqkvnjQsxNfLHo6zTllT0dgi0XaA+Pi&#10;Gts/f6aHP47Z42AuZnzD23lnCyYpV2dAvfCh46MZ2wd1ND7/OthB8rsdEka0QwNAUE1yLgY6NgSQ&#10;NcHpBdBXpEhFvDW95HZTJMyfsE/owqEL2xhOB4JNrTXFczj08CWsMPgXq81ebuLDDUcRYcNhZ11P&#10;B0seeMXFWhdjfMWx7uBs3sWFlW21KZ+zUVdM62Jbx78c9HTsST0dn7g2NreWVG+9Fm76eNTnF4fi&#10;51f8e724BK5xtVcTwo9PPOnYyZ/eurlWre0JPHtEnw1fe2MdHn/nlcAjdNW2GDBIdeCrZRdHc62b&#10;o7E1vMTlb5w+/upOb+46c2M0diGLHV8cxO2B3bzzFo6en3OuBp1RubbGl+CHV3W3TqeRcjauDjjC&#10;ZCtXfTHWH1e48qU3JtXY9cBG7nLKXmz2YteawyJbF7h86vnAEodfvMUJL511dlprfOE1F6/5nssw&#10;8mdDZ45LY736WBfPnsiXZCsvD9x04qhPnI3x6UxszcIVh51mTOLBl8B1v7NvevHjxga/zicM8WBU&#10;k/aSLV9i3Z8P84vp7OH5ZM6vEfFrzzwvPFf44u8fjVjHyT/ukL+1r7/++jx7Otc+dSOeRXLtReT3&#10;338/fj4BhI0HLHby8/t6/pGDVm3gw8XJWI+LvDXCVm7qiB972LjDdh150RULHxhs2cBgLxdjelhw&#10;9F4C2fXyAM/cmVC/7h044EesqymMOIqr1vwTdnziLYYX7X4tCU84sHHUy0lsP5b3wQ9RXzw0dnhr&#10;8HGAL778zfkT3Hr56Yzxw4kd4SMu29b4W+9sW2fX/aoaNpdzNnKqDjjBDNt9VA70OFQ7PvLSEz6E&#10;Hdz6eLLLV6y4ljdfteHnLDmLbOhwZ2es9npcYBa/2GJo9Py8/La/8YKLr/qwM9es6/k7R3q++LIT&#10;m59xfrjw0wgf/NXmwUWlgAIxdDExkEyHgqMDrY8QgAoqUa2C6gl7mIQO8ciw56+1Fg7iJPzwjvL6&#10;0py9GPmnZ6cg3rDl4ZDi74GGv/wIfP4VFzeNHja9gsLIB7c469nYRPZqQuJkjBNMvdhqmp6OLX98&#10;4Ymjp9cT2GzFaj1fc+t4peviLzd6LVv24Wws/ItbntY1/km6eMURpkbi0trqxOCryQleNeJH1xwP&#10;vOLMV72su4FpdPZIr/EvX/W2732Xa92amGFmiyNfUv5sxOq8w2PTvHzdtOjciIzhmyfGMOE5j665&#10;ri8+9Pc82NtLPXs9HPHZG+vp5dVNuXrC7XrFg01xwjBnT6oJncaGjxyrIz1dWGyqZ/7qZY/4ZYuH&#10;cZjOO5tyDkNOeMfpELu+wAyLrf0mYRqLF3fj5myKo1bp2RqLZT2MtaHbuGzjxsf+5MuO7Jwt7jDp&#10;3ayLW43M1UPuzrPeGp1aEGP+1Y2umooBg9incnIO956jZtnCEoctwV1M+9NZLk925enHoh9//PGr&#10;P/b8zz//nA8HxIcZJ2exOhp7CfTAousPGPv9Pg8/eGK5RsUWS83UCqZnlB8Z+6TPy+DWyIvN7XY7&#10;OXgJImIQtSLmclMbuNVHD1/O9Boe6oSDHid7YE2vtRdy1Yh1vMTgi6tcxDVXH3HUwrwfz6o7vRpr&#10;xvHmbx0nLRxY4skLfy914vhHHnrYMNpvduK2P+rkZdkLDM6wF7MzgYv18pYnOy/xbNTeM1Ys3NnJ&#10;nx8Rr1z6JsQcd42dnuAAE2cx5c0fd2uw1YNNNZIre3O8iDF7vuUVhnU6Yl0jYmmN46fe8MK01/IM&#10;Qy44sGcLg43nDTtcxe6aLCZbY/btl1+tiAe8YhjH7RC8vsBNqrv8+eBaXnrr1ozD5GsMB7cHDxd/&#10;Ioax78L0AnOUpAsQgE0gHfoOKF1B+C0B4xKomHTZ8CXZRExfY2tMdl1MXLLLhh08N5D9rkiy7PU2&#10;hlTgeOLIFzY863C6GRWrDYfDXp0ccgKLH2mz4KqzmvEpJweYPzw+8MUm9Pyyp7Om8Q/Denzjpa/e&#10;OIS5+K0XA7519vr4GCdiknD04uut8YG3Yh5mPNkuJ3y1dNbD0bspWC+udfWpzubEXFPXbg722974&#10;FNvZLlZY+Gs4asRa7SiuLy5W/uIScey7OVu+1p0x8YyrDRs5kOzcKPhZc22xd87kW/7Fguna5KNn&#10;oxWXfdzlLUe+9GoaD2N6foT+vubrawyvax/Hrp+w9UR82NU9HXs4BGd1k8/e0M/i9SWufHAshnVr&#10;dDjDqTbG7JqXU7z05RtOWPTVrVhy1IrPJ/wwrYUpLjw85JmerSbf9M6LOY7h8uscsXMG5K+O1dPZ&#10;C5etZt1DmI0mllw6S8bi8BOTvXH3QD1bNnxhsAvLWBy50bFz/t5+++2jf3H9WZdeAvzLXmMvTOyN&#10;5eWaw6O5e2Avh9b9GNn/EOL3A10z1nHceogtFj1fzyPc1Mg1hc+XX355zpM1eg2+/PgbV2/81Ll9&#10;h6u+5tlWe3WRk/PAzwckenr1KFaYYnixgsNPj7MYxvw8k+SKmz3AzXr3DGP5d424TthUE+vOiBqI&#10;oQb44e/lDi9zeHjZM+Py4+//Wua3zzW5WLMHuGrFscZfXYxx9yNudWOHn/WaPPGj95Jo/+UjB3p2&#10;eIpnXjxza7jBCE8vLn8c+FhnT6yb50MPU68GNfN8rBNr2fGXk7ydEfz1RE3ljUfnwd7CwUeTk/pp&#10;OMGlK1d4YmzO8LxU3263k5t1mHhZC18PL17G8XZG2BLni005wzNe3HLGEbfzxuEwMXJgOlAAFZww&#10;tonWBRRcQnrk+NbojK0TAdl0ANJll1+FEp+OlLi5MUwF5NtGGBM21tgUTzHwtUYvB8WqKHT89Rqp&#10;QPFzIOEtJ7b4xqEL+gBcX9rksNjiYd7h0BNY8Gv3uZnXxCNsYVWzdN0ozIttXG3yg0c6BDuOjzV5&#10;EP7b4noW5wtccauVpbiXt7mxOFpcNhe61tiKl51+8zHHczHD5kecA/j9zlD6MNkYw2AHn0921RKu&#10;Mb2+88bftQKDv+vEmTBnp9mb6gLHXrruPEDZiUdPig2Lr3Xf3XuoehDRs6kOceaLmxuZNXjiwhBP&#10;M6dnp+Epb816HNOZa+LxdQ3Fl15sba8rOHRupnDYiUVH4KidmuECz5qeLYmzHka++nwWG34Ch5Qj&#10;Ozjm1oyJMV0xsjuL15fscPp/LV5bU7nBhte5sK6pDVx4cdGbu9dY07Oli0N56zXYpLzZJuITGGpt&#10;H/Ri87OH/YizlwX6crHXGh0MfDzYXD9+78+faYFl7fXXXz/rvjnR8BALbpz9DiAzyusAADajSURB&#10;VB+x5u+jWfOpFR7+QDS9n9Q4i7h7aWivfFLo0z8vey+ul0HreBD4T58+PTr/YrgziLsHNNvqoncP&#10;xlm9raltudJ1LbDFgeCKS+eEX3o9H0Kvzuz8apXcYPSCKY51vOQqHtGz7cVB7WCwqcYw1KE16+4F&#10;/ORjrp4+bVWDsKwZqxMbXPtRsFp4aaSXLyxczKubXhMflvjwvQB6uWOrhu5jmjEMTb5wtWpgDMO5&#10;khteGj86eEQsfOj1uOIOh011gcdPE49YEz+xlsQNBt/4GhN6+eIIDw+NsI0ne3pz1zf78MSPk1pp&#10;1QN2sWGysyY3ecZDTaytbTHFc45gsWnfjOn66Sd7OPhosPgWA//4XHm8/PGUTSzoOiGp+Ik1OiB6&#10;oPyat9Ycfut05giT/PV0mnFrZ3B9EUNDWsFhSBBunLPV00nYBlSEDlN8Kkb+zfkbOwQwOsDi0WvF&#10;b+yQ4u6CK389bDjsNfY4wSpPNdHY0sFhR0fSW4ORPkz25ZBta3I3Jvxr5mxr2akvbkSc/+drHUfC&#10;vn0rD2t04Ta3LgYRmw0dXuqSvzXjRAxYifUebLAXkw08ehh6edj/LpjFhkX07PjCs2/OGn0PNBw3&#10;l/izYV992Yll3Rq8eMKUi7PimnPG8KHLHo5xTa7wvFy2P/Dyxd8cB/GMuzHBLt+4sCvH9ihfWAke&#10;amJNfP44dS5g8I+vvK1Xh+J2RsxhtJ/ygUXHB29jUu7Vpb3RhxtPc75aa+GGDT9ZLGOxcMoGDqlP&#10;D7sGt7E+m2oL1x6QamfcGVI7fuUJTzxzGPYWhhcwemPNAwNX/sSaOVwc8oW9Y/cx6+rp7MEx5kvg&#10;aTjzTSemF0Y+XgDd6/xo1qcX8Ph7sbndbifP8u95gr+/R9fvwKkFnYeVfwziDMD2UgPPy451PNTC&#10;iwpevvnpR8+4yfvJkyfH76effnr152dwZx83dvDkgRt9tchG7awR/vYCPy+1vXyE03rn0jr/fHGW&#10;i7r03DQWy3XMTw3gwbImf3pzPmosNix+auE8sBOrsZxwZef3MtnBNidw4G49nj17dmpqHTZbNvIw&#10;Vyv2uMDLhp097ZzhzVYj1sQjbMqRHQmnFxj5s4urXNjQ24vqRGcNjlZO7MzFydd92rz49Oy0OJzB&#10;I5/W1VCumrzZ0xkTXMSKi/rYA3EIvXV+8jHmY10Pq+vCOE7Wanw0MWHU2MdTHE1815wWJ/sHF0b7&#10;na253PRwxbRGYD/4V1UKa7HiAesQ0Fmn0yNFALHRNmikkQlHAegjLJa1JdIabOPW9eFsgdZXIuLp&#10;iYQVCMdwzsLjl/Dxsk70ONZssgtSbnTWsym38lajNpwNXxJGm9gnRPkvLnt2cZZrOVavOJiXQzpY&#10;9LvGpv2B3drWamNUP1w6KHS1bK0TsZNs9Nm1vnM8yw0PQkfYtw7HHGdi3ti+afaZ0PNjr4lnb9jw&#10;E0djly17zTwbexgnOPDDdZHhrS6wNX6kGpeX+J0HePHSi+eB5tMMmG6ebu64htkNuVzcOPm5/tzk&#10;NJK9dTHjbFyecbNmTG9M5EZwrGb5VhP21suHL37VCSYdLL5aYz7yso7r6sWNP30YeiIuEUejh52d&#10;uK6v9K0dp8cv7c/qwg+3PV///LJtDU+cxY6z/BI6a4SP+0dY5tb12talByNOnekw5Ojh1j1afL70&#10;GizS9br1KJa+2OzkjKcam4trzE7fgxSuufh89P6bUS857mVe7Ly0+TTQmebvx6F4ES8IPgX0qVbP&#10;Djzo4frEjFiDz8/Ll5oZy9OLnz9d5hMsa2Ko0WeffXZ+lGyMA71G1Ehe/I3Vt/zlrUbVafdy/a17&#10;EcMFVznjWP3p1KBa9g9S5KIW1mFYNxbHM8n1Lg676uz6J13H/PmR4rG1T/Jgz8ZYU3M/BiweXtnB&#10;gIuDTwp9imsfjfOPj1yNNbGIfcBdw0W9fVMAz35Yp+Mjrrq7P5QfDL7tJ45w9PTEmL+c9XiR7jP6&#10;1uhhETXBGY51duUAw/7r4SdhN+er4WSNv9zxoDcXRz7G+cM0jpt6wGATnjlRn60jX2t8YMfPdSEu&#10;DDpjsn37Ijf1j0PcwuNPF17Xubk1je/j+sskEcoJGUYOmkMrsCLocwxEMsZ8I1JyErBeMSJEz6dG&#10;T/iFdRTXF/HgKqy1eMCkJ/QEDvsOnIMRL+vZw1JE9nw3d7r4sAuz+OYdEmN6uGLBhKfHz3r29DaC&#10;bEy2OBO2YcFr4+iqO67hsKcPw5qWHmZcy7E8YMYxm2LwwxHOSnN21jU4hC5/Oi0M+DjSGRN98fV8&#10;w+Inx+xdRPnjr7W35QyDnh2JSzzN3aTKoZjVrvhiwqwmYdFr1Z49Di46Y3jOXTm3d/xhxU3f+bQG&#10;040EBl/rxTamz048L4+uy/ioDb56/vT1cMyt42mMl5zx1fdAZhPHYqpVjR3BvRo2j4u4cMzhe+jR&#10;4WFe7foOlr91a3ya41Hc8OiM2efjJSs9e/pw5GCcXs9fT6xlm13xW2ffvtAZi5dOvPgZw5YjvLgY&#10;q7M1eWp8Vrc3f/i9PNLbt3h01jzUd79hi8NOK1b6eOImPl/YOFirVj242TlrzqVrho35999/f14e&#10;/BK7F8C4+Q8H2MDV4DgnXky8SPkD0vRePuDBdY754wgbB3lZUwP5vLh+/OtPmYj3999/H3+18Smk&#10;a8CPW70cOl/h4sG/s28uTzHUBj4Rtx43c5zha7h68etsevGqfnoNf7GcZzHY4iWG+sIVF4dw1cac&#10;vxytp4MBU2z1IPA97HGXkx4vPb568fvxun2hg6Hxx0tMvwsIy0sjbtZwkDvOYmrW2FvDE54x3zjy&#10;YVMd+alRL8v0+PI3homHXOk0+w3PuP2CQycn+VnjgwO+hM5+84HJh05TT3382Yuv0bHVk2pDJz94&#10;+Wevp7cv7HBOZ0/xqj7hwJUDkbc8NHFrbOCQ+PiE3Xkm8WFnHTaBy09NcC0mLnzso96cL5uaurDv&#10;PFTTBwmaAAUuCBBJ29Q2jR0AjR1iEmQLXK8JqF/ybPm01pyOrTkOelJixmzEocMp7HhY52vOn62N&#10;ui8y/kn4sOhhxAVWQqdgsIonBh3ha65nUy5qSK91IOWO2/pZh8veOik+LBIWLuxbz1ef8MkubniR&#10;4lgvL9xItsbZwyoWe/yKTx9OOvaaOPlZ06pXNRSnAyl2vvFwwRRfnHAaW1MX9ppxeGqsddbY8vfA&#10;YONM4yFPzVoc9Pz0bIge/y54Y98YudjKkw9sNmGbx7e+mPllC9OaPIh1vAlMN21CJ5brgA2epPqK&#10;03mhY6+Jo+djTORNR8SGyUft02XDTk3ZhcVevPCMNbbV09zD0MMjDNh8tOosbnsmv+b82Zirp3H5&#10;4WaMkzEbmPHQx826MVs88qFXE7Yk3rCINY1dXM7C9QVGApOoHZ6a8yYXLRxjPODHE47cl198xFVn&#10;D8Q4sHcmtM0Zhjik86E+bPiWN272BFcY8KojHR7un/ycc5jqwtaalzef4Hku/Pvvv69+d429fa6G&#10;OMP2UPMiB7NP/vDzL4RdQxqf8pJHc374svEjZS81PlX0Uuilx98N9GNQ1zQfjT3O8DS+rasBG302&#10;apOUPz95EmO5erlhG6YcxFI7uVlj5yWMdL8RS93wlZu9ZYcHbnDo1RcGrs5JsdSRDzs6a/YF1/B8&#10;2mrOtxzhLzf47iP4+50+Apc9bJys2Ue4xuL51E/d2YktZ6IXEy7ffNRJvuxhGMPsPOAob+udz3KB&#10;ISZeYonLv70Sh14MY+dYDGOYBK541QxPYzhhs9n4MIrBlzS3RidP+4wjvrjDg6N+5qScxCN82RO2&#10;+FiTB17Fg9t1GV82eIQtHtHTexHWF4sfHzVmUz2dBXYkfnSEz4NCN7HAUUHpgZEKCVirMBVTT6yl&#10;a86WwLbG5gR+HEsggq2xrzhstfWHw4d9LR8b5WbEB2/CVnHKQ8x4Waux0eKJg3rAEoeesIEBzzgs&#10;dopsvjGM+YuTni07TW7melJO4R7l9UX8bfBwhEmswSEwiku3/B1K3NOxEzse9GGIwV+Db82Ynhgn&#10;jfEOgy57+PHnE189DnLhV52Mi1cPuz0x5sefD303LPh8rLGTr3Ot7U0Lt7D5WHPu4cWLXhzS+dC7&#10;CPuOVG5idMHKJf+w4oNn3Nn3o5zODk78YerdHDxM4ylHmOzYEPxa52NuHU/+dEk+xYmXm5nGlz09&#10;0fPBD171V0tzOOXDV95wioPr3jjNYWmEnRhiVit4dGLBK44as2dHZw02HT4EB/4kHGM+uPIh8DVz&#10;/uGyiw87eLjq2eBAqhFba/zocCZi4+YBIm7XnfGegcXExZmCI44cifjua7A0PvA1sd332MRFb00s&#10;Y/b2xJyYi8WmGPg5K7DYWSPW8dV7KVDn/nFIn0rjxJeNeF6C/LdkfqcPnjPrJRCmufiaa00suZH2&#10;m42XFi9VenP19QLIxkuVv3UHg3Td717Ri4cvO/V0fbMVs1rQ82OrmduD9g6H6oonfzgw20d5+FfO&#10;+cFRX3uiFurTp2RqJIZ8ut7gs4+L2Jrc6dixjzNcOGruRdi6T12rA1s1Exu2l2jx88fHurVw1Ese&#10;4skLRj/6FU++Xt776SA/dWOPu1hqbT2B7yzzFRM/Y7nxwUdP2BLrMPXWxMHFvDPctcfOGmHLJjv9&#10;iljlj7cGx141b8yOf/xxx1kdanzEDKezgA9/WHQ4agRmdYMTH+fpo48+OucdJl/x+LMJ07g6wcQf&#10;N3q1gU3Y0FsXh8A1tu9w2cB9MIigAyUwoAJzrMiIsddIyTU/gJc9WTuJa7Dg7rp5usbhZQeXP1Fw&#10;dnTs4matostDLOtsy2HjwIt//ORNxy4sRYMTdz37ODnw+VnrUPE3xhemi0NPwmTTuphtYH7syrOa&#10;lEO5mbcGm2/zauVwlGs6dvhqdOIY68uNjzEpXuNsm7eOD7yds6XXp5e7sZ4+HHbttfFKtq2bs4mn&#10;+lmDh0P1bL0YyweG+pSnizEcftnCC1NM9tbc9Lv47HF7y5awy16+8N1oW3NWtXKB2d6wL66XwC5e&#10;MXGEvX7i8NeIC92YbePNLzsYmnw1OFrxxdHEJ/St08PW1J6/dfqw+LCnsyYu2+Kwo5Or3NWw+hmz&#10;a8+LoW/fcIe7UpxiWCtfPOjN8zPWrGVnDY8w8oG1+HGyL2GrOXtrdOHIzz2WDu9y3jE/9VQX+RNz&#10;fuw0NjhUYzd8ehJ/2PzM8WGLj7FWrtbp9XTOp3X1DUvvJQKGf1zgd8q8dNDh6Gyw4YObFxOf5Inv&#10;hQ0+/lovJmKJw6Y9dw3JxZ97ofeS6UfBcP3DFC9hrhd/Y9BZ7oVDzGqpBuZiqkn5lv/mVQ3j5xOr&#10;amGv4MsRthzVRt707NjQw7H/5viJIT96+fRyxAeedc28fcKzF1S85QqbHe6w8FMrtVHLXrLjCa96&#10;qkNzv8tpT9xH+OEkrnWfrsK2L/HG18tv+eCBkxwJvRdCfvYdd5jq7v+CVidjNZBT+yxeGHzZEPmJ&#10;yQ4ebrvOxjo7+bHxguoMiIEbH629D1u/DS57rbGawJUXDJKPetNnu77szNnipOcfNm5y1sIzhlUs&#10;NuUjx/yzLy49OzXiYx1nZwJ/dqR4zg89/tb4anT2Wn9iA2LQBdLmRVSRGyPBHtD29Ek25sZtrmDi&#10;RF6RiHk+cHdcUsU7DndfKjY/RfWdk4twfRVNce/x5SD+NjYEnuKVvxqYwyJ7o5Rj2PzMw2Zr3sVl&#10;TGyeVr44iEHiHgZsOvPW6tnTJ9WjObtyx4HAE0tszRyGns0esuLAjWvxyhNmWMuxWHC17LLhQ8zx&#10;0Yujr9GLw9+hpZcPvd48DGP+zY2bO/TiuSE5J2zN5VpMNyf7rXn4yN2edxHp+dkrfKzjxr4zBrOa&#10;lTN8Me23mym9C5cdvGLICQ5Ma3zkaN2PcJxrnxrycf6qmbkYnSn2pLjW2Sbh08sF52qCm8a+PDoP&#10;bNlZY2O9vRETDn0SL/pi6PEi/GHq6dI7g5o5PDjF0+NjvZxwgNuDjT3R57s9v52zvedAR+jFxJMs&#10;/+qAJz074/Dbh/Q4q1/NujVc+LX3ffpjzbm1r3r7b4yL5ryywVETl56OnXq0X2pkXQxnqljs8ShP&#10;a9WzfOm8+PgUDg9n2NgnX/yzg6kOzqrfb/LyZ93DyO8N4gvbSxCOHuL4uRYIzmoEg4+a8PEPP/xe&#10;IVu6/mC03w1kn091hO1eAae6dF2b46TBY0f4sjeHR6y7D5ir3b7cZY+PmlQ/e6ee7Oms42MOx3Ub&#10;Hp2mbmy6pvmohRc8YwLTuL2xrm5exon7Gn97JVex8Sc+kfX7gD45rdbxVQeY8NVck5sfh8MxVxd2&#10;4ltzruQsDzbi0BP2Xg7VjR8fOcrPmJ98jYk8esEUAy86te5+z98aPLH5FruaWcdBX13NNZj3kq69&#10;KQY7a/zUhYjHTszw2Gg40fFXC2P89fLUikVX3saa2sW9sVgEJv/qGA4dLvREzf2JpPzpYMDHpXqU&#10;KzvntPo+SDSiNsics+IWjHMEBDZmQ8wFMZdg6/Uw1p9PWHzCSW9unT+8bNLBItatVVSJOSAKQhS2&#10;4laE/5rzh33fXBQa/tUEjrrYABeduYsOJ3xwUPQ4xeMQur6IwRYmG5vAhy9MeMbsSHHlWT70W5P8&#10;87EuBpvGLijY8klXvuzEScqjPtzs9bjwgakVK9v4wbQe93JrH9jjj5c1NdH481Mn6/Kpxtbz6eah&#10;5nT2Piwx6FtrXzxUYBA9XL11+2EsNjs3MjjZ46gl+PPvLLRf9DVYxnLCzQPNQ1I8OpzDdPMUV97O&#10;A/tq56L1UHDG+fLpzMBnqwa4qotc6NkVXzzrOMfVnA1fPRuNsDPmj4ezXn3D5FeO1tLzN24ujvsL&#10;PD5yKGY5Frc53zjAI+adDXZs5IK7+OJoxa7np4UdLixjki+s2ll4XKODF09jIhdN3dsbWNWKjRh0&#10;xbKPYmv09hKevr2xh/iqExs9ibNzohE9bDHXLjxr/DyonLHu73CJ3Dp35uK2V/D4aHj7RM5ZxTNc&#10;ecPSfOLkmxXXBVwxvQTCs54PPnsNWzd3TXhZEY/Ovw7m76XTJ15+FO3axJc9HsZsYatj+2EsjnXN&#10;utyI+lrjL565+pnTk3y6nvjSsSHiiIurWO61cpanudrR8YHpxdcYbz28ONor9jDVIBtxjNnZt86F&#10;sWsKhpd0/uXHlojpR8H2zaeruInRPvAhMIl9I/0Y2N7FmY+85YuffxEtNr1cYPF3n+Jjbh0HvSY2&#10;W60zZ8wGd4K7GPTOUH7x3uuKXfVr38rJ2r2wFVcvXj7scDDXiLzsBbEG1xpf9YJD8BNLb42feyV7&#10;Y7y1YrMVW4PbPOy40bcGe2XXjJ0xfumzVSu+sPXiacblc/F4+YbrIkCcONBtFtCStbYFLJFsJEwE&#10;7mISLH/2bMyN9RobCdTY7EbDLEF+O+crPh8HnV8vapJ1s3CQ2RH+2dvINodODAIrPR0fhwFGBWTX&#10;WExYcYDVQdeb8y1nc/j89PTZVQM2cS2Oeetx1LNNyqGenl/8jNXcuoPhINj3+OEEszn/5cKXXzW1&#10;xlajx5VOEyPu5knxxcGHZG+Nvh6mZl0MvTWc4bPV7A+s1uVB9Oz4Oh9kY6pLe2XMvjx6KWNvn+JV&#10;vvSaHGvWcBGz/MsXhpunh6Sbuptlf1pCTDdOvdzc/LoBwcTLNcoPXudFvpr45SVHsfjjzJ+fMU7V&#10;Jo7w5K6xDave+urh41le1SEe+bGxJg5/PU7FZ29P8oeHt1YMY37W2MtBS+is5SvPrZv18ix/vvho&#10;pPX6dHyTxvrGYsYFVno4crKPalCc8qrO9MbqxbZczWHAtu6bBmPNmjh8i03nngdD3NU7J+Vj7Hpn&#10;j1d64+6Z/Aku1VzvPKqtHxH6+35eOuDht/+Ag41PAHH0HPHNiz8QbcyWnzE858BesRUDL98kuSbg&#10;4OR8+IPqPsXyY+Effvjh5NiPMNXJvUgOOONPB1Md1MlaebUX1tiLI7axWGLi4dqUn5dOtq49vnvf&#10;68FL79ol4ooPg8i/OtJpYvLJxlwMdvGy52zsKb0mD/gantbx9smqP9Ojpu03W/oXL16cXODiW37m&#10;4sOgg8nXGKZ84XVP8rLJh87+scNJXePd2P4ZV3f1kGPXgz1WV/NqIj58WM4oLvXqaA1m+eEIv72G&#10;Y70GxxrZ3ri53GEQ55APnNWJW83ZGRPxjeNPF24YzveeL1ikuOzEJHiz1zuH1uJKV9x68a3ztxf2&#10;xJr52pu77vTiqp9z4fpRXxgPNsKGM6RA1GFRiEABaNYTa5qAJWfMrgJVTH7Z7xgWfcIXVnhIk3zg&#10;J/mxFY+UgwK6WBVHgwNj8ygWPQk7/m0IfLjmYhrvgeFLz46eHYEHWw0UG4fNhy3e1u0BexgavG3W&#10;NDr84JYPvXz15Se+dfZihkVP2JMOAVtc8mdvHoY52T4+6WHKRc9Py4YfHuZ6cVbYEjHZliN7a9Ul&#10;vMVmS68XXw/DPvGzZgy7uXpnZ53Ey02brbk4volw0cDkb3/j016bs3eBaeZ8+ZjjlfDxIugm72Zo&#10;jh87152bRmM4xFkmbg5sqlP1lkN8xTSvbsZa/OGUa+cGnlZd4bLJl56Y7xrM7KzDkIvmfBPr9Hrx&#10;5CAvvnA1NdDsSbH4tm4MI8mm+OnFhM8WFhGzWBtDLjiR4hYv/Nb01bA189bh18rX3D7CZlvO5ngQ&#10;XNXKixHOuJp3/+UXJ2ONTfsOQxxzjS0cZ6h6xZdta52zevbs1E98giOdmMXD0//c4XqwpvXpNB8v&#10;CuZ+78x11P3FS2A54+88491Z4CsGm+zUic7vl/lXyH6k6U/U+JewXiB8g8YGFw9AuHHSy1WPQ/df&#10;ccTl1zUqhjm9/L3kqIcXWdh8rdtXcd0P+KiLNXE8Y+jaY2P3GHP56LsPqK+5GsCIE/z446HJCR9r&#10;/PnwZQfn+fPn59ntgd7LtbjiE/vh5ZmtWssLnrjlzA4+nRc++dk7P15ko/7qwF+NxNazE8u9zBw/&#10;fGH10w586fzYHjY87xrWYfIpZ3lp7NW12phr5mz1cugMqT9dLY7Nw9eLv40tqWcDr7MjrnzI+sHG&#10;XTPml8Cik4vryz4a05eHdbgwxbJuz5wVPdtw2DYuhr68wnINpIu/c9k5TMeXLr19fbAoMFJAKBW4&#10;5APWk0hJgK4+fwcOaRtJ2FijM9Y3tt44/C6aNqAY7MTOzlxsOr0mtlj4K8AWhn2xbIy8+YoTdnxh&#10;tc7WZrJro8RhQ4zjYNxBpoNL+MYxHnDliqsNIS5S/oT/5soPBl288cmGT9iN4yCOumgEjhua9d17&#10;sdmEqw+z2NbFrD7FyM4aHHP+iTlftSD8zGt0/IrD3hmq7uyssVE7jY4dYYdTwtaLlp6wVQfnO0wc&#10;4BFcnRn29pteLmzp9eb2GA4Rmx0dgeHGQMqXT9zPwvVFXHtNb53fXnPi4y4mPfvEjZ0vnRhscMB7&#10;Y5aXmoiht663JubamDuHbNjrCXutelszjgMefPfGTaexVY/yhEeHc+PibXy8tN0r9uHyN4abTl9u&#10;bHHs2hTDOikv483TeJv4nR1983T8jctPvK4zOK0bx/cory9qhRsuzpbenrOVA0z11WCqDZuuB705&#10;XH3rxhou7RmO1bsHsIe8h7eY1rU+COCnqS0s4j7qfoFLefJpn+hgqbHzCYu/uD419MJQXs4zXHO2&#10;bKq7/W7P4Pvxr7kf//oxo3hw8TFWh2qCpzrwIzjhA58PO3WlY1NuxuqBPx1+YvLze3F8ibk1MWC1&#10;x+J4IeULo9qVv5h8CT921rwEic3eGagu7Ox754aNsbj8xLPuRcqLqlq8+eab5yWr+1fcvIzbC/um&#10;ie0at67R8VF3uPaJDr4aaHjae6LmnUl+MOCHW55y8qNnteZbLDFgWpeXF8P2hM3/Crvb3EZuIAjD&#10;gLG3MAwof33/o9jwEfYamYerF6kMHKcBmmR/VFc3KWlW3k34129+eFUTfyJXPYWj53itHRapd2fz&#10;/MHWSG+v7mrGEya9muQpBxuezqt6811cePQNvmpxjuINPmZ18uODM59s6qXjpze4GPQGX/3QZ9wM&#10;dsJm8IMPkw1POnLyWAjkjISv+x18RDkLsieCIsXWWpLWsPgXK67EciiGrQPPzyHAiUtN5ZcvrCSO&#10;bHi5oP6U4DKbYcFgx82wJ+WQu/xsOJjp4tOLX5wmwobJxwHAte7S4sXP6E2KDzF74eg53C5T/YMD&#10;G4bZ0DN8xdKby5/NTC++WGvCl43AwQk3gr/cGxOmPvATa+BMYLCJ0Xfx/ORLz6/+hc8fNrEmcOnE&#10;9SYJn1RjveFTffLZ44SDdTxb661Y+Pzhk84EliFODBGDtzcXemux/qTtDZRODG5E/uUB2xtztYqt&#10;X3gaYnDCLS7u7HIVXx/kY6tW9wwvefn0hwic6Ax5YXQ/8S4OFl92ONZw5IFFX1/UKFaMgW/c6gG7&#10;mtnyxYGfWRwe5YxjexzElYuejxmvzldN/AzYDdj8vMnqqzhzvtaEXzzUV43xjDPf7HRw6g89PHqz&#10;2qzp8aOTn4hj69ys4TTHS/04qLMaxcPEV2/5FsvGP3x41t0ttmLrjXjnj0txfOzll9ced/Hi1OY+&#10;9A9AxNnzMXzQ92tL/v31Bg93PpTw9i1g2M4HJnyvr6R70we62X9OBqb/JZw83jPFenDw0KVmo7tv&#10;zU7Uaa+efY+Vd88Gvr7UN69xe3zll0vP1U1H1ARXDrzMYsrNJ8xeWz4vfK7qiVivdTzocYJtX1/q&#10;DV9Y8uOBZ58deuzhtYc0ft0Pn4NGv1Y34wfPrG5Y/PXPX08pB87s9morpnuQzVkSPtWp1+xqwQ0H&#10;vJwFH3Wp1Z1j6yGw3pZLH5YvrnQGLPcFdz7+cABLLD+8iX1SbD3mI5bIbdj3OoXT/eEr3kxXPXEt&#10;3n5x4RlyitE/vAm9ODHm6tJTHNjlglcePmGWJz+Y7HrS3eFD4MjhnNQFr1GOF5eKIGq4rAAABiRI&#10;ACANJ3TZ2QxSo89mfvBP8rUvVkF8NApG2MV8N4cjTqH2+MNQFxyiLmt2ecLWOLHLrWZrpnpdanH5&#10;mfWGnq+8BK7ewLbePsjPv556QRji4yjHnWNnwkbytcZjY/IRY41HPnTJ5qTr0lUfO4GhDntrdvnN&#10;ZLmUb3vLp1hz8eL0oXhnFVfxsNgMtviI51ct9Pb487UX34ugXoeJDwznEJY4azmrEY5YLxhnJIdB&#10;74UsP0xx4otz9r2g82OTL94w6Pi6W+HEXT66Plhx5s9uqNWeX+eGjxz1Si6CH6y4m7tzfNkJvcFX&#10;DnjezNVG6o/a4ksfbms962zEspvFkPpFF3b88KeTI1z+MMuvbmscrdevN3/+sOpH+YsVb9Dj2j57&#10;vA7h60f85Kr3fOnxoMeZzl7e7o09Puz0BIYYPh445KsmmPERE8/OyuxeEfnwb8hFxMgF1/CQUe74&#10;8cPLB44HGmuSHx7y0MN7PB4Hy+sKHr04d8kHsJrCcK/7+4H+9fD7+/vpFcweENRB9IDgZQ3HvYcr&#10;L3/fZPWgqW/q1Tf5YPo1qAeruMLRm3quDjhiywXbvhiYxajPXozPETN+6jJ3ZuL1wzdx/MQbetiD&#10;o3zViCMbzvC7Z90HeenYDfhmEq613vgGFx/58asf7LDl9Nmnl/x6gNYTZ65ueeWzhw/XLL67t/3p&#10;jNXBLtbaHw70pTNztuLo+OCo7re3t+Or9+Hi5h6xqzdcduLs6Pixi8URrhg58Kpf6mUndNVBZ8BI&#10;0uWXL3sY1mGzW8utRvn1Kk6wDT4kjvwIrqR69At3w3lV33F6/oABn1g3648YvS0vW7nrizr44mnt&#10;rroX1nCNcpy/E+gyAO4FwygBwIqXiA8b8Jpl5mOICZh+E4onxf3Z/fNhRS9W48x3v/Y1pngc2Qwv&#10;JgMX+5pQTHoxxgr/mqpOg4hlM2+NXXgx9A40TLEOWi3iqgcOKRebmHLAclGSbNnp0+UThr34RA48&#10;6KoFD+JiwKkfMNjovsOvbpjFwCDFwZArrnLqCQmzusXEO39+4uMQPj3phcrHGwT88OisxdDzTWed&#10;zpofKb8zkpNNbcTZWnsDUgOsanGnCB0RKy9cZ642e4OPPM31ARb8+mCWy4OhF7dRX8zqhSfGPq7V&#10;jK/XbrXAk2trLR4GvYGHvNZwtzac4w2P8INrn52+vfzdeX54slWL3NVAzyee1VScM4tPvnIRPjAb&#10;cbHnm/ArNj1fetjp6om4esGHlAs/a33kI9a8HOUPn60741ytxbgj3qPWT35nXLwc9U6MeP7bIzF0&#10;CW4NZyCHWTy8ekPvwcEHsDvTgyAfNt8swZbT2j848K2Tz4gw8PBNjzOSUw6Dn19TwvFrYH44up/i&#10;rXFKjzsdHA+U9HJ4kPKQIUcfXPqMj3+ZXHzfJMlNpwZ97gyrH0fCL5Enf/n5GmI9XPpVsDVcudVU&#10;HrFeN/XH3mA34BDc5VC/OvXHHp49O1xnT6fv+Fv3mq8uXPRDn9j4qR9X+axhq5WvXOXga+DBl08P&#10;kPbuJC5q0gs8cOAjBpaHLHj8fRPrPLuzdNUtBg97uPi7Q/GCS9jksxcf9+Lp6ht/udUFN3w+HkT1&#10;nj0Ji/9KGPQGbr2O8rUn8sAl+dvHFzf181ObOH7xs9ZzOcTxIfmZDXbD600/cORb7jg310cxzoo+&#10;zPLAYssXJ3t/gMgXFxz5/HKYDkTjgGQwR0gA4aN4gcBKwq9iI88fRntzazbr7LAIfDoCG+7GZDsO&#10;80O8Ir2g+ODSAcEkFQ+PLnz+Bn2cNNEB1jw8wnHxXAQ2/vJ4AWkwP4NPH+T8utA4GnzkZzOKwxOX&#10;9PAJX8KvF1EY1ZW9Xm5d9UcN4qq3Gb7RXl57voQ+yYYjH3v25ZFvuGGHt3VZV1P+8Oicg945C3u9&#10;Wyz1GM5bfrbqx09Me5hwzPzEWRP76hBjbXhRelOyhiMen/ZmeeC4e94s+dl7nbDLA7O+y1cf+GZz&#10;f8SpmViL5SsnjunF6UXxOMgXF7GG/MWxETEELgz53OH84ym3WHux9vDiBadYNTiDeLKJDdMcTpjx&#10;EMMunsjBhpt1Oj7hLUc+uNUPXMO2jrO5Ncz4iSXyl6P5GK4f4sjml8NevD4081UTu/dVa9xw9mDj&#10;w9SdcpcIjuLtnaGHsvDY+nDuvQ1vev5w9V6u6sHJuvsgh9x85DU8BOLLj835d3aw3Xv5fHjL4WFH&#10;Hn74qev39d+nY/PrXjW7+/T66AHKN2Q4ivMZY5aPrzizwcfd960fDvjB4eNbRb2wJ75RgsMPphqM&#10;asZb/vD1gH3zs6mRn1ksUWNn6sFKnuWKV/0yw3k8HgdHnL0YOcU5N3s9w4FdTtxJPK3Lq1afG52V&#10;PPDw9wCYDaZ/bAHfw59Zjj7k9aE7JQ8cdvUS/PAQyw83fRDHj8hbH+w93DsH569uGPLJLR525ydW&#10;3nz8Yx7ni4cYwu4fn/i1u9h6AMP9NPN3P9hh4SifPZs7ihMf54O7wc8MUxyh63XQvpxs6fg35JJH&#10;Pj7WxJ6NOIvO0szPTMovDqb8bAabgTuM8nR/+Iqp9nLT1xvxem+mI+U3803n3PSeP6y4Puv6c6El&#10;l7CCIw0EUUOw5poFG/wSevsGrCS/bPTiFUBXseFuXLHF8EkUanjREcXd8eQQU33hbU4Y9GYvDP72&#10;NSu7i+fQ2PhoKn9Y9HLplVk/6PSMeBHzxZVNTBjsXTpr+PGxr7fWK3HEDx6Byd+o9vS9SNQlZoe4&#10;FXu1rF6OuIgNnx6XRIz9znLHkV84xcVZH9xHF1sOIk94nYk9e7WYDeJcuhOwetGajfoAo70c8HDe&#10;M4bXGbLHO0w1eRMS1wcWm7x0vbZgVA9M+aq5e9QbvT1uelA8zO2nu9Rdg82P/54Ff1JePnDqE19r&#10;vA1rmHzk3/PFFQ69gaMYPpuDjV8YOBjiibUYufjRdy/qiXrY7flUR/FmeYj41mYDXrXhWR6+sOz5&#10;2a8OHrsRrjl+7KTXhRkWe30on7OoBu8bPmTjuTnVmq9+yg0Pjvsgpn7xs487fDHxwY0vDALHWn4P&#10;Zj743VWju7LvaWJhe/BwV+ytvR48FMDyIIuXD2vCHw81qcV/2NmHvr/75g50f3t/jJ84vD1g6CF8&#10;HLvXfpWpZx4wcfBwSTxM94Civs7WXB/w8MEXt85B7s7TzA5DP9jwtWarHli410v81E6HW6K3xIet&#10;9x59hdF51md7fOxx7qHNnIhz/vjhpd++BcSBH50+6At+8GC5C/LLIZ7wDacacXc+eBri1dX7A389&#10;xqNftcL9/Pw8/+LY3fEtnG8F8ZFb78wwcILhPMQRe7zo8oO/d7EedK78rOHxhWEOD1Z56OIgDzG3&#10;PornDzr96V7YwxUPT5+IvGrtdZdfXNTqnhl6SuDywxsegYcrm9mQm5987oLzhJGOPrGubpjy0sFz&#10;bmIMmEQ+g0+9Vkt6vvBwfKGUmIMLFYHAJAHEj2gGyc6fTaJI0iXWYcJJ6MTAR8RYPzb+9xg+pNka&#10;F37hdUB01vRh2xv29K1rjsPxQtIPUp5mF5YtvvT81dHsBQu3ywNHLnb+YtmKrbfliy99/NQiLxuh&#10;r+/27AYJnz+dPNnDozPsk/DoE+v43P3t64WcRB+MbPLK0UxP5KLrRcenAbMz5atX/M301qTZml5e&#10;s+EcvaFY4yYX/+VCJ5eBB7/lEFcYpBrNnW11wfA6woGI5QMvXz56iZsXLl95+ZjpcDTEw47DAb1+&#10;iO88qtWewMAhTDpY7HJ44yD2sKt3++WOFhMPc1Ku4u2NfMrNDlfN1osZLr1eqLEzoKt28X3AyC+O&#10;Pwnfmr9aDHq11uvtH1v46XFvnd1M4KSrDr7Z+dRDr3n81F9PzL0nWDtf/tWhPqImuejDLla83Pua&#10;4geHj1hrecXWf9jshvd1D1c+aLx/8ecrZw8R/NTm/vgwclfkxtlDgj1/30h5OONjwImjhwXf1sHB&#10;F0/5DLxwpWOTj8AX5zXSt3F0MOXVV3i+MeobSbXhXS14dS699/ahygeefPISHMTAkccaN37qMbo/&#10;/GHYy2F4qPGA5G7iSMeOkzx0YvRM3fIY9nzlJGz8O0s2a4IjW3j67ptR54OrOtnM+IrDwdmoIwmv&#10;/rPptbPD1wO4vPixwaeX34ON2QM9bAOPr6+v85/qgeObYN9KEnw6Y/Xrq3gx8uOZ6AUbf7jFicGZ&#10;P8GNn5mN2ONrhgPXWhwOYvkbpP6Ib9DHFxYfcWqydlfSi4mHmLDN9uxqEAujHPb44UVHrOEn9mqH&#10;AyObdfj5mtnVWl77/OgNOnb8DZwMf3Cx55OIfeGMiMOvCCCBm4mZHbkaVHJ76+L+leAqPgx6fgbZ&#10;Qo7i+pHvHYudTjPN5abvsNJpqprI5rMv3lp+Qpe/WPWoVaxcambXyA6VjnhB6x0MbwqGOC8C/max&#10;catX/Il8CRuJT/XGEw7dSucnpsPlZ8/XmljrkxzmasovXDzhmAk7CWv9rfkZ1tnMBLfiFp+tmGrr&#10;8i4On+L0snM2V1ezNzC9hKNGeh8E4vlnkw+ucyT60JCbnxg6PnzFwI2bOPjVwJ+tM+crBmd6fPgY&#10;xZWn1xRMd6lYexzgwLAm1duev/oMfPaOihNP5PHGb48PXyPucOXvocs6ruKrtbVZLvE4kHKJY0vw&#10;qH661uU3w8hPLbDSm2HSsdUjdZQTJh9zPvzsw229ezr4dMXbkziU487HXi5nIVaPcdI7Mz0ObPrq&#10;PtLFG6619w93DRfCFx8PG+z1I650cNPDlFsMTvzkbMgrB+FLiq9uMw4++H1D5ANDHf73b7Dj518A&#10;y++hzBmz4Ymzvb8L6C+hezDwLZkHNz6wPAzUGxwNe31wN4lfM3uw8Xo2s8P10KUe/9KVv5ro1WOP&#10;f31Rm4deDzNy0JuJmW+zuvTGg2ivSX508GHzsTb0l07v9cJMLxdcuXHCla81vRg6XNRGx86f3myv&#10;3nokLz8x/gWv2XsMPzNMwkc9zqCHOnn56D1uzoHdWdGxqZm/dTzgyKu/9Lh5qFUjm9zORSws3372&#10;r8frqT7K70zFuwc4wnS/3B02mHph1m8xfMqjNvnUiR/92mCXEy6c/MSIZQ+HzUifbfvIN8xm3OWq&#10;z/mYv9MXh093p7PUe3WywcOnc9GLMOHGc/NaJ9b84FUXm/xi3Rf305pf5+z82AiM8w9DOCAnWEMq&#10;wswmiF4hNdKhsUlQE/nvqIiT7fph3xBjyJsgFJY135+EvUK9cHpx7YsZX6JR+JZXbPzZ7fnCIWrV&#10;NDOOHZ76CDy2DlpueeHDLd6awBZbfXT2cEj57enVLyf9xsGzpz8HePmRcOtbdVePGLq9fHR9kFjf&#10;8eQgZkNuox5Wa3a+ixGHdGKtzZ2HGGu+4eBCZ0/koSN6rC/8YdmT4q07fzHuKZsBk9DrA9zqZwtX&#10;Xj7ekKzZyi9eHLxeYPHrLvQCsy8PrmHxx9He+ViLMYdp7c2BLz/xcpJ86Lv//LPzNQhdfVeHNSku&#10;nfrcYW/YsHrN84UVBj/D3tAz/urESz0wxfQhHJ96aE7ndcJfLE74qrmcbOmsxcphqJ8tLFxxEg/P&#10;GqZ9Oen4E/FsMOqxmW81WCfi2Kvbvtji+bpzRCxfXPTJsOYrTg46HPk22PPr/vDF1bmoXXyYJ9n1&#10;ozh4uLH7dR0M2ObW1cfHOXnw8y2eD1O55fJ3tvwKlo6fvH4lyebcNh+9/7Wbb418yMP3QV8vPBiK&#10;8eAgHj+cYNrLweYhz0MHDvUFBo4eEOF7X8YnDurXD3uzGnsoCKPesstX3n6tK18PPrg5NzjywjLb&#10;i/Pgw9/rkw22GW7fDPLVA37h4axn/NTERx57tYuFKY7ezAdnr0scSBhm2OweypwXHRFH9MTAsb46&#10;az30v5OTT6765By9D/QQDVvNxN2DQ+of3vR4qKlc3hP0yd6av7uEgz8M6IW8+LJ3nvVFHpz0r5r0&#10;ieRbTmeoXv4wxYQNRzwbDoY1HRs/Yg9fLL0cMJ2BtX65H+qRl+9i8DWyZT/gzx96CRumOhsw5dUb&#10;3PjZw4o/vAYdm/xEDWJaV5M9P2cMN07OzBlnP98EKg6xlMAFE+CCNYEgx1eiSPGlQy6pYPsKaQ0j&#10;nHRybgzs8Jr5NLqE/BRJjyO9euDTsdcwONZmgy285j7Qqj9+uBl9OIovRk5NNeQ2XIheADBwxImP&#10;3rlY5jiaq19uNnN+uCb0y686OhN5iFrSFY+3PIQfjvUinPDjFg/77on4OMeVrjxmvvE089cX+djw&#10;MLugvYDChUnEsXWe+gEHRths8pnhdTfUD7sXWdxgy+1FmE4use5QfXOO8vGpVnlJPWTjTy8/7M7M&#10;Ggae1oYPC3sjnjDcKxIf+PyrUQ9wqHZ+dPzUaMALGwf12OfLX314EvhsMOuVNwjfcIij1zt+5Vdn&#10;HMPnIx9hM/jhZo6TtSEXH3pi5ouXPHzCkIOwJ+z0fOoJu7U+sMOyx718+cNhs89vsbcvcOWCSY+r&#10;PhO4hA5e9fQG64ObvntkT+AQteLALg/uiQ9KOj56Kz/85tZ6Xy/EVw893LhXO85s7r6HNf9HCB/O&#10;9vj5xgmGGsX6dV/f0vWfG+Fb//Dt4QC2eLh4epDAX1y9hk0Hu28Gu5NiYcGHxdfsmya1+b9f8O0B&#10;RR/xIGZ9FxM/6/rLjlN9kB+mOn342utLZ9vrh84aZ/lglssZ9E0n7N7j6z17Z4KTvVhrZysXbD4N&#10;dgPPeubBl863oeqnhxVHdXtA7lfBOMITI48Y9dkTtTgjvcWbv9r49tpnVxsfWO4GG3/xepbUZ5xw&#10;9AcPeOLkFWvgq3bn3oMJP/X0viiG0FUDH9j4yU/Y8IAXdzHsfKtJzdYNceXgJxav/Fa3rx96+fha&#10;m+3robVzh2fQE7PhfRWHzoAtTA/3YruT1cgnfzq49oZeZJNbrPtUXnh67g8G9HzEdw/dGf1ieykh&#10;QtYlQaB9PnTfiViD8AUewV2zh88f8Z8kjPW569rLG8/Vbeyu821mw5WsTrNrePpmeay9IDS1HjoA&#10;zWYT6/AdTpdajnq2WPQr8B0cH8O+YQ/D/ifJv3NYfzqc8KtGM33+5S5H8fc5v3oQ72b+vRBh82Nr&#10;tibtzUa61nDkInDEleMonz/Y5HPJzSTfsGFVBztce7H6oDfuaLn5kPURw87fXG38xPYAYB3v8PY+&#10;8C+/dbxw5m+wh5Gv2u5nyLc33GLKad9Zy4OvD97+RO/NuTU/UixO1uYw7NVW3cXgZB3/A/T8UW3m&#10;RjzNSX721nIYpLzF/99crBkvo3txAP/jB/75y2m0rzaYsDqLsM358/Ee0D0Qi7M9H3XbkztH++zW&#10;BoFBH0e6/OB2LvzDzkdM8b79wdWHs3Nzd3zg940RP3fE3fC+ZiReX/A9qH18fJy5b83cfT3xK2UP&#10;muJ9GKmXiKUj8H2bJRe791OcPYj8df0fMXD0Pvv6+noeNPoGrrpwUIP6+6AuXx+ScMudv5ph84Wv&#10;fn2Di4ta4cENXyzuOPIx6rtZvJzW5aMjYeiL+9CQF24x/A12344S36x5yPIQ7MHOw7kZV1x6zcGh&#10;K7dYa+dh4K4u+LjzVyMsvMQ6w34F35nJwbcYn3P5wMfVg4cHSP+/Z3ngwVKXWN8WO1M2edj1RH71&#10;4EdPR8QZ9dgsl7H61ifoGRd+OepLuDDoCF+D1Bfre4z87PiqX95irUk41nL/NODdB16J/HGAW1+y&#10;y1kvlgdM4g8H7rY9vwYbXLX8DZJfuF3wUvsrAAAAAElFTkSuQmCCUEsDBAoAAAAAAAAAIQBTIuZq&#10;OgcCADoHAgAWAAAAZHJzL21lZGlhL2hkcGhvdG8xLndkcElJvAEgAAAAJMPdbwNO/kuxhT13do3J&#10;DAAAAAAAAAAACAABvAEAEAAAAAgAAAACvAQAAQAAAAAAAACAvAQAAQAAAIECAACBvAQAAQAAAAoD&#10;AACCvAsAAQAAAAAAkEKDvAsAAQAAAAAAkELAvAQAAQAAAIYAAADBvAQAAQAAALQGAgAAAAAAV01Q&#10;SE9UTwARRcBxAoADCXAAweMjLB5GRsLlBQAAAQAAEpWTCvsAAb5fAARCgAABAAABAaVA4UQEDBep&#10;QYKZh3KIItimD5FNQ4Wi77QihA8SVCFLcOIIi5NCAlZLILTG2l7Hk4fH/uYRtoOCgRAXWiUFDpIa&#10;pkTLtWAuUsJL+TCVU9iLvGixZLEShEQKFZUoYeHazeRKWYR0hBISvsIdOBAxhAPzCBFmqqbUpHZk&#10;GRkulJnK0Zsm1NPngCNON5qxYyGApjXMyFmxNYSKjUlCkdqUKU3bBxqPy0qEJPwoOdDFXKCaFERV&#10;WayJ8dfoIQKGRDIlVZM9L1ZLqnca/xDxG1Vs2FwdoRPuy9xNjIo8LHbRhnKkLbJwNIkiozgVa/Si&#10;kjkwBIYxWhhn31cP6nepHvAnZRq201aESj7fqU3WHihFAoXZxTiEmvEnJioGPNnkpIeAiAiKBlgw&#10;QdjC6Nfm0k+VER5lEfLp10+afwZQQziajcDMOTXKCPMxJQRW7fxfOnJ2Uc7P61lyduZa/KlOXOrZ&#10;LVmMFpTdowlMUlXPeqju3KFiwuJEECCFAAWARQMi+wfapcEOvDblk/JPUm+Fcm0ueJqvcD3Ax34I&#10;BobfSDzzNp2ccvle0LCNJwLgLSmoVuVQNKAq0Qt5VbuwgQXj9azNJWNiBBhAEcEyLJRXnk6pERrF&#10;lBEqZwOyJ1yaoU7GgBWtgi9zIEB+5t2oIKYU+oBYWpLwlNWjaLduovxZeOKeF2dMED2JYJAc8CQC&#10;UyQOWCsC0tKmuf9kMEEhhIpIU85+Si40Y5CIKKnCTyQiP6UuQXhTDclaQFrEkqJR1rTi4HWMtoTK&#10;ppbkBRhFdsEXYkPFYA81P/B3aWvIfme+FtdTrzF6WW6UvTiUfgD4nihkmRobf8zECQAcWQyilIyK&#10;0N2SHKIj1If74IqRa5IJNUxSVkyyY+LxJUCEAjr2MMzEClHVVzX5v6pbKOBCwkjV1Vk8OTietQep&#10;3J4YotFDArkQ44XOGdJUpi+yiQ8eoupteCKnHspiwxIlZqLspJpFs4xQlLlHliEZiBVtLkfFQRlC&#10;TiGEWAmCDkgDXVlO1/sfRijYS5KnyBwqzOWknDFF/1nt2zpGriKwQKn4AiyUSWoSeSZBVjbAIJBB&#10;s8XsAywGoUbEC4SIfXJ2bqSkjS0kZKXgyJkYRztYRJ4sTg+nQ8o9kuhwNAA87v0ZjJFqexVokRhk&#10;oxDSAtIvastDoUfE6T3pRu6RkYulSpyrTBQBcvJgay1wmxCNBBKpBT8sR948RzjWXpqTG1Bs4gzI&#10;UeQZysK6QHKTKSBEU3UGEdkYd1SNFb7F0FgopzbsFakZdkrQHNrQpqwqr+UDqOQgdWI/fLy2iDW7&#10;gHCnQgQ/fGEoaWCALGSLBFaojhuUUEhWlPTL9PI0jEExMARCAiNSQRi4YqMit2RXFigjyhSioi4f&#10;S0s0KdCJMjMNOCXQYBIgCkIyjyTo+a6EMjBSiLMXSSXl2YkB5Y5W/K8JOBNzKY5GCLqHmAhO8QkE&#10;A+LuEYD3DYCCAzaSZkCWjAKKCR1yjk6gsRkCJOidN4hXy0SaeoB7ReUhVNKIwCtzEIcQMIKFAJQK&#10;AYk9kDQnsJhDh5h4gSEh1Yb6jOYpjrCOCOZL+B3rIvQyw4HHfY3xm5E90Fo9cMJF2sAw0IQkCYiJ&#10;lPw3C3UQhkAQiFdCNM8EEiVJijSvMbqkUSx3ODwpwJoEEEEKOKBSWK3aEK9Z2l8pmUCgCOQQZvsc&#10;kKFkiggLZjvoTUQAYUrrUCqNSXayOKvjKq0EBTyJnK0FZHgSUaEiEIiV7GqoIMGZEPrA0iiKz4RF&#10;zCEiXKMcZARo6MSdIdAwcEoRLI5hNm2eKYYg0wgoabXuRZVEVUgRJ4EZTCZQQTYZHhLMHif8VnAS&#10;hwhi7RMqKq+YUFkKgCSl6Xf1CqKuWypeaJjANjEevAMRqpIqEyxFG2YnkpClAAgLJC5FxvUxUhFi&#10;ISIVsOnqDU61nWTtQIGgBmyPBFCyEsnETCp0mo3isyLGyytFOsh8NJCKMPT09qorTCsghe9SKI3Q&#10;qFVOQo8LjiV1ce5UILtILI5iXpZT0KKMEFEASNNUMzpXeM60R0am0BctgFCGQgQVimAiBAw1RHMi&#10;XmlCSUx30GMPEJU3G2ChlyRgs4oqGKukwGPBF7BwhQIUWyULUYtZCYlGwpEFI0jBwSAMmqxQQJjE&#10;ykoWVuS88oMIAFhmsJexIwpbc1Ph3ldlElji7LMBpPcpFabX9EKl60FVUgXI4nKypA1bMXFB3JIT&#10;iQeiKGCn4aCM8nIZSEMtqiLWgMZo+AUPLg4OjaehJBBgAImwC6Qpi3Rk5klS1giQMBwZCAlMZVTJ&#10;aor0irrWGCsLFWUif3whBplqorxzdPUEYRytiRULacldmWFjLBBVSiUOY48CMjDCpFGbTIRQspEB&#10;uMyQIGlxEM+vLA11AXeUZH44ygke0iyVCvxOxQYAiAjRST0XAJy+okJ700zibQGBQpRx1HJBtTCI&#10;8eUKzIUIBIrpyYTR2ooYD24LFn+CAewQvk6FYJJZpTBAQgT4Y11orCoWZNRkvnNWXWZlfUHfIIIk&#10;EqLMMWZQr5LYBHFNHBOUpFUgPQIHiWAdwQHYmIH0xOUJR9C3RKManIim5mQ1LTJAR+nJjM2MEVhT&#10;gCMFxExRJ8QpB/UOYqHpjOsSDYy9k44EJ1sxoJSZs8ZFGwg6XOTMHGYsYcpuMsjnhIykVHCcyNoo&#10;8nmFqp1nRvgRHmJST/5B24yAQqnAM+xu/B76pLe2uBSCFt3ReHOIEEFo2K4kVsYhK4AGElEElojc&#10;4Kxc4MT/dI6ub4JQnac8S5zzJSzkQfUXByQatDaLL/5YHJNIRIKeER3sQkVlGv3u0TVaAgEAnUwY&#10;RUkJsopjvgdecQiVoID+lebLO205ZDwZTwIUyfaa0HqRDv9EbLdmQThNWrxRGcwoRIUEtCkGpBqi&#10;UjvlHnHigwPFZo4OiiTenISAonxI4hjcjhS3iE1LmCZkRDvDrzkh1dTeHKrXBS1kXBAI5mBKD2jF&#10;KAmVwnmKZ54kXDe4WseCA5cdtNzSgmQU9EGXQxEobJZyWguJcWzAjdSARlrTJzJUSYhS8rAFiHRx&#10;V6NIgDJhz8Shz5G5FMwTz+TFtVwplh6+AhGJrxo3k8cRSIy3LGtL8qnCO1o6kMQc0N0W0lXQwW6L&#10;KCH8Eg6Ita+GQUMPjqWwQo+htRnG7yLO1ShmkVCjJAUKVb5rk4ABd0NlEJuAKYwI0KQLu5ChgDjo&#10;htNAjxnMMrVaCJpBWs6SNjjiFISaMQwkCHA+yPVpJXMmqMKfVktGah0kNiy1D5qkTKUiIphLEkGE&#10;CZhOIISFebs2QExuS1AmT5vrcd8pWmDBQqsEyqhkUp4pImAwtte4oIW6gZkhuZVFiU7xETyg8b1w&#10;WUJNVIEC1CSWJRBcibggcAgQXoOcZTJnBIuIPDPgRkiOIMkDUWXITUEh6giRBvcG4ozPEHRIR0mu&#10;mlWvKujlwKQzB+x8tEIthhoZOldbFZodROSkJKFLkkHqYdyGNEyIBIXTpqItlULuP0IEhFrm6My2&#10;jCaBdCRfEvTGUqLqPS4eBCqUJpGCYxizRXHqUpWy6mOSSpoiPLrEo8TACZApLqaStHC0C7gQA6Qb&#10;1ySir2QlQw0EVyyyERjaHspzxEKnAlUhRFwZNMQmhVxjPAtBOxKigE3yJUvkjRggP4SRzgdkQCTW&#10;bRY7gRL2ASVKlAnh+3SM8C1XqED6azQECvizlJSxjoAcit4LiplFeHhvKsrQ5BcnF74iCaMlU+Et&#10;yMvxKyaSKSuk3kOEmcwg1B5FxRjC1FGSoLSM8JoI17QdUQUK6CCMAi4ESBE04+l8c4wadQIIFQMd&#10;3Hnm6mAqR1+y6IIXRB1plPoBhGArcHpEbcdGIQRiYj5yhq0BEYieSIKSAnqhOtcRDyWhVZkghNxN&#10;NZQuraDuLHTuDU90YTKTkDDKgIWzrISpkJMIAXAIHCO1Ue9kH+4DS1IEYqm0kgvpUEmYQryOf7xi&#10;V/YGBIUhMSmAW4VB3wMITHQhFpdcY3DHKRCokYLBCUjshRoPsQzMrpFLyqGU+d6RCpyCaRhrNCF4&#10;ZOpLBAY5LJBJZ5UfkamOn6ZwTUMLqbDsMocp6YFNhgZqKHgjlarHhVd+JrN4VGSySSiZU4Spp0c5&#10;KFzaSBsOziIy+IjrpIlSRHiFrkG3zFuo3TkRoyq+I9TNpnCx3YRpgRZIUHs4hgqTgkUiaGEd4Q+T&#10;qZlL3hgQWUCVnhRlC6ZRxJ4dsaPcc2RLBmirk8OWEYQlNCxVhxPPItyNH/eifAB1cP9xUSi76RGH&#10;RGywxsiC+aaeIk9yiVMS+PEClxmdAnQzYiYBtEMfTEyywBm1LlIBsykpRxJczJCzhQojIZ0TY49A&#10;DJO0ZiQ8BZ17EJ4sMZkmgINMhGfdjCT2PziBOmNHjIBGbh8dEJogCDgkUjg/IJs1APGiPTji60hu&#10;qE0wnFteA6U0YiCCl0y++imYQhvy6uFogmRPyOJMWO0AS/JYqxmpaCvhANqBmsC6oBbKVuVGQ1gk&#10;yygQX6h86aQ/IgHZLC8ITVYCecRrKDJGjoYUSqQxkgi8S4S7o4YiHpSGg4CeKoeTE0EKQ6qBp9OO&#10;MoAeMfqjyJSZPK9fGlHPwgTRFIZFYqhklFFXzZcAXscHKCEFSqYyiQjPhAt9izlTQpjEdXCEsVES&#10;tHLegVqBgaTgapHgfaIoAxMgpNiZQByhR5BJtnR8jmiWRCiI0TpS+gn0JCluPHnkDnDBqC1BABIV&#10;FJDVACaIxFtBFSfLBBhBJIt1DiQYoiQiIKxL50oDiLI3YFokI9TLJGkD1ISPyBdO4GZfIqUllFYy&#10;KDSPnhhL9QSinIkmS5hjjttT6NAmoUx7ip6fF4sWikqjpPxSIUA7q6wsEaAU0QQkiI0Q3N00po8i&#10;miHCM4IJMLAZuk2LJJ0TgAsS0PSKDNLkLE2IlhSbSkyMYEhErVZDa0CCgcDGSVhMo0VBLIkQjC4p&#10;pOloz08t9YH0YSSbldI6CDUxqM5OLeNFU5lBOhNACSjDQtB/0h/RLSx8Kk5VcEJIoDu6fFJAbAWX&#10;pQnRJsMSVXK77KJICIJCxSTEQiGAaNwmFuUCOSJySnRhehQAQRwkK7ERgUc5rbNY/KZTFPEDcmOc&#10;RZa1EFI0SXIIa0SCQ9QfpCFMmCOiBZjJTlFn8Hcz209oRLiW8SQnnO+U2+uJIYIDwAWY2FU5hAxE&#10;I1LA9L8iaOA9VZYCoHRoZeQoooIImCO8AqQxNWqNJ1UDUWdVCyp6IuQ8NmYCGVtRjuRTjBVGAFf/&#10;LkybGgdRCp9RWLJkiQ8KNKxDe7JU+jh0ddsS5YJWPjGHOAUxtRJaNFGCbKXA3P4IeJC+MYcqSizU&#10;IjBUBOjJKd9BFzlhLQR2xBFgDHCuLW8V/DBgmx82myt9BNSGgk1EU83In9AdNoLSJH5FRiERi9IF&#10;U5RiDLUCVggKOpZIo2UbCFRiWKI0hkyJPmyQUmo5SgEQk0l/kki0qAQyQMkICEdkillziJIIAEWU&#10;7TmtZghKYIHGAiTKhBhaUJbS2YTCknSlCEKXQkuGEP7KITEiZSsNpPGXEmFGYoiAmgOnQg2b4VFF&#10;QKbxRMKXGuh8jJOapEwiblSHqX0ymFJWkODJMxFcsh2jGSfAyYgxLhqp0geraPUmi9ryEmNQYCMI&#10;pIiUhhZjOY1NBAKjAPRsRJKCRLCnFqbJGGUEG9ERU7KnXYnBTQuSdB8pXC4R0J6eDKIhRBOgWRUI&#10;8oAPREe0EiOk0TaN/vIKWBu7tgpKwZQmPI4wMIx5FImDyRhVHDb5hDWBYqRKQIYI81TdBUmhYE8L&#10;dpmIxTBFXI2DNyQRysiJMGRNgiEZWI5BRtFDrQLjkHUrAiSIsLUUR6IwrBkKQ1nEgacElTO0VZO0&#10;J2RhLIS5nMb2gNNcsksQ2AmrOAw060wwcG4xKsw/lhHvUCIFEnDqZ4JC/pfJMaVqEGiMCsdw7TcE&#10;sMApZw0ydVP4AY24GnXHJFKOBKoBKTBRdSeLeKnvgpzZWmsS04jJzle02jaxOtA8v+S8ZBIFwXmO&#10;OiHrRG8MIl0yIShWjQJWLHtQAkmDibhWoyI2KSrZzYiQqoFhsMbRgMMzqiyoymoQqlH8YAvUAtcu&#10;ExpNUlE42TA1KhUQxIREOCi+mJVsQe+sQ64DOrIvVjo0pEg9SAEkks51VnaaSnc0ioiIFBNkCcp6&#10;e86J5NHC+neBdchq0U1oylF+iknh4omECkCVpBScKUiPJexeWSymiJJFBLNhmrCwMBtbZEtRCTpF&#10;BVPQZFMVFEOGhwmFlwMRRuBKpVdQwIMcNyPjhAPzURzpJfmA0aBvFcOOSQI+fRENCMIpUtBVIZuG&#10;KwZIMBIIIZIgv+FU4lAAAAECIiHJdRREEMCAIYhiGAAAAAAAWSQYAAAAAAAVXp1CkZEEAIAwYAAA&#10;AAYIZgAAAC5ngT4l4AEFIENKIAAApRPEJgAdAr2EgIwYMgYqw4C5xOduMEVTQNoAHAAEgAOpWSss&#10;TERPxtzD4kr7AsaGJfjYCr4uu3IC1VZLaD1ersQUaSDi5OT+4Jlr+t4ioVMdgQT0VvJOECEESQQw&#10;yQfHERkp0tXFEDEiKbNgXCBiSe7WgxueN2AiyYIAYCZDNW49pEHryWADCADhluQrDD9p5WpwATh6&#10;bCuiGsVxVPUriq/EBEijfgXGEWQXGjZuHbZVZq5xDCwkRLYiEwtkHOSJJwFDbLNjRJRNCotMgCYR&#10;5KqO8T6HkxPP3fnCxE5tD1XRJePjYNEiUL6dFFZQueOf555+5smr4QOkgGYmfRwVZGt7co0NNbBL&#10;ZpFNfGdFmjAZbKHo+mxm5aB1Qav02jx67vrtPQgtzgkZGxCQMaiKOEYTpM3PntK3TCUzp5WGoDxh&#10;ArKl6+M4q0SK+EMlTTvGsgk0jTDkgGDQkBUaqVFLsGLWs01quSrqpbpiVyghAa5cbwCCzX2mlG5x&#10;NLmBKB3mxJTEABCAQxGAA3t4GAAXIoyAIpxCGQYDAAChNGAhEQBAEYAMC9eoEgzsEwAIZn2ZYnzu&#10;xFPb9jM9fAwBERJx06VpvCfBWZlLFrUQl5ejP0JjRs0e1oC7ipmIT5uS2+TqqXSy28Gi4Gshcv4x&#10;wWqtrc2rNbbk85saXgQ/CIol0lKgACQGghcBUI3gBQ2mJvwyhsWHjYlUp3QrA0v2OoOoF5vpG2vC&#10;QIqMSMhCi+GpoxEICxSEjkyFgoINBqJytyqjTmQMCjV1mCZXe2g4JY9kxYnnRCKIYmfcXVzB7wL3&#10;seeiTzAYQKnoIuw/rpFhq+TGa4PJj23loqDkS7rbNAwAf7SrUAFFDNiGU8Tx5uyL7IqEBR8DrAKi&#10;PjWlnk9cOJnWAcBnrQUidCgqAmF+wTRdDTAFBUFaFIPgxZL+pL9fw30MximJhLdDQQOekNjM1AlP&#10;IEjlh5Kg86NMiDQQhScTDFMG09OUEweL3h6an6H1IFS1nTmdaSSH9C/taP76xfSTHEyBqM9Iq3HN&#10;awRTaU6aIX+JKTHFSJtMbKW4MsYo5ciIz9WxYaQoKAZFpvq92BjQcoUepq+bES+xkCgGp+3dFpe8&#10;I4vb0JBcvd05bh/2T75rhnkMeYCwFiBiISDEISSkuqC9FAQGjIUCQGIR0Ga55UlvNja+sU16sI5x&#10;JKYO6pSYlHiRNFu1LmoywrQ5IogVXG2OOe0oSfbGNgjUn5uEq/U2WTll4hn/N8FH3LJnImCjR8U1&#10;r4vnLzF1Iuc2V42UgCIAFpsUZiEmxY8aIhEcEctCahMSmwFCACxVgABjkEhFHJMqX2w8O3pHnYlk&#10;+WxQKhGYCmQABVS8uJaQAbCJEIQ+izOWdUR0RlYJswrAdET6iIC+Cz9SaYkebslNaykM2Bo+U8PS&#10;Ni+lFwUuTSrF12/10OMhFB9Lh9Wy25MZ9aegqI5SK5VMXk03eR1yMXLu8v4aZQFHbYx8K0yIMULO&#10;p2hSNtUTFMEAiwW2xIOMYUvWkyjRxlS/ltKR6HWLIDEnvoNVkLHlBKwzJsWxAVkJHtBBvW1kzeAx&#10;nCLsZcIU4ICPTjA8D4M8hEJBlbLe9kD8NZuXcGMLhaSxbP5mSFlC1HBA50ML0wtuw86emsXF1buG&#10;gUVBDCBFOjAYJGCAmARRBBBZjo0tc3A8WHFOjGGRYoKWpmbSWWLz6lD9KcAmZ6koXfFheSFjIbRS&#10;LfYsVyeFBPRH7u8LvO4JSEiIRCjHGYyFFixEJNKM24Nk3oqWWMrvhkGkxSzS4h0hDK5NeIJRv52/&#10;U22dFkZBzJLgsVjCw1kCVJx5l/gBUe3ECFOQxEDxW331l3YQ60YyPRuL0Ml1hL+uBXUpqyjKRBFZ&#10;Kxj4LGMU3nKRjsccqJFBRKVC66BPIREgkVSdBTE6qFBsIDKthI0L8YGdDGwKxPA0Bo5TXIJAarcr&#10;UxL/8NYBlExSizADqIylqR45rEVFKB1W8aC3YGnRND3KQDCAwQKCAYQC+4Qa344m/QI5v1LrJ79S&#10;CG424vLYIB6KlFm7AQ29bDKUtYnVx9ESYL2W0Q+nGJ4Fq1C1qCAstm/I+XfyRfkZ+QuLgAAMYDAQ&#10;gMuyihwYEEIAEAAIYAUpVDCkRAAGAYIR1xuAAAMBQegywAArQ1budCToQHeBEISrWwNAutIALwZ0&#10;IImc2Mie0Io0wamgECmLWD04yjtnHLXR6GjF67/ZncOVRcFJzPS8gm9kEPR9LdIGzpGAmbUf1A0/&#10;oIMRrHfzG1kb59CAG2QCsZIVPQ2Fsk00N9TTJ3gAQLTRZ1DcfqSVRLZLYmS0aL/Jlt1yC0nVrmZ1&#10;h0EOgh0oixoIFQQCYTjwkbnjoJvBnwsMiPozGY9GQnmUJGxscjYShODLRqD7tuuhdzmJZQitFqVc&#10;hpUmYWZetFhdt6DnYSUMzXyI8F8SXBai+gDox7lS10o2eegMCEefySyRR81kqUJA+QKihCBpGV7T&#10;dKVxJ9mzSyAkRQEk5UEGMShRQQlFs1YA0IE/lNuOIlrqCAVoE0CSLHdUpISpqaKTRTggSBAgYgkY&#10;zoZBRBXG7UX7SXwMuAK9yLBBKadX/nJXUc8CDWl++AH14gSBnmO9ZTfxPi5v08xqeN2RYwlU/4UC&#10;wv+7Y+027KemKkEAwgUAwgcbCC/hoDjQDJ7loC48pf2PY2c4PGgWEEggOP6W//hR/OJZZPQHOl87&#10;ONZCLSo9E8HDEJxIAAAAAwD2KrzAAMgAAAINiEMAAUywQKoDgI3ifEHzbUOP3vR8EKQCCeGXMGCI&#10;poBDwZDwTJANkTOQNK6tERWVUXlWtac1ecHbe2R4vXUBRH4wBaC3MzCjWW2iYkiBKKcgEwghHLgI&#10;AZIeiN8GXBCBsRSsp5SCSVl1kYrAxeooCdKQlvox4ozKQR/BBsuEChHEgcBwguL/uLggLEQouXhZ&#10;pMUTDJH0kEAgiKBZbRofBVhB8IPz4IHAgLOiRCyZo/gfltEV/f6mFMipUAtmEqT+FWbDBvmd9KIh&#10;RZv3WQxV2JHYiAzYCnJ9jEUdcGRPwbBiNR4AYxy6wjTjMFmb8qEGwPWQCmc0NhyuoTglFQakNvKn&#10;K3KyE0XsylMT0WMg6FdCcCpWWzg2UymtLq35kdG7ykLQvu369Q0GvZVCJyptMUZ1v3qo2216KdWu&#10;VO4lRKir7rvjRGWVoZbjXO0uMACO4RDTME9W2xRBQ0jQJlGpwIeGSfWx53EKbQRBHgHW9bFtC5fe&#10;wNlQyJcrFokrlMIqgifCAwRL9tQCFyZoD5sVADdVSl5VcsJUiKFRwR4HMHhoASACwziFGJgwAAKE&#10;phkAB4BuJSWN32MfsQwrTREQCgg1TCtNE+gEp7v9BKzHM9kgAUoJ8w0xERvGLZEftBfxnqZ9Yt2r&#10;/e6v9f9cTaQifobSCZHxFh2B0ExgICicKUt4CIHpyJy24QeCAimUA+u0IBC6Fc0Lr5A6sqUfg8JV&#10;2kEEghWEHwgkfCILQQaCE4mUxNj6ctFg/D1m1ueVBA4IREjZIsO4IafdF8EDxqOAizZcFF/zo0l3&#10;RbzEjK9RJVIX2NzxkEL9+16ACRQCIAgZCgdiGiIfIkaku817agHw2XGkjnUyV7IoPuyB3c2oaaAS&#10;h/eOOUhn/vr4ISBNtn5Gxcf5AjSELAbkcqVz6xl/FgRU7ZyNMZOhFi7w822A5qvSRuTESCt9STcj&#10;zZl0IHL2pNXZeaGhEHPuAJEapnT0eg7quOK/RG2oprdjRpHjgHLxkQYmh9kok9i9JOvykqiQXggx&#10;OR4WZNumkwQF4Qt9AmiOjhtYzmUghOqCJcIN+JNyF0LXsAv6eh4itulujwRjaXK0OJ5AWnnvBcbr&#10;3qx2a9ygoeXYMAAZNLwONxiQAAzhcvVL2wYQJQmoXVs0Qby4ZlqXs1GXLWgTqOjxD968SrTZ+WAB&#10;N1Ngp3KxYvPxKFHe1tQ8t19T1Ts1PUKVnnEWGAmSaEKi+yhpkDcU8xf+he0HCgCBC0zfYhYW4O2O&#10;r0oQ5vagqwvhkQxAXtj03uXmL0uNNu6vTa+902rmWXE9o1qroxjUagJAhGCVgShICEQM6CCTQnAh&#10;mCDqCoi5X+jx5oxro5YiJ39qqkuFMZQN0i0ZA95OwZkJCaRAhRtQuGxpokmRSTAgXLl8Y94E0V3f&#10;NIBBKL1OXus2n5a0L6AIH/4CgjZXveCc3gxc+C1m7P6sWFJ90Kylvmw7nnM8QEK6Tl0owkTv3Ulh&#10;VDXbRawWvHaQq905AxEqvmj87K2LxKLO+QyaRLrKvRGMj9zWBsgIw1ioQkJBFB2zunRImWBawM4w&#10;P4uawQHE5F3ki6TGNBkRRidlMoVTMyiwU4WoTMB1d7aPbXGMIRKCYEAhRhBkYMAQ2AxmyCh2SsyB&#10;czT/DHIk9Q2AAiz+ebIESUmm8RegRAudkIEUtBAKkLmf4jn4Iqet8jbGz3lYKFxoSKi3Rf1VK2c1&#10;TkJinLB8mrEAAHoAyICjQgUpogjAjyDHct5eqpIT+fBupa43WCMSvGyWvKF32xyVAfRJAd4YxfJM&#10;IMqgATdVjnmHtvXl5KlhTDqxbVv2y87Mt0uiosDXbdZa0tUDYAhWL6aOTl5CZWSORZ1lwgTgXivA&#10;A+aEAUNVAFnXrVin5SXr7EghsEo4DmwhCy4RpgYItxoILE8mKm9vlrcgsRDEtMSWaiQ8CifnYe5n&#10;olOnflgUWLPtTez5FY4SVOgwJnLQdigc1UR3/LZ9CyJjn9uvS5JjVwkbFEUS8kKEI0tRt9Z/ZCfq&#10;IPDttLObAOUCr5rBNiMajjEGo3+succizPZcAppE0Re68edxxOYwZ8vOG8o6fyGi6z3/Ko8clxUU&#10;i3ykcSNEiYVDZelWJ/neWYiGk3ikOUcaa3PTSUOuhLghWtJ6Coy+zeLmBpdcXQTBDUgxV27rDEFe&#10;OpOmDWqb8iBMq1sH6MpE1DEGtYRjOAlk5BlLRytmifwiig3VfVRaHCoBNHjVEINMWRspGSnxvS9Y&#10;+YCY3p2GowXzoJjxngbAo2UGNFIp/JBNVyRBMHlci0Z+Gbon0V6zn+L1j8A2LhDD4AwSiwEJbugL&#10;vQ51TJn5r/MkRjinY2OhwcI0ADAG2FLEwWRA2mkMcHVDyRAHiqYkDn0epNkg4jehNvC4l8LQhCJq&#10;DsB+xEsod5NA5uwBf2E4hIK0QAtltnUcCsRQh2oaxD3dV6Ca6/p6osW7hJR/1BDUVMcwLWCVd51L&#10;4kXk+U1g0UNgCE0Vp6BrwwX6EbfippM8X8bUNOr4hEixFNgtQWGTXmFovINrkHJPsUwoHCwQ3ZtB&#10;F3UfQGPggWiNNFgWx6pYNJIhmDXxhPIvBLcy6CcGIBb2jEuCZLScSEdJsGgokgKO1/xQhsghaMjI&#10;QPYUksMTf4YoAxDZzqIqjVvIYpCltm32xedaPcOnShx855FcCViS2SCjYJDFkVV1xRPbS8gLzkRr&#10;VuSZMSL4b3h3CJcx+YqYqAKBEvXCTKsqW7bnIbpeQa2TO4Taz3igymeMpRYeGauljAgybXhxyWDc&#10;AX8bFEMMp409F4afwuuxgwuxIegQfJY9fLheQLalNidBZles4W6riA6nX74ZoGLZVlAQrbGCkExf&#10;0aqSVjqDVPffxnEHdCZa4iBxKTRniHRm++Ea3itFzvV+LY2E6jy5HeQoY5raaBrCjE4ISg0Zc/iz&#10;KVis8UTAoc5DKmIggKxXFboKSE0fbKBiEpvjxuKFQmDZjsHfiKADGANa5aFXi/CCCBo/EvGzux+Q&#10;J2EXfuoXJYjwDjC8TlY7B5wqOP298pWYSH4IQAAIG4pXaZMEJtgkVNgYjESbHdab0WSSv/qYxAg7&#10;HzZPYzvJe2S1IsEEIXRF0nxelSq0BC85G8AglEzhapSg6pcAALKlyDtTfrcE9IdO+0XI5Q716Foc&#10;jkHV84/rQpcNEs/HkDWhGLkXeRBNCg1LErjwB5Bgg8rbJGxMcqQ5D/gGXN2CAJC/CiCBaWz3AXTL&#10;1PQtRFYwQ26qsAfEjaXUOa+eN60/EKmzSbG2ThDfJ5J5K0CYJACCiONAENqgSUhEudA0/HSnAnvK&#10;SFKp1n+EsgMxbtsBfMJR2/Nz0PDKOK65IT+7MrLhAq9nMD0SnAQUgPQRFIhY3Js3GLd4SCXqUFld&#10;NRKWDW/S/WJLgKmYl8qpO4fCLHAvViOAqowQHRiDFGQjHm1Ovvnr7IvrzVmdqncINYAMeCISJG0S&#10;JEnw8AugDpS2eTQCRgsRx40TNL/OWj6uXsa4yLlZ4ZyTTH8RJ6ojGLRClMyNhmxTpi90UmUuulFK&#10;IAA/05o1qApfjPKC2hcU6AziigAAwsGvwAPTgnRuhkGFFFB3CsfGQn9xbABPLTWaEVgmBRJnjxkF&#10;cmpiZhH2ShW/WsBms87PI8b1mPGysOEvgvDZ2BQ4vGHoBE5cn9C4sYueCzEk4MrgvFdrItUaAjw3&#10;IoMexCnu0NLnkwIYkAfyYqzUZm4aHUsXv0cWhsQhLVxs9gyU+39WOEA4tXGsrISjTKNUdQE3WM3v&#10;J+vVdSJoGIYMgQIAEAUns17UMYMXEiEgEJnvgYIZG8PQRG5/DD1ZM0sec27KZ1ha3UtxjRHw0QHl&#10;bQmCAQEimCkZFC4DEaXxXSBy94zhxaXJJBUDGgb1DZQsBQ+2BghD2RkyVOUc7ReaZSrJMH9oG2/F&#10;bIhrCAAJqJ4UqE4gC3AUCzRqhRx6ehoQiE9Jy4kjwQxWZSE5z5IgMyUVM0Jq+qSUXizAYuo3kVgS&#10;hBxYn+RKYQhzMEBEmaC9cIAaiEyFTYnRKZcX83ZbPlSeMT/ngqITWDQLBqBQRTMLvtTzrZzHs+PB&#10;HjARo9GYxDfwA2MC4iQBSOXJYYYQSeweQTRlf+0g/DlQpskxYZRm6yLymYSndEKqNn6LisTAZzLA&#10;s06JaMTwmtRUm/3IOLC3aYSKIi5dJnwFE6HMtFgR0BgTma3b0XNM5nVjECFRogwkRCRIxRkIKMT3&#10;ELkb1ynVzePwLzLlGGW89vHUCCVjKtM3GlrTelDEciwm473ndj0WLIHTAWnIpC4tFCvVCY74actS&#10;yA98zXSA8QTl6MQeEcmP5ZOxWhlAPtkAOwgNUIUQAELFE4nvBCtMSw0f2D1VMECAACmRrIRCj3DT&#10;eypgkRTA7Sf6AP7kiBG4MzAKIzSPE6B4hQtbBKQKmXeQt+S1IuuobB7Q2Ku2ffdO2Mj5BmPCucTC&#10;xQ8UaC4Ri8hFOVsO96KzdYRuKpxXHvgMsF1d21cWEmhUZ4eV9kYy/R4uQD0yU2PUC7OMhPiwcUOj&#10;ZbyKQiSkhFkTvjdtEjnElE9RamNRAQw+Qme2FXqyj4490aN4vVeGfsu4MJY+YcUIr6US6J8U5xmF&#10;8D0dBymWRhDMdnLA/xqRxovByhTgVAxDAZSFIzwjDLxcGpuhT4/caXSPJ/EvdBuSyH0SN5+PR5Qe&#10;MnKimJEIM+E/pKMBAAhDGAgAADAGGfYNCAIyIAloO8ABgALzeIa8gxbECXyF5C+jUGATcBcDIQZ5&#10;gBEFD/efpDRPp8hfSUD6Ng0ln0CwAB6CDt8X5EngeIeqYpTWcakfaaC8KnN6maBfTcoyhaTWc6Pr&#10;IDIwiAvOL0XRQBMQIcRSIk0Pzi4CF351rQQTOYDUDQ7X1/Qu0h6moiRcIFFxLqCARh4VGomHKuw2&#10;ZmUsModuOWI8UGhMU44AIUI0gJBnoMQWbCBOCNukRytLlJE6SWqwCWo1xHs4+lTolKioulAlE4WC&#10;YQcPtKE4OboyE7ZcAh7S0bRiiiFP8qz5WxzyLTk3fMMBbzkuY93FotzhYDjCwk98rKUJbtDUR/Si&#10;MgrxnVUsWFF0AhB2kS5S3nA5NaMKSQRcoxKqRHPFs0GhRSdFNFqPF1VNhl3OFNgni+eqByZEYAXr&#10;ppPkN0bGVJTTFhoU0NooUoW4KAmJgCQSU6xdcugKUFkneIxtKIaRgBgAdHZgYmgwoBgAIaOSzvKO&#10;+MEkAJIgmjJhsg3iAoMPwYDrDSpj/hsBrrEhLamh0H0RawhUELjJajLLB2LB8aCAbk+TpwJNaPQv&#10;hYWHg8/gPCUFeQiOX0R5dfw9tSRT/6fVwaroFLaylGUnW2lQuVaZV+hacQOYLhs5c2GVuj3InCSf&#10;tLX17AIA/SvTZE+XzYBGhPX7w3Z4iOcQBmXeGdprbSmXhtkBCPwXi7hQEWJbGTxL7pomt0FZsQMg&#10;v48GSjwEJT5HMzwWetnc0asp8bYnQTEzA0+dbKZKMVzzUIE6EAlCQ0EmhZO3ENSAyCAoAAwABFdt&#10;1AMwAQMAoidgMAAQTIXwORny68QWfOAgtmIEE2yXlL6Q/amWCA3YwhdJHUcQhpDAzV4ibeQnz0OW&#10;doLzGbZ9sKBQs0f16MpHokVg1bV0+Jus/y5D4cAoKEnJHUKBhM1qWP6UtBgK4G8S0n4loBEz+iiw&#10;3o/EIEWEraN6JAmEK/hEkfEjZbx8aBR8BwPFcmbOd22JkcSMhYMoMh55SJ/zCMugIEPDza7Z2oQ5&#10;TQanQYfjpBWU3tTHx9kdTThGUj5On+TQhyLRRsltw8PKqtK0JTQqPWfGfaPBIkLVP3U05ilczIQn&#10;PGnx2Gbf5ejiwRdEw2jQhuclJSI/wkQhulDkADdxejKzo5pEdEZx2wnIjNJi0TfVOEABhv87U4/Z&#10;qEmihtsmQlH36qjqcCRAM6ae15eJ0PBIcLFYWQ/voSGFWp4eqAtQNMZR6JIvKcSO3UqYkyGhByq2&#10;q9U/lVUzMwYnfrhUgbZQQUIVKqfaCYKLVCB0KLk+dB7egqhOe8SaycpYj63VYHn2pSGZeuxyVggZ&#10;ibLgjrWE3ruQqtXvp2ad2Z7m5VZLJ1C4TFwULctk0RCR6BCGw6mKUjoR8nGhxf5G/R4KbdHQFF+M&#10;c0s6wOswLxpO+KOKJBDMJ0uSgNWQDaA99UEK2b27CdjyLDgI1Zpy7sV05tgNsZQz7BRiNF6TQBxq&#10;VuikxgJLi3VwEOyNsymEBnHndPSGXKNGTykJN6SRs31cIFAgECCU1CCwsKqmxDc1QDMBTBAECvjE&#10;AAAP0CiBDRkSGQVkJwyL9BKQ8pc8hQtPKJ7UxEgsk2A1DxIRxBKKaqTvKmarMqljqvZbRB8p8JqE&#10;1sAYIFIS7NUEYlWrYHJukRNhAoD7hI130eUV8xBI2a0DXSPHEOkG4F8I8SK5SGbAH1CLCARj7AWC&#10;x4IDFwNVkT9CGx/NJij2x/aXbosqQRlhDcIuwWCwg+EQmPh0EDhU+YSEb6ycFFFGQ9Gy54IDys4e&#10;sUxowg0Q3OVQQLcsYz04bpOFT486cLSvzqKEvIvcY4tr8g5gcSPK2wyaLzpB6mTWh4PjXjkli1q1&#10;Mb1IcyZ8Yxs3SVzaf6SuqagB1Dd5X9HxoUP7sHE6HfsmUZGsKloTSSihpDwSU6aAQmX5fM2FORTE&#10;JA4UhI0Y9zhCBJEChUTkpXCRajUTqYhPV4fGjNZZeQwUBDFgdnNt2Uey0UtvnT0yWIZMX+tC3Orh&#10;BcSYsmSLBCblijvALzztSTskZfbIorwQOJEhOkejmLDpAWp51AUGhkajhxQHBgAGZEBChnYRAhND&#10;KIPxqj8wi/Ah/Kg8HZVNiiNTWV6+BtqF6a30hyHOOkBgeOi6YiDmWXSC66xcS2Td0jZxrsSN7JDz&#10;as2aPbLl/wrnYUQMriRPCdFoxIJ6mEYcXSRjaJd+WkWHv4k/9cibMotIUi4h9NRfeBag9/Ibgv9N&#10;CAipDADQOKcX192co33S2cIYeTpVa1FuySCCQkXQusYghzz/ISZAvVLE8pagMW1kWkJPOfPRtjch&#10;RNG+MIEOYXSX5DQp8KYKj8l1jjbNB4PA+qB1nd9ILFs+DBAgAAAAEAAAA8AAAACMACIJIJw2MROj&#10;j+ghqOIEhxbXKY1emOmp/1D2bGtOowWmIPaOstpReUPcaYDprUSpoTIXO5rRDEkXkBRggebyGaCB&#10;5/ujxxEK8g4bIZRepD/Ll6E+bYg6xvEtTF0hI945zrEb4LiEhWN0AzpHd9I6kV0Hm6Pkln6CgjCC&#10;B4RLCx7wQWB4QCCBYQ/LF42ADblTLJfJljfmPgoIJ+eyKH+M7N66vJlpTMuBzKLM1WKJh0WPSMpp&#10;bWxfZuM5pP1mtIR5/Qu2VmL/256RRRDwRCyCCUXySof5zqS0oLyw/1EhiKMAvfEylZsdjSgxSoJg&#10;8h6sIEiCiDwFY9gpVzX7T7tRfNBub9IUHTabjUZhCzf+FAuFr+qMS+jh2iG9RfLgkAgU0YTPv2oR&#10;vDleuMrAJd/fAo1wnaFiAoSMYYgjI4py/szqyB+kOyQgCMgggEFSCrIgKA3QacK5A5AAAMeBHAxf&#10;ZQGAIEOdVAOei3w91fhKSDkGia7lvxBWQSnhAoEESrWP/L+3ddWH/Wv8hdRxVa//5Bo5xOIRgpyS&#10;QQLJgdjTXeRFupbiuaqEKD2AobLxFglaRgOtYxKVOT4LHjRcnREiootaK0ZyETLrhUzIMhrzRZ8F&#10;VCkte1WnkE/ADrOtFIF+18iaaHxgAjuJ4LCmA5MBEQtGYtNq2uQ1ITZEeN+YqVjCRDDEEFGfQ0bZ&#10;fBsY9YOhFF2KYkR14/ZsnBn4IgAAAARiwAAGDBAfBBko2egIEK+fEERTKubQCoryKrmBkQ0EJWGp&#10;HIAdCnoiY6lNpqgm1mbJ21afiivs6NZphpUAEEIw1BAzGyDY7/VLgPAPsr1CuCyfyBV9hDFKzYRN&#10;QAIvfsKyFWRdRb25Vw1hKXZkfWgjaCVGELwi2CRuEMhMIdPoIPbE8kFTWx7DdWJhAf1XhyLQWEMg&#10;kJhCs2wQDEytY8EJVxHvb0cURSim5zj494ttT6y8/R4z2jE3TeQCtmy1NyISMqWzxR7Q4A81Uxab&#10;X/gpy+P4WKL0eWkPluxC0QZGl/OIAcrwSmzhADAxjWDdvjrOKWu/w5qEea8ZL7KZAAAzI/LuE1BC&#10;ogsrVXFbWK+DrkoYwLFiI8uoElwZZibEIqPPBLeRahPutiSe8RgH/1mMvVQEVQKKBOhAMYYZECEM&#10;QwD8RgKA7hcZg1AUwfIPeF0DQDAQgE8lQBIXmzkFF6zMlKBBKVc/AVSxNhyhLCDhhDmqfxLcS/FV&#10;USzbH1p40SboyDwq4bYgvU8N3gUbKbw6ikzmJkl0FIVNAKX9ac9KPjpGpFjiO8iVwES/fbl2BoZF&#10;PyZ6zqzSfLUfhCh6TTSHhIncfZOQVZRRaPpYZKXIpKLOkjsiTw5AdjxmIT5pRIn6yWgF5UwnIJiC&#10;eB14x4zo0ejaMoLqYbGGgcpky5DTdObY5+5Xq31qQpb8GAgAIAEB4AAAAE4MAZWVBkQikQSEpCBX&#10;jwlvEkEBc51IuHRBEsIKSvSapvCiBReQ/NL+ET94C3SrXN8TWF18khvkLMR2eME93MjWwdN3tRSX&#10;BEwZnlzFMQhJ0HTIJd6+CvpxE8OCKuAoq8mOmES4RHhBYIJBC7YP155ju/rqXn58X2L0S2tO265L&#10;CIOzRTyAsCkUuhWvt2tbDRze5/wQdwjzYmpctFaMlzC1kQdDS244GkQLKFO2UK2MAo5/cQUExhEG&#10;DRJ9jHDe01HtFmoIy1IWTXPe8JxSn5ENKQZMaEUWi9s0wAzqIfLNKujQpqe9lMNSQMIN/9L7WqL/&#10;KFki8iwWBUSyhAEzOISdRls1k1WzJk+YkySkopUAjwwZGxIxAMeLSsQiLY8CGrmOCgRC5NqzekYA&#10;PhqzgQAdDAUycwUgGL5oGgCgowY30FMnVRxIF0CQgZLCVSEiQU/6NkjEqkCWT13kJYhPrOBwcAio&#10;zvFkUJsts6mEphFXV4ilaJ9gzYT6WiPwsKvz6zXAwtVKX4QiQ7N6Y0RUyhV5V3g15MJJ0aIQJIxA&#10;gb2icRwxdFdmKaa9hB9omQ1Px6vq/kmxMJlF6oi/fwjxIXJjRdj1v9OoosK7xsPqtS3QzRBXiPB+&#10;r1iZ80vEPLKe81bpiREQAtwHcZjzuZlCwr9aDSKC4IKsTsrtjMUW8AJ/jGjX8cESCOQ6Gqg8eUi2&#10;Tq8kWJaECxfHSN6KtSOVi419izQmV+RBzYKYRQZWIAQAAFE2GACAcShJIhawgsVa6Hx+mfAp86mZ&#10;ekVAqFVoal4CBdAFq7lMYAy6ezMuz2uEgD86xC8IAx9UbzSiPGrlNn8Ua6sbPxj7avkPQfDU/E8w&#10;bNgFA4CJoaJINo2zQI4KH3iq7Pk5LwubVRNEKWMZxos5FhsIJkwH8ttLgsn+asK26aEJI4INBAOm&#10;WZRI/iooNokGjRjahN1wuzhS4Rre+z2064flUzpWfnFRf2DKHcF5eWjkKPC/jMlLsmjPSESPSEBR&#10;l2dj5zyFwWiiMSNF/RzxiV01nW3rSMAK08pawA/j4NyLoaW5Krk0xrg+KF+oeu484D70mxI+YeJC&#10;UZ1giuj0aD1qGF+rtlo78QNwMZyM8YaCKw01JDg8jumIImi9wlmN4DQIhRAOAJ2mJ0xA2WcBRJHa&#10;YgsdSUMyIROJa1sQAMRnojMYE6wAtIhsKTGDcXmAdDHBIhDAghxIDI8GUG0hwOYAfKcRn12GNlMQ&#10;QymKhw02GDSPEOZxUEWhR5GQrGtJgGAxEABCcAAFLoW0BCPAogEAgAAAQygDlqlGZGQMAEZkU7y9&#10;dIAJ/jKRKEOUhIIDb49aVFjBbItQBSDXORZ+nGxIZNkRG7+UfCGs3ACAUBDoap0EOvNzOEuqN8RD&#10;jmhMhUYEMQaIQchfcxRe0EDIUxBzB2ErUgGQaREzg60yBApggKeMVjhKYIFMEBPAfuZJadAiIf0S&#10;PdqsNEVECDkz60QeNBBjE7JjQt2nE1cX5c3xTneOMQDECHDMZkJGMMQQgpHziYdKHaj1UqEKBuK6&#10;yHRsv8vAc+SJgpyfFEjSEKRMSEP8yMLAcswlhXcEBclD0k3iECmiACy3KjJ16C+YyRmAfdI2QyW8&#10;wC4FLQdR6WZaZIZgQB6Vxj9COE8L5l0WmArKAjuoi5INezlFPNcguRGvIAEAAYQwAABYACAy0BgE&#10;IIjwPgSS2BhJNgKVJTGgkLy8jrE8hJDtTuQvJEAZRwWkCXN2bfpsJwPRpLiypI5BKVfvAlNQCNpl&#10;C1qjrR0O+YUTFezaAQ5iYFZl/vUB3MAkc2l5mZGlCCMZKnMpEnNrhB6SI7nEr9HI/1IiPBi26OCk&#10;hlkP/xytTYku4/kpqsYUZCEuwWhS4kWSiCtv2KrIZ+J+wgMLRu08SOCmLrF9b8+r43Pum8u8xwlZ&#10;G0chTLxKZ8ZfLbQDb0pHE9W6Xlttte0nkT3yStYmZyvC5RF+j/XsUTWMSGQcBu/8MvG/mnJBbVzY&#10;5Eu4VHrEsn+EHzqr84Og7wBxIzg5MaMvm6/1w45RwVUKNebsMBr30EQWyyFPh4bDWIWKPBCWdw0U&#10;6HlKwkiDLbJ5I44YgIIQPIcP8HcZP8aM+JNbcSmdtlNksgYwYkAopSlItKyXZBRZ7stFIp9IhMM/&#10;l3DUYS6ZIU9GZ0XTgDx+ELthpiRYeMTLnNCuir46cEaonZbZdnqbjLhwkHw7aT6JrqVTNRPOo7IN&#10;eQJDjQc5lR8RIsp14g4OwD1Hi8qes+ILPvWfkZMLGFCFCFADGBGAljBRBh+Q0WMRyDAAAhAAKImr&#10;wAHkn7bX9b0UGicIEKMqMyf+g8T6vPWbFColsg2jKNIlwuV0+WR62SxBq5lLRbpM8fEhrarbjPtM&#10;oSNHGOPNKSWTKKMKGdHYTML42PR/H8fgfPFiEACGAhiAYhhjmzJ8srwbMFupcnpIcsVhCbIqBokM&#10;+Iu6ENrVqPP8HiE4Vplzugx+teu8/MZRn1LDw3uaNjTxet67wvSMbcOiT6UJdenUSMZADBgvHoh4&#10;JGMIQ3/Q0OVIi+xx7n7t1e4TaOiQHyxHvZZI4oxLJBPxgoYydpJFFfUrUm+CDTwAKbhE72DoAKQ6&#10;YlrgoH4ENFaMMYQQ1JwfWXMQQ7iJDbZisAg0WWkNc2aWYnyYgvjRAPm9G8AEYDACABqBAAAALswA&#10;xSBgKZiCQV800woknKQjfChYma+l1hOhGAZCAphPyAW1irQT8sCtAUXvVfWEq1nWuUF4Q9GYBZTJ&#10;mVlMIanQLtVLaOWkPY0gsRwtaLIvRoeAdzSA9IqlFVxPCAWaWtQDDzJ4QoE1Q8LQMNPGp57kCt7M&#10;3cuTtlGwJ37B56aw1p5nThNMteR21G6UKik3vHnjhA9z0kOQyycgqNS/K97AMvLbHoSau8l5mWYu&#10;C9gjdKVEmeEszZjtq0iuVhHaUXnw3x4bvRtsSaVFSGVFSIqC1DUS85r1bnIgDDboSKjRJJaQscUE&#10;kyHBSzy0nDWV5J59U/l32dIuyv2Prhg0iMBAACDk8EO9NsfDVHQyRth9R0eukBwoIwRHGMCJFnwh&#10;IAF/kBUf/gM4s6BDnyZNfKjrPBNYsY/QmgXR7MTk1KFXPcuA1NhCLVwQ6vcsNX5R/jJtejo4044t&#10;feI7kiKjno3Jyt+EZMIhggOORYCARuHQsDQNBOEjgB9hCeQ+fsCFAB6V637dDlSo4NmM+RkVodlO&#10;bAq0WNCYAACEUfEciYIAhAGinl5CF6QlLWAIiTA2FIfZfjyLmEKQ2h6JBKcGll1Otg8DgmfIeKGq&#10;xKPMWJ/imhiDSPkJWBh0leMoUKYTSbvrKfT3PnUR+7ibh9mXOxkBACAgAAAMEzjGIBAqpFGICAYj&#10;kFHfokDDCbMCMQ5BiqICz4/0aKSUUG9Nyma4ZuVSfAAc7I9o7f6xaRkIkjlSuU4TkQe+e4UFEoss&#10;stfybA0VgrRo6gJlMDmWwFTS5Ij94uYTyMpj2QkmDJHhX2VIRbBdcNVNzzaBQx5j2PZi0RR8bgUB&#10;OsHKnUMssGGAD6RvCAtDBTiSAElor/m8vXwhUQwij00jsVoQYkFOLUFX3KdB9ZGJFkIIDyCSQjHu&#10;sDoQHkYCqKDiiFgAABAIggAAACiXYACQgGSBAkApvgCQBRAXLXBAhQkRzTwRDWwjmRpDgIoBo0fJ&#10;llzZCQxDut0SLWSG9dPS847ZrR0CpXBYZAh6shrR1oROA11AFOQZi4BasUD3yOFlgmLxuug6Tw4u&#10;yEPFCjnRl0LOoV5jLBLukX5WJ5QAxUbJ30DZqJ1x4xQ2eDJ7vsPqi2U+dmKNOW+VVBU6VKMCcmHI&#10;eWHjebN3agS7p+gqrSpUbg+fsEAej2LrU7/mlS2f7YuocTCjDLvstbagInEc3iGS2A7lHIrbniXb&#10;pUUWk6d/RjY03UEdvsCswII8SlLCaQpkokDTknwkKpIWYpmYZBRG21xkYZmIBojERq1gRJikEExN&#10;KfIXkNTwAdWkA5NfoGlTiPtg9sTyF3+FxpvnElaRaqu2n0PNQupMBqcTuoai4GAX+IfztCMt+o8K&#10;iMZQDAZkJEcIjjS2w8vO8viljD8QBwO8wXcCZ8ADVMsGE6m9CIg8YKuggRAgDbgzHTGa3WNsl/IC&#10;4kiEeT7UbQqeKlY8JsT1s/vRbaIosBIy4wpHrqxlOxB7jRXReTnra+lemuiDs7w6EAD1fpofwxIg&#10;hBdLZBR2QONbnmp/jDMIeMzfhKQqMREABCUAWQA5iKETwC20pGmybDK6vJJGEJENzAIQ8IPH4hS/&#10;zAR+IFYDMs4OUHkQxeLAbSMSBpzgzlBueE2ozVZO4w8Dsu1zAOZbTOApGu31zFxIE9YAO9dMBp8x&#10;jOpP6C38Bb8MZEnJX9MKGpc0JXlgzgALFxZInvO0cGsuSEcLrbzITk2hxyIhjG1s9eERQCOZQqko&#10;AHCaeQPG82Q4Adb461IWHyKQmflsAIgDYAH7DABQnzh0DY2sFNXfPQshMkUZfw2ahkORGkmZEgkM&#10;zKDUclo2JOWoCGAA9gEY9IagzAItgDBCGXgQCiJujWsIzRs5P+5YzRBTRWVTxSEg4I+kgGC3TaCI&#10;8IBCPEite0KjEbx8hWVsIN0A2OXq79VIYVz7H6R8p7hQJGTCl8fYmigh5lZfRLFZJBsSLJqYnFWx&#10;YSOancqigceJPCtZSi/vhjO9ezkWzWQuCS/N2ykuIRBi9MdoUeiUduP4q+xEDdRiozwhwgBjRRRC&#10;TIzGznov4tbI9ELulaf8HlmoMRZ7t6OnL4xItMqTIt8W6lRRwZxhLSd9/ftxfGEjIZCISOMhCwcS&#10;s45ngnmVoRMW29YNjag37OIYnfs5lHIITgZCWDQpBNY7BYG454lxVfZ0ZQUqA9VFbRCUMZEBDThX&#10;0Q+ycfBDcuWAZ96U2fUXLEDWLQc5RiSyYnsE2jRCU3vCqm2MMAXgfEZJtO/akbIhAdopUVH6LB6e&#10;SSX3N1SK6qX+m5MDyLZCeUnRj2U+eYDWjRREOb57tggCu8NWVHRQAA6fhlLkwMSqWe2CTyZK70kg&#10;CqEqn50II9YJ3mjCUOJMEVehOqPn/w8qur5FNUIjggaasSrXEVPgyaKwh5cEgHA5HkhG/77ROuCJ&#10;gRAM4LaiWsJ3HRSUb2oKNssNnM+AQm0IDC+5CWE+wAsDYNAlGRrBUSY85mL5FyVdUASLfclHriBy&#10;vtJw0rz0+LplvYlBFshXhCqIX/C2p/loTOMIB0ZMHBuSKYIGYL0w0DEAhzDJHQMQEtyYjBmZoCJQ&#10;MAEdJMFlWcPkRV+C5eWJrYEdIPTRuOPJub8mY9nfpSJF30i2cHFeoLhxOoRAtyMclW3VaWAQuhgV&#10;G3KJMxD5C6zbQ3WKVkx0Gm4RVLpETHUe2XLCxlpBsFjRHMnZCjC1n3znzSMsabq5gETKKV2wyF8P&#10;d9mnMgGEZRuZAFPMMU3OdBB7G44yyCnKGwuDG68h1Ij4gvyDORtuas6v8ui4Wopgcy4AAbKUcg9m&#10;eo6iKMg0QgEwEMJgTgVohAwGIh3KwAFqBRfFtpaCegFD20n+NSkjGheEQvJlAoq9HAGeAAafgeYG&#10;JlITB6SR7+E0A9IAsXtlpgRpYfxvP0mkgSDQ9CgEJBrEGEzicyk+xQ9SZYvOxAe2i1Me8IdIqTYB&#10;bDxGa6n5bR56QAqAUWY6up6VgtbcSqj9SPpQSH7iPQDSZfIVYIDbFjcjogpFCZhKpJG27N/75TlV&#10;fM8tcREMcRCjRRtHMnEyLPZAvyuBoQQYbIMv/YaSFnk/EXehRao0k2LNsBaeNGtqg/7VQAjISM6M&#10;uZ+pWIjqcCRcSvIgXeOddy74o+i72Tfa1Mq/PaPGJvA28wtRYnmBFATLWo7Ma4eL/JluPIdnH62n&#10;qCBqEvFSgLC4GNil9nVLute0eoqH0ZFze82MbEAspwGLkUCQ+CSDoMXTyyYx7P8XtaFaZBEEliCL&#10;5Pd3nK4WC6d2RwIgDcr25OwlrCILg3M7+axgwnDwZ0nmMs2MHusABoqSUaCZEME/F7TbwLDc9Oph&#10;B7XjTQFMsBIZSCoZUhCJF48QeDchfJhBuwgOEBLcDQAUDfyF7DxR8nefmi0TJbmMRzbolJE1BCPX&#10;ufRi+8/DMAV8afgKkhxRABwGnndQLyAoCXBcAOZnSACABRWAQyFXggO4QOHrzrJF/zH5ydMCUwaB&#10;glmVBjCJkJiWfyZlhUeioLg2uEOYVijozXJ7wsJhhbcsk66MkBpNAA1wdoCGAhgADGhGALCYGiGr&#10;PQY5gFBxws7yOUUjRBDBHiBolPR+ObpwEDORId6cSCBOoRlnJj6BoTyyktMCi8D8PM4iCygPEaA9&#10;qQDicWdBf6WmECwcWFUj0ehFAkF8sYykwIPZUTKv0AP9D12RyrPkXHKaoidHeNmjeDlZLbIyQHGm&#10;+0KhRcIoU/9ApBnDXBqxYCQJl748A7Kb3I9myMg3mKbIYKDok6LpFfgiZTUCJEdX3Zh6lEI+izCr&#10;tuLxINjKMmDGhoROCGWANMBePPSUAKCsyBAIRhkBD6sSgAAAE8FvYMEBggf2SDXFm+tAIIBBERZZ&#10;yiguRs2+2EKjfiDLVsa/VfoYAgWAA68mwCCs9zx4Q8cE+a0yezDP+Df3kHrooyk66Ae+2wSsZLEk&#10;kOckMzlrBC5ASrQWNCPmLugB+NfxptgcmUgHMAKBRhUNA8D+Ph69+lRaPChMF8aWOKPYO5amzLSr&#10;QtfcQOHlHH+Z0pvdYvFiIWCISUqcs+8NW737ATbPuAIxPS+HP/YjaorIaaJRa2CJBpkRHt2wHEMt&#10;H8WQoCjuqxHmHKLtUgyYpDRIN7orSVkoUmLlzfTlrCEWFgyHrtT0Jl80yJYZiXBSwW6pju+gyEgW&#10;JuIWdHbxRBAA1kdixoIjIE7cCeVg28M6VjjGd7aVCzFiE+eS5FzO642IBGQ0eCiCDRePI8vQtq03&#10;LLd5LyxHaYUu+WqXw/1sdeUeNF8SL/8dKSRv2mdilMVYFipopBmJsGmKZU5qMEUAYulBwHGISi3n&#10;lJogNANAoJtoAQFXi0beeA251lTNaiplr7zz45H1bd2N0ST/JUljlrR3WERyF07maJ+98cB71ukd&#10;ksvk7ikFr7ZaZibjEjq3Mjc2TdxS7IrQHQ8/lSLZw28DBiAAA65QqBgzEAMUoL+XMlnnR6joGRp0&#10;ATADzHQK7KD8AVIMKSkVFSQhQQMTGhA0ACAsc4DQQKidjFQQ58dkWC7IEMBi8ZG0GyRh6dPqlTi6&#10;UeaG+htsbASNpjp60HzRKW/SuT57bL9Dz9PNa4qXULQRRzAo55MQB0M8SazBH0Y2UeZNS2cWimIo&#10;2RCgGZHJGkIQRUFGA2kRAGipoQ0APSHCYs9jYn0AWYQ1oAAA6CgIqq8AKMGUc0vkDuAY8J1pohO0&#10;QjVTXuoLy+Q5zSREVix8cuMbrSUGe0yE47KCXiyfRK3Rad3TqU0esDjLasdttvwjuP9dIrd1t3f1&#10;wcaNzkCQynZhiYY9rKkQMYAIDpSDRzbki0KDKaDtCAoTAfbrcQQ+IKUiSWe2sFHUzkVQsiqR2iEs&#10;IBUR8JXIXMDCI6NKNTl7gVIakBkAQMd/HQQHmUKFEQDgM6tSq3G3CdooGS3AC0QA2DYFSvBJDxA+&#10;T3WvAJD1gqJBAjEy55K+Wh2FEghhC4sm09qgGxFyw0mECDjAIgwDAmHwACjAEI4vzIgFI9eFEmRb&#10;troSBQ7/MCxeBoCCG+QF6YixCUXUAHEVWj1oBUJR2CxKhFeyx4esbNwDCoenqLZ0HPEptNi8EPZE&#10;7pVolK6dfPSgf7JSjv28sH6Tc6iWQDQAC5HcgYVGvkrX4VxCOfB4NEoepmRtk+go0tYEg8HhgmHF&#10;2F0zwkfERETOy46NskP+gAxhZ2dz/ozdJwo1hxoqokrZxOnU9ej+UkunQpg62UcMtCHFT3N/r9L/&#10;mA+iASMAYxIiAhlnOUUgTBVbZoYy94FUikNAbCSJHIacsoqMMR92OmRKIiwAYBxgHABDGEAxAIGK&#10;AgjriDgPIYKzZ1cCU78XvDk8piLCNy8x2MZbjcn+JpHwQy6Y3GjAvdCCETAwEM+mfEaPGAcNRdBA&#10;FOoYEIiAbTGeRhPoegAEy7qhi0xAmVPrHim2YAmkwCzYvBQnyDbs+BWPpenbb+IYYjdx3fwmHIw6&#10;CbIEAa1qQDsaEPHe0MUIZgiBDGACj4UGgApM27pVfuZYFG/qAAGdNnLBnvMwhcmN4ZFum+r4O8dH&#10;6fxnkOCFY+EKxNFIRo1K+LVyKwcIYikFJjIsiQYIJU7YmVATKWCHaEblIOZh5hwLHIXDXLR6HKAH&#10;txtnN0wZr/dNF+xTqwNWFBOAYIwLzJ8S6OzCvoVZfAYxSMDzls/uQ1QoIWRNtiZvIp+Q1oRXrWdg&#10;MFEQVQQV8dYmm8sB9ZQfsGqu9RlFFghuYKbpImVlyixYPQrBBn4hJO1S5bauiy5INorv2aS+cAA5&#10;M8aL90VQhRHTbkxs+trsQdo6AA57JU4MOSW0O4J4DH3RGscDyHtC2nLKgI0fkPMeSGnJhSQ2+4W8&#10;fCARMbSLJiwSEDIAgMiIg970GyHOAF2OoAAB40j8Ghp1AkwHjAPkFo0gFLKC8YfhA2WBWQCS5h3+&#10;UIKPBBKGmJYDdMAaRgGQdCEDaWNO6JN6ALo6BY1vkmGHmFBvII98KE5hP0D3rCnbZYJcQb0dCwhu&#10;Di/cBhsIPA4+ECgeEA4ILgYW4IvyRsi05VzcUIoUhd0NQQKboehaF8Ph8czDxVh1iWsXU5rWpMsk&#10;sm2zkRx4QlP5iUai8e4IRZKdkQ2SYAYrFRmWyYnkDBEcTAHwonQHDpHkwuPVZ+kQE/Uz8bwfrxli&#10;rr5WNGErK9BXi4rLNaISBrnfXmZI8NO5Eiiq0zzUOdsA03rubIrQYsSHrPm1+8PSyEdpL+rkbhMX&#10;AmA5g3GNVHkK+efvT8WCXvcMC3J1gnaXuMGLiQQNewgEJzynQD0AgYAVQQEDAK8IYMA/czkZNhDl&#10;sXFFwEgZDXS/OQ9UVXY4bcwigjBkRgAytcTAAST6Iw0xd5ILSdBek+y2KwODmO9oVmsWTkv4uh+M&#10;Vu1rHQmBzSSq2Ra9mlZ/xwprES/Fw2EB21yOqVKFZiRN6jH2asBAQNrqSiHPhe3/hwHYIT+k7WtQ&#10;WjPXp+5xzoXclpgAASJdeAAWgivmcxZ6e6hVzG69cBpAgjPVak7UpAywFKHBDkyaUByBDQADcdkB&#10;iBAfsA5gjMiA2f0NQKQBaYJlBBmQAExgAhkAKegEMmOLAoBiDVQUWtnylbKGbWtdGWP7eJxceq7l&#10;5YG0TUO3qe5TMuHTEOCFZu0nqMxKtLfLAEnpRzlzcMV4C+VsvzOVzJI5BKHxLEZ0OkHFA4jJ1IJU&#10;hP2FA2LFTTuSzcArR4JMlFr6Yo4EBIiUqMFCqWxGH6Eh+zQgtoAOyW2MIRgwAoGiCCQFDgaE0mxo&#10;vJ7YJam02AxjRAA3wEGobIa4guLnFJeWgQQXy0TyFeRwovmQvMADBBBzbKCBZQjIRJJRJJ/NWHm2&#10;9Y8g5HPLYCKRcSAKYgNZ3PICKDXyCwgGBV4t4aNuDxsDAfGgQB0uQVqp3T9AggcXYmBmO8uPnyYQ&#10;GYIHYZTfXDcctDYrE6K4y0tABQBUDgvE4isBxtJ1xiFciqW+B/hljBwghnU1LaCu/z4yUiEfujax&#10;c+hW8oGFtAFjZfjshsL6UeVOVkDjQ5kER5nuAGxJ8YIXCVqeKJJVotv9YE5MeDORVWhKaBhIvZZk&#10;WiSyqeq/FFgyKYFBImVIQnCCvEVoZUPMvFIlAcCidq6eZqXQV13iOTY8buURnNoM25htz0cdRtMw&#10;EH/+Hlq8A7pZiYquNaFCJOIvwlmEfAwGN4W/CfEpWgZk4U1Ig6qBgABtGQAfuAFbHtwolXKDoz5B&#10;pAMCsTAQKJ8LAY1RFoqieGeZBxYOL8tPZTAUz0S60mm2uKi5PXDTg4cQz63Sp1lu48JKjl/F9MYK&#10;1XlRXagn3PfYxN3Sdbiv8sRfhhQTAdyQGI5hUGWj4TPzO3KHDLmFaUQGgbO6IUV8dyePQDnVogYJ&#10;iCGanLp4aAdRGxiEMbCto0sPYSQgrH9opLYKsKwkArNCsK4SnvOAmimBALHsXVDAyhvJlgFHaqXD&#10;VLYXeiYZ/8Hj/m3H7PuQsILYhM0JKUJKe98cCjMEG3+1CjvgQr0hdCeUg2/GN3zkBwgF6MaQB7pv&#10;Rkbg2RwuoBaupg4v4i+0iwnKYm8itFQ47G0HyCijKw7sViCqHOIEh7TRDsYtBw1oH6G+xujuOJCc&#10;DAJtlkUAYuPIKDnVEgAQKKCmff8A/RtaDITBZsqGNxgYyDJdAN9LsK9XgKqN0DCBHKwWXY4J56DR&#10;kIFAACzCrxj3XkA01JHABjcYl18IcJKL8CKxoKcuyZlcL+4lbaKZyUA2Jmx/y2ZzfiY5Ds9xiB+Y&#10;swpcpSlBKjJiz1sJRehwLoiSoheLZcKOKafdqeEJoZ3pcg2MzLbU6Oqy+jSMW5sm0PGE8al/NPPL&#10;BA4SN4sz0c99jDL3t+DxjJ54sPzLEfWDl7u59bNPXfPWcpoWEXyWGCH7zLlIEscYBsf+3W1I6hRn&#10;oBDCRvzKi4ocxCYYuT7bPUch6H11JwgQZBjUcLsL/hlGuHlhrUdM4fbgAgiofn8ly+itg5TCJhfW&#10;njOi1wxjxQ6TxA8i2agQy8iyLojGX3PIvoRMMoDoQ6AOQDkQABiYQSGKBiCI4kAA165kxJvkOl/8&#10;XyGrBVC060CpWoIbUJnsqL70KTXs7eqIHWtGZlMbCgviXtGNtoRF/aRfOYsNvYCYij6iEU1CJVJi&#10;fE+zStNqI7rQgkxFN5MvigQAKR5eQRfoaUsAnSAr5EICFcXpeg8gqCkKvwqawWUOYcIA+QABD/23&#10;0CIIDipwhLbcyGGkEoahmhAUhdLEVHmkC4unrWmlBooGAA3knkDwAKQK8nUDa4gAYyAICArBgWMU&#10;ENEFjFKrEEV8QFIDAVRQIHI1go5CF8rLASYVT/G5yknSo49AfQt0oJByx2Vk6ulzxNThVWgmBzlV&#10;quWRxE+viSGTIoQoqe6DhQYm3a0wmxK3GdWR+C1U4StiyID6xBNqiMtDnKY9Gl3OV+CgFWXLyDOw&#10;qZDqyOSo2+EX4AqwfKmhfsOJUI+MLJkERwWqkGRGhgwCaAH+TyYegAvY2IrQAuYCgJXmZvqH8NQQ&#10;CH4uNLZQOmZMLCDjxqqMsAqA1zHR0LNqG1DdIggiA6YRszooAAaELBiVEI67SzvjKwrGh5JE6JFl&#10;U+vSZXdZh5AOtSwAh6qx9WkGFQy5BQ5UAzi6PTwi+/YDjj5GH20ZaFu1O6JJ2u/GIyAQqWgl8LCp&#10;beZm8fW+C5V4eGPF6R1c0Vx4FKz0Tzq0smbJM2QSDHvCqLfaUV7ukJfOAFZUKCmVk0BwfhfaczxB&#10;aU2ifwRZkDoEJjoIKSKoQ8UP9RLSRe3LAtTZfwkJSpRIitc28zhQKy1RKUO07Cm61iFWZC1tlGdG&#10;N73vi4QTo/o+u+8Puk+xrctLd8PxIiYyqArJjC4R7KyecUUQKevoNGSKKChKITpa8Ic4ABwLRbhE&#10;d02kCWhuDkGBrKBjlAQFAAAZgABzkFAEIECUC3LQ0OcgzdsUQ0L5mkO9pjYNdYVr3FAZv6XOpfpQ&#10;2Jo9wR04KeedFh5ZcTcE6ryswY0EHVPClrkXuEEohpnMTcikMIW/BQcVqTG4x2b5H75PQ6wdD0rq&#10;Q31OSz6MnoK1UQTU2UOgtwp+0xdrPLBCa7JkpoOO0pchXLFzJjUjNAsISzKYY9un0x3RS0AERoAu&#10;35RUmS0sxBp1ACeGL50ZlDGrgWG1yukLqbtMmLCwa6gIZwO8Im4QfUQB7TJhWPwYZLVg0VcFjmmM&#10;paRdeR7yIXrHFMKBmZkAAAougEAFFaCMxgVgAAAUDmQAjEAAFEwpm08T4Oi631ATniRUbglyZIwG&#10;G5/iyxl3VvlggeNjOJibWkPhNFj4NFQzyYHpswWQiDJNopi2d/wh2IVpsqQBPtKK8IiGABYAgzMS&#10;gQ5IoT6QAkigyUu0egANyl/xo2xwLN6F2jsYAdBCswgYOWBo1RDCcliIhFQBYhMrhZAxb9vQpCYm&#10;imErIiASiZ0VpY0UGieYGsF+LplJiMCmRiAYALzDrQ0AOB4gemCoIZCMVaSQdG9CggsAsRczgGLQ&#10;ZH6FC4QPVujx3UgE1oEyXIJAAcyAILOol07ajZX2bohJQyHFN1aszUReKW6WlWE3y9IE5JLWrGww&#10;DAAABmBMCAFHWhDxaVWMJAEL28ilHdS1E8rJEOR2OTWAEz3IHTJduyZunPnobNeSJxOTnInC2d44&#10;jk1nJBufKqkWdL4GA418G1f1xbn4Hk0Q+iY37ZlhSaMvMPF65gVNR+tE46Z1PdhGjWzMPQWg4Q43&#10;suT57qKFh7Biyxe/STQKzQfhTAHgL7FPcnlyjhOX0ktxKi7CoRQxkYksG/43khTPVrF6ZUUroYxf&#10;Sr4U9aHvIOCAf/uED8+RMcmpEd6zw/ugHGaiwg5ivYIA8mEEVv8rn3RqAMU2gS2cyu6lHbdfq902&#10;pl6TN0SI0x8qpCYTPnlmGlpxWYITAMIJhA7ZbzOXTPxSBwGIgIBTgAxABWycgDQExDARAHUwQFiW&#10;Ij1SHbAMbZJNRE94dU+40XzKdXJi8ANj8YBG+MVqJzgDxZ6MtQkmEV/veCyf/O6GJx01tIP8TJNk&#10;5sbt8cqFB4rFQKy7TabSjWG0fzoikVRcK6kkmwg9UzoSRPQOOcBSDc7DIkEXo7jRgsdJPCXYISpI&#10;WZpfuW6MF9FKSLAIWBrbHGyjTXH6Jo6P9/mJtsN5gFSFBvZeADAAGZBvgBSBQR0cRFFktgHCeVoM&#10;u1QQvC7kCCJoIJgM/x4LSmiEOQBK9qEV6nrwiDCBQCNZbkrbZpD7K9xigwVDU7Jphwm1mNkV2aSx&#10;9UY+y1VTO08Db2h6HBAp3Hmp83EXB1LASoMZetRJYFEEMAovT8Q7+RlMTVgLbsNCDL1GDQAs0mb8&#10;EmADZU5h4hNSbpj/ImD7TAbIXOyKDOCDSjJJQj8QWCHFRu5xgFLtcYTYxEmcVFe7UPNGiRf51y+w&#10;QpyEjSCGgjhQ/MvSmChQqZAABAP8uYavlGRCkEbxUAIVshNiFlEDKKU7oGBNy+gxuHCA8waP4TAA&#10;f4AlgG7mXLG9EmLxsrnGiSYggSw9zSm/qA4zJW/L9EKkuYUWj1CUXj0npyYiDcYAlSz8/S2Ys5AD&#10;/2piLjhNuLyU/4kw/XHUHd6pBcOVKajly8wwt9IQ93iLSqgoo9C2+v4XLdPL9UMS1+Q4IVCQvPLz&#10;P5mIkTMI1k5KQkPnIZdgzhj1EFw1BzDbky/pUThOvQP3G2rrk4w7wQbVaMuyaGmJMly1wa1FIY2B&#10;xTqHgF0QWCWfXKUsi3Eyh6Yj0zvb1M4gpb1yxpr8dxHL2+eYkLK1KJqJGYSBQMNE2AJad5xep/kn&#10;LUtkEy2JjOljQdQ+LiRHEl5djYmC2oKAQkAkAHrI2FEh4RY1yEmcuPoB8ekvd0cv88c2EGwgDggu&#10;bFRDzdeVk27iaTNoJ5A1bq1ye7CkjQYlsyxLfd25Eud3QOgMgABAzBjAALAAFPgLJblWVkJAd+cY&#10;HRRfFpkEqNAaWh5olMddAusgmz+clpmTBsQRch9WxqHu2wmIyovKTQ0ytlH7MxKjpfChnzDRJahE&#10;olRicAeh+xCH7q15uxNH0AMZ0Ip1dBTGggMWaFAggMI92R7QSh2CoItgiDBZ8IdEgaILoWMH8eJT&#10;uh4DEi1C6ZT43SxQGPCxIaLHjWmiPJDOqS6+sPBZcX+fJkyD3S3ZPTNh2g7Z3/LLGByBgMN/2cWO&#10;oUzizrMXTslAlnRknXILPNu6yQkjaDTMIMU+YK+2g1wACGbUUaRTuSmA3XIGG1c8iOAHDDmeHb8D&#10;bIKmNUk6laQroxhDhPPN2jsVkC0RXyNRZJmnAoPi2Z5root/bFzrUxAq9DflsGHwD0wmBaPVuS0S&#10;g+wSbZcORzynzWXJ04oBUbjSAEBffCAzMQuQZq2QUpj1Fkxi5BtCAbVNgOJsfrfQyG7ADFkABogD&#10;SFYsW7hMIBGzQJ5bQQPjYIGVM+dAtFlaLcqru844Gpfh6VhMNBRngMYwFY7YacqwniwYgyxydSMU&#10;LDuutnYad3KAyZOymGwe4JWh5IPiEQwwRHkvcWd85Syvn1szwrmd3ftGJaKBgMLU/r2+V/zzrt0d&#10;75UBOWGQ5V2GMQ5zZfZJ9Z8RNqjmTWnNFwqSX67OintMyxJ9EWSEq0f0duSs7Bfk5ABz5p7mi9Ci&#10;GI2fhB8aVPbReqsjA8FBANmLTxHxl1Sb/QG5pJTt0go2IuQckCURG659ONpxhZlmgrqYnu2CF3ab&#10;QMERdDeMfB6VDRgZT7nEiKQoHMcQ0HAbxj96vIsrntikZKAaAGYIhmpI4QkhYWceJFWaaU3gXWVH&#10;P63lu6cIDWD2CB5sRw3GWl0LnIsFVFdy5v1DBtzHolRv+AhBjUIZaGcCKNzWeRC42gYskAZAAhxF&#10;GAAC44zFG0IOjQVsQMqcAGPCR3IAAr0AtsDImS81WHcK6XRHY4hQK1eUAUECBBWes+Gj1II/IHBg&#10;2eYnT9DcmVdTDgqluIFMeUHDYHRYoNMPjPIM34PehGFA4B9YtvEdUlC8q/RKsTzKP/7OO5Go+yhb&#10;SolqJKCODyTt2S/mk8fty77jJdpNlgQNrkk1sXmZi6YWEM3MQXBLITdGtdjFK0PEVb9NFhwRDsPk&#10;njLWKVecnnIib9uruazG0lDqBHE4as9bVSqVT1aBGORrqMxDRgBUgAs6PYqQ8g7pjLCbaYFGhOHK&#10;JAsBXDjLxB0UIpyMBWUYPBlQcqA7BRn0EfMgY7hM6G69Say6AIM6huILLqPK8D+K3dkSslcU4QWr&#10;TkJ0ygBmETjCqM11FT4t/iTfFzlwjZ1lDQbE4IUH5l3kBmHksBIoMgxBMLHkRUFAKdw08IwYY9AO&#10;IJDvMd5jUBvFxp0W9Lg0IdDtXoUSAENuqLzmJXgDqxGsphZb+BrdBLw/TrHCYNPuFKpOLmKEbZTE&#10;KzDVkmePiVaOys6ia0T/qhq8wbhe1QmSJdu8WI4u3mdFPyt+AR/ZLCw9r1Mnxc1WSJPSJJt0eREd&#10;Dp4JjxpzRoj6AInGnzVxWzhAvPeU6vZHkojBABNKiVZ/djH3vgdlbZekcnLMYrzHzCNKyooQOlYE&#10;knOocR1DYDgDa1pHeSqlGNnsJUEGcTuTlkU/OL7CDxNiK1IcIsk5HEIHw0Re/seHlvQ/uNEUsic+&#10;j39y+G9BZQtRvWHkkFnkPCF96Bxr7euoKgOITopOTzX7Qp1JrjscUTK5Lc8IJDrlgumILTIoqAAl&#10;mkKQcwHAGAADnF7oELUwCACIEBmamFHtCdkprRU6fCzqnOtlPIRxtBAoUCXdlT8spBC6RHU3SzPe&#10;iaJKHeXI+LjTRk0RHfrZBLt8QDyAJTKK/sNPTx2Ing7plBtsCoEd4wdj+6kXVApAuCwjQqhSEtp9&#10;FoLkiQ4JseKMsYtWEtL0CAAYqGWIVe7A8TYkCQYhHK9CgBAgOiK3ZEtd6fKXEib1CT/ioo6iplYI&#10;PzNeGiOAI53bthaEKgVFQYB7gBznJ3zAy4l4+/Ys9IHnd0ca/rDgUf+LJFSZXaCAe9l/pqeEb4jX&#10;eXHOdEwsENghelGCQoZOZiKzpSJT6cZFWhM9IpRiFmCD1lmTZr1N2UALFGaGI7AAaPBwLKY8IA4f&#10;FLtTT09CjjKCbAvPIncInlyDnUPEtQ0eJAqzEa9aCciBWXCGVJiPLIbRI6gBlXeOI5wL1s3SWQHw&#10;A2QMKZHOBqk2BtCRaySnPwmKbscEEBgiKBQNH1IyLO6glFZkngppAH52ZcoscBXIyYR60xX0DRg4&#10;lqGSCRJD631gUCsI5T0V0wvEAqTOoJRKUEuFMV9VuREBJhSmHAlM2cR0TZejX1A3Y/L0AbT1TI0h&#10;GRfaYwjCOyOm4IdPECvmtW/p+1P+ymasOK+XVR8leIGf2cklhTJLkp6MLjq2LOb0dhAe2x8H+QE/&#10;yiqnOefBgcTuzb49RFZ/H0iFnNNe53lF3+OxVw14Hvd8g2lCuaIvcVUoXpcsBxCnHr74YwS44SyJ&#10;2TkiFNkqvA7daCF4axzBE4xtSVve02Sl4hpPRGGINLNHX0OZ9KKtzIGqowvLqXfyLax+6CCsD97C&#10;A5PJ6OK52yIFUiHm0kNjJiEDyJwyaY0VFdIGuM5Puqxgsi9OKsuleku0Nky1ENMA1yBBWCKxNXeP&#10;qivuSIcqUQxUUlydOFNSNm3iB6ZVUepQ0ETZROMAASnYUO815GfSqcsZ4QcSb+4kwVGlEWiFKosx&#10;J1Fukod9kdgoIHOmCB6LAGLjRl490Pcg7OixSO2WVkgesiTJqrAQbSHAM9PAQlKj4golQipYRXIR&#10;+EDjOlQiMgQEOZCohFPU2VC4fQFHGUTiJFWkKgBCy60TAJ+xVRxFUYoH2stQ1ljQ3B0GhEhgi0Yw&#10;ICDXy8LQsG6dhht6FOAJDd0hSwM0Tb0X9g737WgWPhCczUJaT3Cbg6+FdCy5LJjQKAXWfnPl5DYI&#10;Jkq+jQpqUiiCDmEOoWx3n+rxhboE6Z/MAOFKftMWPFzBAJyRC4pkqOF6WBw98nnAt2YCYrDwgqu1&#10;QujmcJ1HErImMig4NkY8zxqkiyjQBGB6urL//F4IAz+ouHSTkUrpBCMKXbOfRPbO2Hk/OIOo2B4S&#10;g5jtCMDAWDBcD4g+zJVikH6kHNCiGBoxqajr2lx/uZloigyNTWWoo3gikgBKJDFtGEzX5ipu32aM&#10;mAEm06AFGwB8R8X9ALK1QEoIQAIAzAEoLrcACkKbBRLy6EfhFOICYQAkWNiWNzb0qQs6mP4WECMJ&#10;oyjdn//JdD4znoJTiA2pyhEGWjkA2VP6kqLUBwQuUPKQGTYvd3UXDL7C4X3kOsO1fcpjtjrZPfxJ&#10;T+W37wlVBXqtjdeDx6jU4hOsEbjclp1lOVpcT+wpUwntVyeHAYvslZHLpRNzXn5NG9I4M2DASJSX&#10;UEA1rE/lFArHhKGSF4NSSFE2fSXu1wJsOgFHzSB/iAHLXnwTkhL7o5xLx6DifhMa/xqZwcSbSwSo&#10;bZlzW3rGEOAEM1pH2FiW74iHAccFMBh0Va3oBuJDW5QCIFm7VFJgyFhQeV+0VSwmwp1MEWm6saGJ&#10;Tt4mFBB4Fnj4hle2No07mlI+0ssHCAfTeRL6AoImFQswQMjmwP3bQ0C782DwiDIGCBYKrflzokdV&#10;0xwKPHODMnw8AY2JO9Y9RNHB10ITWjGUNJLQIhQK2gaY4tA6PKdgAg6sInXEADfKFMe8gUw0xP+u&#10;gPNUOo8NETGCC+MEVloPE6IHimeIID//hHVJVF/lo5gQQaARa/lIJo1KhYLn14yj+uSH4QD3z5+Z&#10;iFhCS4LR07rCPnmLAeRguP+V00akNkJ0oTaLOoY3wAolSUUwvhkg/DggQ9jN6R4MVMRAAR09LgYM&#10;T85AwmJZyQia0hJZ4VF71NJg7az9moGOwuPHyN+0jlcmEI5BdRKOIuFEkxeCc7IsgPvCBx5aStoE&#10;gWNMG8375uN5EspCJPQZA2qLYGlmd8GYcBCSsIMtIt9+ol19HD0K8PXxPlKEO4/DggeT9Z3Ri4cg&#10;eZZUIDNsWNFlElyzvDwH4SEbfuqZLTdMr/l8qv0G5SybhgkG2WM66lvbDHYjM4n9E0QV08OvJRH+&#10;/oZBAZaM5UingZACcHgcqyADMiS4YHIQkv7c6EBQKDv6T8jtVyg0g0WDXG2BxCI3QAHEQNAZQPlw&#10;Q5JhTudT4bN0Jym5S6uJ4hfNJZQBpF+gm8QNFJQLRpofwobf7KTLhq/HL5/yNwA4z2SgCwgeEA8o&#10;WFLolK4bnUYDtYvW+8kWjUo05uUfillEypma8CHueyCyvOuZj2vdy1ndgw1m2yfpw5yprzxhA3AG&#10;W1WJczfVR55kAescQvPo6V6YYH0VfufGm7qKkym/UnDbEYkWSGgznw9XR4yiX1dRD43XbyPnQyxf&#10;MWajr/kgce4qjcS6IhtHfThDLvKMjsPQTFgY2LcIEGyGAFt5CiKdI6APhBAKBkIqLCtPFkgO6gKC&#10;bhnBoIb8ST9bP50gkxgwMgRjAIKz7WX0CA5ZwROnRHKQn9U52dylvAcd47LR8nZhZGJABMBxGMj0&#10;mFiROzR/tCLi0xkfGDKeXyYIDktDYpdxKzsdoSY6kX0iVKHPX8ug4DPu2Z30NOqADADFpgnBkgG0&#10;rWMw0goUNjKAB4AD4TBjAGQWBlINlvKLFqGRiyqxBE8NN0ZN37Okmw1EfpGgVAoInxoDFwMZPkRb&#10;pJA4ldtMBjYztQswQi1XeW3SCFc4thXrpn5WEFiQQLBWjTXeTnZTqRt8PZ5rjD9lnMzNhpXyG4JB&#10;aX8lMtW95olpnZFW+/YMDURZtixW23Jr+YciKO5Xsa1ooQoAAnPYo2bWExKOqp8mJRb+s80yytXY&#10;uSI5ls2x27zDwKaCIRSPKMpkjNphiAECC8CtNh8fnyBQBcqxQxSDjA4IAR4JlFZHKTZEsRGZO3Rt&#10;E23lPkvlRhsZMaa5NWkVxMgF+FPAvyBXhxUoSLPWL2dnO4WQNl4k8vSyoN4gcIDFgW5MW+5tNkcY&#10;czFABm8i65nCMRvcAPXg2WikZhEngk7IXVNGvDSS94TDqviFMz5OTjZJSUwyHbBuvcAaE0K1dEhX&#10;JlnYsIl2Z8GyTZBUB8k6VkXy3zm2rszyiTqPKZGgcgIAGQAAAwkAAFkBwAKbDkLKIcBTFPtBlKop&#10;VQIxQ5dNgxt1YRRiHhCjKXgMLrDLjs1hXxcdIKQ8Zi7JqzpOPkHLWYtQ6M2n+bar3+qi4s65/S7W&#10;dRsl3xdH5zjITZ68BtrmcaDLloN/7qIpbuDVSlxKa9Ck/Li8m3gcSQ8lbf7unTKyIRYk/QH8QvWj&#10;2BGvFfTPVeN7tuWo8TSkMkfTfnqqOVWgASlFEONlOl+d4ljAY+a7+gqhCE6cKzBBIQbblHs2zodr&#10;fdRb2sJx0CbeQelH9JAYQl+1YVIEQvr5FWRFWvvZW/sPpwJIOFeBZG8IXLtwFIKAihIEJL15rLRy&#10;kEBifMx9ndEKFplciKfLObiA8xBhynz7slvkcqsrRboadIMgqGQg0FCMpRCC+Rjf9hjkLIBQSogK&#10;DDREEPBDGw5ZwT6MxxBjutg8s0J7ukFEtIpXEAjaGmATWCHhA+yvTp4WWxZ4NxyrYm1HuQ4UxLLa&#10;Q9AdjKAgYlIQ1sggAB8NBRS8B6Gr8ymBBmCpN7nCVBpgDdJ4l+VGQUWGggMC3zMWjH17Sl3uPLKi&#10;UNKmNZISNKhkQZxdLp1ZyBBFHjBCM0O4FIttfisOwKpy/X+oqj890X+6wO59hrVfiaX8riCsqVe8&#10;w4IBeEr+vJPfeyEM6JZjlMr92nsae6Ot1Rm8gwmqsFnUJqnQau17fL4uXmwD+DUBA5IYHZC4TlrQ&#10;yhDUMgqEQVEUhRirojRAGVn5/lEYwMuMVAvHUiK4COoAQwABupKMu9AFFZt2ilCdJ8SlfRXEXkwn&#10;oZEWFBK0mgOjcR0TudvqkVupypklBhwmAiGHumoMZUQvCE9RL2CT8tBgYRElV8ZwQqFhDsOaTja8&#10;uUCwM5hiBKBHAhFTFfNA4OE2n7d+WhF6yAMyGLKMgjIIBgHQsAJN4I0BVNdXC6SY3INq7t1WFsSG&#10;FhdWT1/Uk26pBHm2x3yEEJpYAAAAAAQS0JJDQcluAzJc0GYWShF52SJO/cCgVCelI4rc4LZ2HtCP&#10;dKWAKvPeHg1uiRoi49tFxvWd4d1NV7Ec7austowkw21bhO9LytvWvm+f/yGusOm6L2CwpkVIRH+p&#10;ZcC/y0w3DIAgeorcsWEpndBxaLObvMUe9sjQxwkWT+gvBn2i6TVu/qIzaLF1mCNUm9xYfomSYjWy&#10;Jicm8oh5n+QCnHC0h/mF0nm4HviMoclkBpliGNotPT7UovSVhy0CwiG5j8AiFa4RRCAEM9KIkAUj&#10;KUaEkTOeTRuvAUVUAAbE1EFDQCWb4AmFR0ISkiEEIDkCiiIN3MEQ0JQ6CE81MAyFxMlOSvQUFkB5&#10;ACGDUBTEli01kNABAiYuQeuxQSg8JpGHawojdCsCCIMIBMeeHQIOLylwhMP9+tIFaiaIxDQkJzMx&#10;NmJfQsIBeJ+xiKYrIDIBkOH/kLhd0LzTQFQxYDAEOroPgqUGABQ4WW4CIaAsC0BASMZtZAUjIEEQ&#10;xs8T37JHwq9ZgtoLKZtotYsLNZQxT3wCGtKlSkzaIRogsRR9k5L3R3bvYkXxO7UPac23IUFNKHSl&#10;sqFbEthCs8X05ZNbaJecRxR1xXnIXACnAkGh0ycafZMeCwmrrJr6zM6JB9j1CkM71eB1OIbNysJE&#10;lMRiowgCgCeSftpEqS9A4B5ISLC2vcVCMbggg9oGQDjO9/AkRvg3j4lz5R830EQgBJ2BSyQpJlOr&#10;0PzjYnqYcgiKRe9FHPohqbyGsSd8f2vPXrsqFi8qciIBzY6I1bAJ1e8h8f1ZOiF042KTqFpe0z4B&#10;qcaW8icNEegYjMWQq52ENeJAASsHiO4rLoyO2ZQYRYIHg1IzzRK7RyPOFpRZkgQQDGQQmEAgMb7M&#10;AqKdgIRpDqYl1QxUFORWAzzjhqxBs0owEOp0iOQ4USdK6H0VuQtvYJXgK6P9AHuUuAhRMh4wMZPg&#10;G2wGEACgAmihQgkjEfkwQLQ/758ZlcY52xRvdB7TzuqQtala0z4ay2fV4SsZeg7zLZFtShimk+nv&#10;wARJAkoLPJLErnd8o2GSwRzFadbskvrdW4IqHEP8sGBV6tx8u2/y4eFKP0WOeAazerORhQJjPZcd&#10;92h916IxJWho4mQEnNbBAASGcMjpzXxaAl0k6dxsKIEkvkmvrBoZcl9MuN+CrtFdQ9OTOiTJJBum&#10;Njf8CsSbxHqYmiyd/muDUJJPJriQOs4G0PrHaVFwhTmD3SqDEJRJdZhx0GpQr7XmoRDHQ4GRCFf9&#10;QJxyKGBthARLDJKZFsAAZkQRcxQDhq8KdJJXAEykrt4gYsQVRRYRRVzD5E1Z5oKxBFE74QTPaTcw&#10;h6CyDCqtwaOSJsYSoRtHgHFc6AYsPBBQqOLSsNGxAayEVDqwMcCWTCJFcagSceANMzkqDQGbAgLt&#10;tIx9LWMKFeS7YzDZngkAeZ2HYGECjfV90VaAKhIUHG/deBtBwGMAFBoKmBggNLo+BwJqLby/Wyz2&#10;sm+E+QmHGsVavyifgrctkc4ilCOmkMfqk0qEoRd0p8UNzwC2lhrHhBMi3al4jWfLFiFY2ZT6Dd02&#10;nrKtXQYeLm+/I+JFnubzpx4uoT9KYxThu8lPM2ilxbBBtAqdOAFDF2qu07SS73CFjCLUKjB5yD+K&#10;xxHlSlRePgsK5GcUz8IGRBuRgkqzznRQCw+rL1rCzuU0R9HVBUh4usBsUpf2KMYDP5HuPIfUgENs&#10;UgzOcg+RnM0wFFgwBxSC4Qy7MBgyA6ozLIwS+v4oKUdoQYGbVM9lASNApw1skWCZhYo47A2SBBHJ&#10;YuUw7QCVGo+MvkIV0LDd9hYAxKaIsTgfMT+5WcRcwklAfdgJO8iAM9cu6xPeXk1JzFwAJDlGZk9h&#10;3FgYByeiyLbVg2mwDhLenCICBpLEFDxRliTslWglhg4NAt4pjNmZRAAMeRiA8kQGOAAAARDJD44U&#10;FVtUVWIRTBJgIrpGWCUqPSvxMRcnKDChfZV6lIsinr3kDIiCp5Q754pyKcnVk+pRE2ifCrQAbLsh&#10;20uDghUT7flPM6mrbAakSz+UtflQX0Twbw8WdHhzCy+tefDyVXi8SSUYongsDHdxMn+mSNlrD+IS&#10;bQvxJEzXkrsBJJkgQNmBywJDapRIu73RnVK222rUiRjWZnU+B3GyA1Xp8icrCUm2HRtg1E5JMS6y&#10;XYY0ocYfF9TzClrICAMoArx/6EoI8s9EMcYvSLWIaBLg9Rahov0IjFdKLEqABG0oyQ8yGUf4JY6E&#10;0yPLUy9YYDiE8KKQBlQPMeEoJCrpJ174eEDd/ZBy0FxtEU5AqBYkXaObBqL6c1FIZK8foIhA2H82&#10;RIeUjKeTBAaEfUiAoSL0X+WKu2SUEeS4PEHfhXiYXCsNqq8aigUIs9XyUgqhFB2RuQkggU3yW+OH&#10;B/KfIGL7jJJLjQNHOMPho3A3gwhDWQcn3iYPiqH2Z8QmE6bUdWiAQeINRGyLNbij1fpdHktWinBR&#10;X5+f3LaYd4ejZPEDyurSTqgDZAvHSEItWzGEjADOVZs88vL67vEWnFSGnrZRQ77tkb/Jc4To8SOY&#10;mHTpWjEiHjWTcVv/7EGU8KJnSH/ysd8Bwglphsv7JbkdzSYt2YiWsITnHJ1sioIQGYn9579oVPYI&#10;cqUlCeDqU8ijNjrwMzeAxjCVH5/cow2GQgCI9CieSCEbwGKgMEzsyN8BeMio2UifDfx9no6K2yYA&#10;HCAR/D7uQI0BU5iKOgUOWpCVNFAwDkjiZ0C5Bii+17pZBYaeobdaSEAaYVk1P/lbNWrPz+iRR7cR&#10;PSJBpeADOmUzkeKXCsqitp24xJ6AuKrQ7YteRw+LxZcXuI+QH4ZqUog4CAB3SWwWbYHaF9F6xL9T&#10;y2svXTxISxhbY3IrcIhgRc+QXt54JVr8bxisjMKLs4YtDFwkvriDSMa44BABQAAQg0jMgSzoz0K+&#10;zE43ECOBm3iLS82TrlEFMqeo7909Wat0rY2Q4n9PcTXIyJvZ4bCN85d2gy3uoMYMQ8nNlq/9ogGJ&#10;oGjFrd4eTdaiFuvLaZHKzNXczavS/AiI2+8dZAsL3ABjexo0eG9PyGRmcl6cijc35yNHsE/ck+oX&#10;hCfmWC06PbiQl3MgluKz1NN2FRCXy4ttbyDtdvegFyEwqqVHlI8yQklWAexRHmoAgzmCBVejIl0M&#10;IN6a1YNU9kHpXgXMVLEDtHsIdyCCwkC4oWT7QgNuRwKFvvZp5gWGcrdoOAc6SoB+wB5tja3BcRYC&#10;aQhHgDSQBSF5n1WMsYKPDlluSZ+kHDwTobQSqJ2GiN4xM1j76cIov6eFlOGlYJxSo8sEK4QIiusC&#10;IiLDNdDCNFD19B7RIAcIA/xVpHhYlqADAnQUoBXpeQM1GZ9Ac8G1AI8BpqEwHmggRBLuHRIte9UK&#10;hDa8uLcRrLYy0iJN/KA5OiDhzBGYIRC8fGw6Lqwj5oXk9XMTwa0fQThB4TgPjaCIaQxgJhCOJuPl&#10;+9jrJIgavQVENwrPZaQ4h+I94QsWlpM0pQpRl/ZnoFBxvbL0KKLHYkVEudLSWlpg6EKbqnjNOhKL&#10;uIcQGQBL5W8CKGeiWTm4Zr3J/NXcRKmkXXI0kGMjllZacjABIIZix1cwFVK4c0IUFtjp1Dm/0b8S&#10;THGUFTHrlrdolsh8UQ+T/CAlQRzMrsktkCjhC82aYlGTdkj3TEV3EoOxu4WEIvSKxrDcgYsNllG+&#10;x0Fe5RFBAo5wQ61yJU0EAcBX0NIoZC+KQBKaFgu8lbTrzXHCI4S08X3/QtF6IwDx6dqRuqcADxdg&#10;hSssVM8A47njTi8tY0rwUzz3CPLFre85J2Rj280AJBoInKxx9ywOnCDZsZpFuqdMQkv2knLF5Bh7&#10;901kRqb59cESxFmyq5cusbJxjX4Cofu0YfXvOShCM4QOXQtakhOQSlKNWhwc+gx/Km9GFseNzGUd&#10;YGJMUQL5kVbEyAphSAABTGMACGNAAMgAAAGMujhJkeBkFo0Em52u9c5AEURRbxIH3TmIRskjjEVl&#10;DXHY67BISxT5pnwSZ4y36bpwPXNz6bGnjMiJytecodzyWmFl2y16ntVeAks/4dJCZFujWMCiIRc1&#10;92xk7KByQZWo9zyH2uxnQ27l3kwZAAwmSsi2zGsKIvqLLOoihISs9FFKYaEbUZxrUqhGeBDcBRyy&#10;OX1xL1bY3ppJ7FxBGSZp+9aQWRz56MHZmMimQdzZCOMpVhICHgRwTr1i5SQqkWqansd0P6HBgMko&#10;hDBiBqHkBMKoehByA4IdYfUeIkewtXA5ljA1+UKEwQVUarj9AvJDgA5cMEH1JJxM0L8OHkhKUxL0&#10;IXoCIpdk4AGqhPLYjxpSKkyLQ+avJdIkhaAsw8QgQHGmbI8cZNGxNIfTBVKxxhTkF3CMxetiwlG4&#10;oy7oUFwZ+D5VIAy97qsmfYKnZQcUQKAVIbKodhEOJ3EeSrC8Gxj/NJh4Ey3CrJbdimBAM0EKpkNo&#10;aV6mYcqNGrDfGKHqgNELMTLpz7wyA0iFCkiCkEKezQ4QPmLQwk1FugIjaN+AC9vK0dsIUboXChrI&#10;LFRtcho7eQVrEFbUkTbLCev8INVHrBCiYpupSjU4sRV8pkUf9fNsyKR6V3l2UdkLI51X1IzFJtBL&#10;/AtGepnpJeOf7up2BP+xGIjXSw/7zrhusWZvw1eUVZP8ZzEapokfZ6CEwFFKX4vCH5ucLfLJO5FD&#10;IBgcCmKoaGQethqnWvSB2qvGZulJOZyl6U82uUmpyu6/QIfIvw+W7mVRZSEIHxLrmxicIrPTXk7b&#10;zQKLQCGJFmVTKd3EQKUUHzkhYD8ThmRQzDgBvkFVTgI45l5A6qks6YnLfNJYJwh3bElui381aM/d&#10;oZEmbNszLcsh7oeECwiNehbwsngOGpI5YrZV7ykMWnkEI6LzWiRK463Jsjd5/As0niggJgifYdsu&#10;T1EfyKOty9tgJ76FRe3Ij1JPwYIViVgM0CvSnjWnH9/DTMlF/CqMWShEADhA4zp+Vk259ZUlSU9p&#10;6eVr1YWEB/BoBl5DEs+pc5K3xNVl0EOBAlK6xrDtMBCBgB/dHciAoMWZEgZEDBADQABxYtgAJ8s2&#10;n3oSuKo/PFa4foO7OX8sVIaVI9/kG13RF8Rg8vib1ObDU+sxu603TjGZnBcS0YaeAgEUJ400RScp&#10;+2o7Zye9CQMul8H0DOKELg4zpqw06UwzGMbtkpypSxPR7i0MCQbRFAGJuiwV0iqW2gNMJbM6bA2h&#10;l6Iz6SWHWDwFe/gJXOQEuNEdUtPPHGrGN4OzYRyQDaDMEBixt/6TLTd914CR7H8AGEVStAUiMABi&#10;ACABpA45LGlBXhu6kk+8HzdNUOWcibeMI8MckSwaMzb4QZjRrabywMvqH2V4cZfEd4C1Ee4gc2xy&#10;3GaRMckcvci2CcaIGb4rDy5PphLuVJObzuO4pXgCyiyJ2GzrZkBxNy20ShCLOvuqO+HDU/Fq6kxS&#10;u7bMR0DmX6QeiBNoXYkH6xkYt3BFLLDw5eedybUyrjHCAzFh8HuaPlojEbdCpDSRK0dIalPenILt&#10;1AFUHBiTJ0qdGQeLv5LkDFHOrEMLlhFJ5RgXEvhxmiVF/wspwc0jkyZLQHz5gIwIKZcAOLKwgtry&#10;ZtEh10UNMC8BCR/F6SqSOxuGIliYppgh5MkiCjiTzRDKBRQ8NjHJiCoF4UY52FRFRZEQ617Nhdmk&#10;SgVUIicOw9V5rW8CYBGmyG37kRAl56eRTOaCW/aBqCBPI8pnhkGR0CuzIkiYEe41VXLWggnP4GHg&#10;Dyxi6JCIeROkpRP22EI2jOLbIyj+88xVDulKd5qwWZqJXy7JfEGX29K8Lr5FdXMqMx4mjuPTynp3&#10;6MCQNGJRizCkNEpxhSK9tpkk4R6IRCleCm9qcINDZpMBuYMAFBIYo0NraSbQC9uUMmykyklg2BDq&#10;YMygOOLLlbcXXfvggZKB7A5/GZxBlAxwAG4mWLVQmw+UJoQBEMZDllMgol+dCVzE2QSTsGZKiVhN&#10;8QGCAzOBj4hZ0AjA0CfzHgSuVlg+jtd9Y/cNmwhpgguhbfwtyp74l6y6VGbwJc5UjLyHHUBMJmnW&#10;CIimQIpSlV9fQmBAUQ2nx8U3wuK4kLXp/pp7HbwIuCRLIKQDTAQANm5FyGQqKP5H5BQMUihB1hlA&#10;Ma37YBP5HHpMHRoRBAU62A4qlSGOBckttGminGBKfS4Dl8gxhy3DtoALIaX5fUfwlYUAAAgAAOAA&#10;AN4AAz1Ivdolgm9+ex1uUGqMbRMlQL07mNKKrdaAFugEHXrx12o+N1ghlhkJkuaHN5NyHG70zlI4&#10;M/rXYsKf4xLhnqFd6VGtsbsv6McKNzKGYwu/e+zNjD4IFHGtcIpCWKOTC22ACZ2MA26PZNasqlFC&#10;ykzq3c6VlnCyp/UQjBDAhXDhzdEUJk1M906oBKpiGgQp4wIRMFBmNvsFNNSkA0ISipPGHUKOqYux&#10;HnGAR0TyDrgACmGjEPdTVpInMAjIZQwGP6zkEaQ5cta9TOeWHapI+XoCzwuWLgxtgG+bqB+blW/A&#10;hK+QIDpUqzz2uI9RPGGuLh8wQNZYIBm9m2jq7TUHheaKYhfQ1BQcRZoi4LSyMAaMjMHASaBds1ee&#10;ywo3+9B1WeHvnHSYbhf3sVXcXEXiq/lWQWb0GRp8ObWXgCABjN9fVoA4EqyZlYRqlb4fZCnowCOT&#10;mQiXlAiYwwGTkDCNwDoZ7qAUBtNxDOgkwklAeAGoQAy1gAAAXmMAzZAU0tCyfa6xoeNvVo+5AJvG&#10;AT6z4IAjlcANcmkahS0CpIrJC2FG+0UriEbiiGBIYVwQNlxU1CggUA9epfVeR74gOiYG5DYZK4kc&#10;xGoIPFiRR1aaZE1nCsbskloOaNPUyKZSkh/P+3MjJyH6RJjgia0orqZROHCtVrD9GmE12aaulSqW&#10;uBegHGxn5Xrh4GBRMjimeD3BoLD5iGSyBPB/orGQo80kkgeIlgtm9iX29NLa2erif/gWaIMDIuiV&#10;SCOBYYWWhhouoy1u+SST7og20HaRZsJZ+TP0gQEBAYhj5cbygswAKio4gORHCMwinZ1EAUMcvKjX&#10;+YSkYoalaezG4oDWixj3W8H4u1+hsRErwlMF4h4uGzXVwlESClmOjPRCJDVFMHakBxgfQAaIOeVC&#10;eHgZxJyblyn87ZNBmoqiiXRsTalME/ikCCS/qKtJVN/4LbmB9KhZRE4nTCK1jburbj/QxopJDQhS&#10;ED4IMmHG+W+YEmUyQUJGUgEkzwRM0uQYXCGZMIItjCURfyJGBtYuTTCcvzEUB4HE/wrxKtYMAwJs&#10;z2oVqaPS8WNLlGnEIPFAMf6sW/kXn9ABk9giWSZVIA0AAGigEAABExTpGEbVT5fzQuiKTLaP4YQf&#10;LkxYQxcPGfP7Sx2STF7gwQeJaFyXdfkuZazvjNOtyBCG5g5BwAuI+6aaoucUAdRlmWAdTkogyBQA&#10;1UvEE7ESs+LEZCZIVaTTdWVMwwijj4GNxDYwf7SqqExaotOWIjm2QpHSF1UAAE4BhosEBj9baT8g&#10;nm+VF5Ec6HQS6pnRBjAyh+zmvpWEkPb8YnJo7xAZG3kPStoESMIRvlyatkHrQg1MDQfWZU2A8iEA&#10;GZ9IiBAQgksfw1FaAYUiqMhNvw/ZFSFygP2MSC3FzCRawLpXvUheEAjZXSfqkOiTCcJ5HrBNBKBH&#10;sYjP8GCCxoITiJc5UmXGjfloD/E0sUgCHwASBcvwiZNqDFeHpAIuEgwoAA8OUtAQBp+7u9KCUQq2&#10;Lu5/rPIcCxb4iodGoUSa8PCLOQWV1CfIo7jf2NUm6kXqXRsNTiHVNslmQu1m5YAh+YVAKdFr4Dh3&#10;X0Gg+yJakJQSr+IcICokZlnGAPBgMBsGNMBWB96UXlhglcxAPDFt8gnEXCTs5BtbsCR2ErPYEbSR&#10;APteNORBU1XhJ51+hWX9GQAg9wAx268TRtvVFx73MRlAQkXBCqet6uLjYBRcn73ocqsIRpiYJMz5&#10;Q6WnezOCfLw42CVZq42jI7YzMJpEWnCcKl5xS6L2ms21y9Oif2OtHXuF1Fj7dEohX3dN5dk+8v+M&#10;GGz2SmLnU+6PZlu5RW+07F5Dl4T/imjHaEhqOA2Qbny1D9kpSYtullDUHIQRpFiHHnIi7QIEJVE9&#10;8NU85WJSpDyXuLA6wgiMYAgxauvp/+pjRznwksVJklhQkxSWNIiMDA9uQtwrJPbYDUzaQUWF4oTQ&#10;KVcuNw0iEr+sLDMRSZKF8DyKSBqwCd+PiEAx/BAPDxreQ4A8ocKzCkFjWYQ8qcBCAUUnoPcsQE7e&#10;AgKMuQYYLFIEDgNQsNbCYSjh2Cm4mIzpoEEX4RXM1N+8h9cx/dVcGQxexQTCPRpHMkIlWECDK060&#10;ki5TRDQ4Wv+XzNtKuo1WgldAxuiKx1i8ILiHv6k73NGlwQh4+qBhhAI25XijjMIjRiYkgAKMDmAS&#10;y2pme05huf+vMKjGkp5n2YC3MKPcadFhUpGyo+iQoRalcQDcQbwoIfouTNnIB06pq/gfGgrJo/V6&#10;kAVSjOTbSPcOiXS/4o5cwohusBaFLbIMWHBAMWtWYuqMSAeXplDirCMTBTyk8vYNsIQ41sIIY18h&#10;c+IO9AYToNxRdpuicoHEwizCOO8oW1nrrrk9lNuVoPk9jcRtqqbONsOFwgWELxO/NrVQ/uozBIOf&#10;BojMuDFAOIw8+ZxU8NxQyCAqeSignCAQJ4h8hwqKgKFHkkwJBIAeQAJjqEgUFoOU3wh9lRqyIMlw&#10;vPFyIXEvEJ7CDPpIyy46YVTAiK/huCCZMIcsliF3Un1zuecKXe0wyFQfHwkQy1hlNDuotc/VUXMh&#10;r6vh1uTURtpdJttDmnHu9z1hQkc81Xi+IU5PlaOVf8OCQ/S0rmXjg3EO8dYnOJPVKGV8s7vAxEPR&#10;w6Jx0MAFvyIk8obIyhqKVpYwqUuOX2qYTM4gHO/RB+aCwICgyjF0kUaqZJLgQwkvmNeQRmBRKpOb&#10;BsTiSMVAAEEniCnqBXByuZXoPUMYB5BtiAM8hTmhzERUSpQjStgRB3BJUaRRvnVyCwpjpTHmq+I7&#10;QRngY9QHKl5ncWuulEKCkJ0SPucxKtCJj3WmelUjxQKat3cxgQdBhP5LROI+3Y7GIsFoloySKcK/&#10;cHc3Wtf5F9tLpzw8XF+PWCwzdyNMSKjZFKR9AKOL+8h4bgYjse4GY5BbUzu3AEC0BIpOlcWEO3Ly&#10;vD1idCLwQYBYIVbZ/mSZ1saoq/jaBhfc4dLY40cQD42zKRGHRuhRsBxyuNg05QcHvCnRI6HuJosO&#10;Kae9SV6llum29B6PImCdZOhMFXZfW7h7CHPjXGYHFwLnHtLYeubSmOICG+kU9z4TwCiZiatAoRYr&#10;NdeJdsxSEOSFf+PsbSP/gaRGUGC5QykDrBpCHUIAADalLQK5EVi6OwvhQh+F8qwCAxxbqwpKFGBK&#10;E1ee4puOXLIpjGgYBWKAsRgp3mDbJwkVkZxkQTsyPSOuRz3brMcTG4kgA9oVGcMGoi3MKYWZoaJC&#10;KDJj/wVUXcKHhAokA+vH2yYKNK+QCI8waAn4kl65HjjTAGcwAAZgAABHBiGAcveZ9FVVMY2JwtLN&#10;qoqy09+/XsiImYqvLQ2w2TxkvBhNlTgxg5TdCmPMtu/aH5BkyQJVlQsUcj89yj3PhMK1Ua3Ph4YC&#10;qFSCFBwQQWjQ4PR6cEtDoIFi7akOg6v2gOPA0wR1hD88PC2NzSyqI1q8gOCsonUcSTp19/hhYIb2&#10;S1YG01HmuUcE1Bb8Oub1yjkRgimm2ZBgQe4AQqVO2/BOCiowkFQsYUWDgK7eSCwKIpkZ6GybTsIT&#10;pIQIiODwAxIkFoDAp2j+QMsnF0FBkgJ3IBaYi5tMfhycu60G914DOqeXW3iY5un60oNUXKj45CHQ&#10;77usOLkxTLB4cOYlrb6YoJoBDBMQxikgAoxTE9BYweDt8Jya9CRppBmUSEAJcsovF3IIkqsN/CCW&#10;HOH45OiIYMHNSU6MC+45oPFvfAcJAD6JpzIgAxMYxMm10I8TFCI7/KvBxlbI4PAAAWkS6gT3Gnzw&#10;cSQ4+eEChjeSwnkgMbJFnI9EQzzf6HDgND2FUNDL3K8U8j8QVulUSIHIoNtKlJco97PUcm1qySJo&#10;WQ54RemYGgmJfAxUQWrElkd4A7+YyiMjHu0X88UKkxNBD3oMV/yqxFYliEeBDHnTkzlgL2KdIPFe&#10;JaKifhFi6KZ7ipIzCAO6KUG7ifCM4UaRCKskX8XNxNIq1x36qHAwSsk8yo2svGsXGUWIQmLJritd&#10;zc2KWUX0OJ2kjj85wfOi/i/+6jkzPmmntYstObCUE7BTihDJYVCEDAgKKMa9yaLO/f8eglCtgXMA&#10;oIZCotkiEsQUI84MFZF6gryhgDA2OHumYIdxGfqbY6SQcZwTlT3saLxHQQQ3V2j+A1CIMEcKI29U&#10;MH2ucbM2Z4KWSgRMKSU946BQN1Gk8m5WKR0UAVXntpN1pmNlFhiv0pFUpBLqMDiIEuMc+S6288i3&#10;hTLwBz9FDfCUZvEgeoQvCsAmAB9RRSAiAByACsFqtg1A0J8WJRLDwh8DLoeCSZJd7c06BiF2TYwC&#10;XKXIPqkTyARgpIPMjZqbqhFyQmqTSdoGs0XHBump4ctmhVdk7tEwZf1/pGylxUv4QBBDTDQL70s+&#10;+3hGwEjd0wPGDHMfQ+Qru6THAKLgwQIAGAACDgpBGt35jTd1fE/PQKurQFcg4Q605y4AU1BSc94y&#10;ABtkRtYdcMGSvuPlgo0EHoky7bEfPPJsLPACKQm6E4QS4JtAgqFOnAHCDwRIQXAKadBBqe2+YkEC&#10;RdHppJlT0ijUE6iA4I7tFwgzwgF5r8UXkWgA9n0c8ePJZ9aj/+Xw4BBEfL+bCCsxJiNrEiJHUp0I&#10;CR7hceDADhCIINav1b1otaNKARAsY9GdKgeHCa1BJiX+QSYdB9qihDorhWJ1BzbqZ7UlhURPhk1l&#10;xzaooBHFLoQAWNTSjjWCIKFE94oAOFrZVHrhUGQwElYAVky/iQmHMI5bIeDk1Sr7PJlAIEqw57LC&#10;aIWjkXUWsE4x0VQm9DjABFbZidmQlnbreu1FaSAkxDuf0yQls4CGwN0iY+cHEeev07FzTgMIxCLW&#10;ZtbKFAqAoeLIPEyyxbw9GbJAACEF28hDOBRsIbNS0jzFUjkABzNHyjoUQHL30Ur/VXUek7ySAIDA&#10;YLrJi8XDgxBaTH1BTkGR/4sIMC/JtnIMc5HFlFKW9/nVgAAIRmKbPxhbNV+gIIhwGL8tMCaMsxkI&#10;UvYMdOLI7kVAm7ks1WZwPZnMSOdDghA8CQlGNOEi+6lVpurKnzaCEYhZox9yRl++gdEnuHTaaRHr&#10;gWjCsKkzl4PQlD3SV040pBRduptDniZQItWaJFpoWTO+w7wQKP/G/gXxhE4jD66q2EwXm07CWudD&#10;ERgscwtmRaLRLpUTtZsvFEsPTDcS4/EpZiySNRCI7clayVYpz5bSwrCNLLMwxDFb0mAEZhj6LfnP&#10;mmAmQKMWQ1IGqKeLwJPvHE9me3RO6EyzWgEeRwgMFdgY0rSSWvoySjGsD5iPe5fiNmTec9Srf0nC&#10;liZgGJ6NIomGKQEBc1RD4x1Li+XlaMhF1xhmlKfWR6rGAAN5UrMVXg8QQRbkhC5cRYg8NZFiEAIt&#10;g6emEV+Qy+T0HgWraxEC1xQEA4QCZfuF0MdmUm6DgoDHSIQxmYBhdbFA8AhTLkDSXPNyC1f7ehyj&#10;cQDR/6qrcQmgoNSwQ7996Eh1srzmZuQs+AO0EF/yEurCIC+JYPB+WgE5BMYgbO3gaAGWdwYAMAAB&#10;0QEIVFDIwXZ9KvheMCZlaQaHA8T+R4DNz440pzBARIInRfGVOwRha0MBhKCXwMDhDLKdLQLTeg8h&#10;PCBYRPEJ3HSwoFBEsTjF07cL9oX4QRdDggsEax/4nZe2IeXJuEApQ9yO8NEsdmfGT/hFdpgiKNCU&#10;yJJxGJYuGpBRJCRlGU+ENhbuBKLSFAh4zTAUBScUxTTiw4IggfTSQrAOKjJMsQlo1OyKga85QI4u&#10;CsKRSNrHtQ88HSEwRnLQIntbEhWGVEVlKDC7XF/4GLHdCn6DBMKqGdkLxiEwoJ5KJWbYzA0Kl3bG&#10;VDIOx0spAQ6+92h+hejVJb6ojPDwg/4apWpihX9ZLhLBBcpw/7AIHBwmQ3NtgOJxC265plINPEqI&#10;PgFzGXRFbQGjyh8i0NLMm2jhcEEv7+nnQgJUkkgbTEztEegwmS5v+oB9MBlDIh1bkUDmquK+BmoZ&#10;hj+MwBJCpY5oBi4gAI31NrYm2gDtTDQcGrMrFUkfe4o4Tc2dWRVttuQc0Go32QkyyFntNzEYmkEW&#10;K3CrDA7gcIDU1/ZnRuTh8C0qZnpWV9egRFe63H7Xe15IICsv8W3bY27LAx7NwhD7jt68hYGhC2e0&#10;TeLwgkEBrvdF3bGW9OouWFITdioamB1Sqi6AUQ1E2iq1LAhSnWJUCTNIpnxNlAUBgP4hVA98xs40&#10;35HC5aZRjVt4qeWAMWHG2n7IQu85d2XpabBRtUUFyEvZAQ3/R/drGT85BsuXKhnIApLom2zWByKk&#10;wPwl4kSouoUqtPgQQCLkJevtQLnwUqKU5EBAPoUnFrrsK5XFfn+zYipAhrr0QcbZRAAofrqasPBl&#10;jVsBjUt5aU7Wl1yyxqhjNE17BXfEEwbeeLzjB4EFSEFjgNXUOy3+UN8lQaUY59Sb4jN0QxjAB1hk&#10;OBByt6CuxLABhpKpTRMSGkK+w3ayiTao5vU1CMAE6qjaLMEERCgz3tLaOCZzE/Um8IBkUKxKaxxb&#10;l3RQCMAjACIjAAAAAQMTyFmmBJLRzYpcqPWUKIKKCAApV5MQlEII9YKzX4QQsQQsQhHte0whCFKR&#10;CKiHJDLIRTKQggmKSEoJJLZYpVKFEFZKSipnmiWrFDDtKbI5ONSBIl6xCZCiiBShT2CVziZIo1CU&#10;LmoJlkSRRRTURKpRJYQYBJUqcmQwVILYlHWS8QiAXWQSuJlN0kQBDVq0CgVeAfPPI+IPVWEcmKpu&#10;C3JEU72B2vNMCkwUgRz6fALgCEw0RBzcJ563fwTmHzK6RSmjbUDeATwpOn2lkSMlon1a47INwdaJ&#10;xPXYZvpsTeJiiQZEZkbCrwJbwjFZR7jxO/UWHNFC80HGQzPY0tNYVCWmaCLtygyaZMVGxIWAjIjI&#10;DxERrAjEQEuA1B1Ly892zLM5mmkAtpkg3akJkTGPiYaptYMnkyROYDWrKBWGu3ZHDSYSU1Z5njJM&#10;nzIjMwJA0DVZGR7S1HbuNBqJJSLYkoUTdZ2ic74cbE2zGsNu5zsu9QkNnh3uTZREhqJLZpsjgpkZ&#10;bUgmf2uURkZG2xjws6sGEfI4Ue3FEqzYaN8adhJP7RM685IJNdPAQRu8sjZHqbIkG9Ok5NmEHCw9&#10;JJLu6WokcTNLPMjIyMjVKgKIgNe56yYFRAK/bQAch2/LANDoSxJ3cFxDZiQ2R6CvNc4nbiLRr/WS&#10;k0svUaN5Yn3ld6xH3KYDOJxfL0mLiPliP6dyu9MwcsbPLF3pnCfptc+yZLLQrJqLKSWpAKWX89WW&#10;SWXPkUIR3qyAU6eIzWCggzJZQVBliwSNiwrNMHkQSQPCgd+j7CfEu+vDPYTXRxkKBM/x+hvCDmCV&#10;hBIm3CAXE6pPJnXAk2XFi2uSATrFKNrCEATJ0Ji/AppbSF0Gz+KC0Fl04AYJ/mSW5Vpgpt26UrZ3&#10;XHUsoNSnxkZ5t46BaEYFbl1m4rCUDpqD/UOakN0QP8R8wXkYuS6NN04T87oWwqKnOTfCJ7XADwBM&#10;91oDHG35AXJooZJNNCGHLCXXdq31SpVsswDzUNU8WLNlAVgtx5A3GVZyBCh0g3L2tnTw5lOy32Y8&#10;kiPWPP27APgWvY/sOEhhpZshHlOI50UnxCwpkY6eCYVKLbdt2FxWzoESpPHmPWbbKS/2/2+3YFbh&#10;d7QBSDg0XKIQkO4U2ZhDyIFBCmHCmYno4ZaOGSMoC4rki4yik8sEdO099/vugcAsFfiMdFml+15K&#10;ZshZDs2CwSlPQ7i8vZUcjVLKtlpbOT0eQts2aMskJUN1hbNeFLSwR4Vmz4LDc1vLOYZq3pkRrRxa&#10;vJCkGwi5BoREZrtgttdDhQpnMOTDQoRCo00duJkQSOzKpmxYpv4je1nFG4kWv2J43geSbrhyMybP&#10;aSZewnSIjIw+whZhTMKRGbXFrBGZQpipnVl5CmTsLuapcqK/IOFMiNOkyeYsxY+rckpEWO+DWm1G&#10;ULXsjWrJGyqM4cbIi2CGzUbNZhqUZTnTPExaqUMocK5MgWDVauWe0siwkOTSTs3NJX5EYtfdOldE&#10;c3oRF8fZKGkZiUcYI4CBwW4LemGYOocbJpvhIihUDthZJVpzLS7NWnetOMo6JTQ8EQXIVNy7IUUT&#10;UJ+eUiAVHo9iaeBrabANMiBt1XgbhUkmvngTJlHxjBDa9yrod24mYcWTcRQpiYcKRpGb0OFDqYdh&#10;q8me6sZOaDZuU0lo+qQWYdEJhEl425DT7wapLiYoOp2NK1pWnqO0izKBGFDTCkYqOWEhGw4ZBoyH&#10;QoihR4cyORGyNKZLKj0JYR0q0vIKRoOGhRssIxVHB+OmePbjZPxOFzHc3KiwULjsvqSZqjyavuTp&#10;E3DJQou+5EFdXDkOUstCNyYlUIw5Bx5BTWjhownNXVNRVV0hMIiIKUuk796g7CX4cOamDd8NIWHI&#10;oNPD7aJmAztbXdQSIxitGUheMeEhLkaShlIh5GwEPEtdCTmFolTESPCIldOwzhN6adg0KCw3GRST&#10;qdiTV216zFSol3M1LcvlE04ZQ6h0F8H9xZsz3BWhQNxBAKbhEUNUiTjKIRH7qCQ8cQ1FtmGuH4oq&#10;JhkZDdnmbLroXGLEaCizMCShTOJa8EgTn6LsoyJQON4pmgF5XEGVa+fc7ArPgI8r3jIjMl7cuYFr&#10;0rPTMl4nxYPNURceL4ra+ZkShYZp1LK1mgbNoCzdH6o0rCCXVZdeyw5rInh+8r5Ig2SKNpjR8VzL&#10;IUjHf3m7yQ/hVVQfYRMzJChtCJk5VD3WJdrKuJXQS6fb85cnfGhCPsvVazIKD3EocHGWKSJniLNA&#10;hcpWGW7xpyebWnowldSEUvthaBUBAnhDUc6swORNKzfK48Ang8kAXR/QVqnhAj8Ek2UD8p8Zc288&#10;ro5SxUBkisR4uR9VY/hFB0DC1CZUtiUAygiqXLTsi3TrbkLClq9OM1CShARsI7wGQ/iVwC4VpKHT&#10;IjMkVUi/wRZmm5eaRVEZEZEZlQMQpYHg2ggXPkZHYE1Fks4JjO3IxgH/dSHPnwLWBRjaqXLfa2Zp&#10;MiKYyKSkBekOw1NwVgEOiIj7Q0iM+5EHIXvSi38I4VKjsCYUwrT1maZIlajawyhlNs5FhzU9tkQn&#10;eqz54BpeaSzkesDluOCDqQ9FUbDmHFTRQlmTSQTJEbEIliSRazTpeI4cNDV6PrWDQjYykFCnUHIv&#10;rbPSazrUyEeZEHM5hKR5D07qpVnuk3pIKMSaNE1xYuH5kNr1DQ6VMnFUKOIOcCHDFDIJFmKhQIgk&#10;Mw0JFhxlJB9KCGV1Dh1iw8OCQ7XSCkcGCwVTMKk1d2/qO+si0tY0L92bhOcZT4d+KE0ExsKHCkkk&#10;OI5tnQocPDCGFRD0uELEJIgbF4SFGIQchuiQoSrPh0aAmGQUxaSG5UR7jw6SBHMNMxbCqIiiw5qF&#10;KBKFE1FTIYWt0lU8Oallw1KGTDQ09wQWiXVOiESEKR+3u9t7WMZmThzDmmT2HBGGtZ4pzSVmcFIn&#10;ZIBKbk1o2V1dPHWz3id4EJIzH7GTIw5hXnC05nrzkrNkimOUtTNmSpUvrZ5zNzZLM2eKR4vLiKZz&#10;UnQrcY8JCvpZzPEcKPDuymMmH4WJrnNSzegQ1LzxpvU5MyIZerLy3LIkAxnWIUmUN5Xa5ie0vbEu&#10;dYnCUaPlu1UPs5CDJHR3KjniYJo/juMsk3EZ4tT5Ovm2lNysgzTJ9stRmc08cGnCren1Q4kqXY01&#10;lFt7R9RzCNEok9K1rGazVuVhGld6xY+5uscUGC66qEdkU5iqI8B+pS6mfLYKmJ4hRgNMzI5TJHlK&#10;g16p1KDNAHF83DyUX77JA4+kn11Y1T6xpNee8FHwNQDEopkD2I8uP9Vuax/0MVLyuLWN4Lawy5UF&#10;7myCLGx+qpcDQLfOeVJOX05b/X/NN/8TVdQwC5YrYqNn8q8enPQr/wFW2BAruCEo+SawWlDop9LF&#10;cZ/1uIprOK62+oNEyBuSfcTduZdzy05VMUOyo8FvjimfjNtjIi29b1+57GsZCTNLh2LAglZsifg+&#10;K3GT59Ts1SQaU3Zi3ZST5N0yInyG5bOV5bLabP3srAgdFPEdv5nyCxt6i97/lR5ZxKxi2mfIPCfF&#10;qOlGiXcyjWDAgFFhUo4oarjK4pP6f0Z/cpkZHJIzJcEMzKLYzoRmQEGbBAopiJ3Gw40Q9KpaxyWS&#10;dQ9MBQrljxBTTwoTyQxLLPCUPELjoWMfm1eIE/jpvWRGeg+F8+F4kRjpMaT5qUEKMg7/vwTwaUI0&#10;CG+SHtRGISklAEm3ySihiXy4msEWmUYxkmOCyyFC1hiWkhk88muv4mvA2Ija1AW5rG7cDtxNepjg&#10;pSjbBIX4h0MZp/PCNMsW59z/iokcZETvpijbb+f42qc3WrfyDsaI4lm6Jlq4ahYRHsPFlHtzLLZL&#10;E3O1a/Y2o+5QHkU+Farnd0fyzbMBJW4+T2xOan6Ij9E2j6UxuEZx7yuUFgsZNKyXiXcl0Qo440eT&#10;sw6dNfRREL89DREIUSNITDzXcWDSQ0RCjRkJH+jnBIcW1mESpA8XMorR6trCmy7u4S2PrAuYc8iJ&#10;h/wWF7RkNHoiGVFpvSYQyjRtHGQo8BAh4iEQiHGRPxzjYubaUONNgY4JZml0nQbKMhtEQo90+gEP&#10;EQ3JL7ZjdJLxz/QJiK2lRf45UWhTJHEQvib0YWHRJpRorM4ikAMCiIQmR5OLDQLWjUzY2j04cJBH&#10;cImJnin6mlfPvK7dSZc7X6VOXaFaKfU0l2YG5URQnyk+gGJHMTtFHhQjOXWDC4hNlGyN8Aq6Xbqs&#10;m52U9BPJQ0ZZJTRVk5tas4GVK1pWlKAvSj6KzPd2JkgkRaJz0YrR8FzERDZIWDqP95SrSPQVfsH1&#10;VWLMbJswSTgSxohMmxpfZWNklHHAd3mh00IxYcFwpqlLHeYFWwV2KaEYZl+Pr5o2nqUpq6QG5pi6&#10;1AiKO3E+h0HcmoM6wuN6kYrOuREiEdty8QXGudqhNT6wwRIsSggJop4prr1c+4QOUnJiuJDIK69k&#10;mNSdtuz+xj1XnJBuJGdNwXxRtaEDyqt1SgjOGjKSCp7gN6J/lIVQiGkYTTNyk9TASASnLnO+W543&#10;HYxmlQvwwK4AB8lrhGuhSfPK5Iw3t+Lgx38FZSW5brUjy8AHFGl//SKXu3V5cQ03ZwOtV5IfYlLz&#10;lCsxK0HGXDgCMVu2Z9fxmsUlhLya4dBBIxRCDaJG0qG+pSOZ7Rbf6I1+Bw8m7bR4Vzwstv0NkiMo&#10;Jyzz+SVxNlkxeHjbo2gBsse/qwGAUWHcbFaSwfTXKP53KwxBYhBxR4OOO2CAGEwQn8KOxMTLg5ej&#10;PWL7B9o5J71FrOHDmFoCyk4k4POvoS5Lys8qp2nziQZGf9BXyGNkxg8skXOU2csFiiQEgORmXEbV&#10;+aRPs5gqtxKQLFC8DA7wGVvp8epRA4pDlWXQbslCdKUtV/wicQ+VQRkaeBcuPmUbNKz8RkRm0keI&#10;lBAFRJmgVYTpOSIBUrKk9Q6mSy0ijiwhFU7wiKqzeoR7SIhvi8YhS/sSt1bqtvjktJVSZezdxImC&#10;d+Di+gu3b2MFUUSNGOeOKLO69GasZ4yJwe+VbQWFunlGkjKLP9Mtsr2bM9Yrksi4KPt4c1TYtF2C&#10;RNqtj4KNu0/LFurWEVJU3aItvUkJNaVXKe0bljkBox6P4oy/kZgkIoUiRIou9H0XcZRIzIjxvD0t&#10;JTQ0pp7Ksfe2hHfMjY9Gm4PWhp6XRpYkW7epae10pRk7WXNctCAxmhbQsTOOeOSGp21az0U/Yk8o&#10;p00q1Rno1KeMlneFpWtMlez2/YNADQAuLGQ3e/iMbCFmlEMLGJBOj7OGCCTE/pODIKkWYs2emEIp&#10;FgpEtz7+AhtsxKilzUBti99ESIzJLB2Briy8HKQ+NYIXk5S5IEeSSypPiaV+TF6WNkjljBViraNR&#10;J04lQqyRAwjfwIEKeibF/iMeHcbhskK0p5YHMH91A3vqEQzYwxclDyx4av4Vh88KZ75biBcQu1mI&#10;Gwb4Ui/+XnqFRCJ2B39cRiD14rJ6bXhjwDqvyXPKFHcf0Tz7rUjfQZ7uqRFQFSIMatDiy2yUZpaP&#10;fl0C7LK+8RwR1zpKT9fd5O+nR/OfrCOGyU7QGjXd66ofnxGEdxc4b4lWILZEjpkua+A3drhfmtXr&#10;GaVB6t0cTyrbFSfj+GdAaj27X5L0IOw/+cCsYtwMH5gcGKSRRVvU4kvCS+1WfFBy4zBHxCMRelEB&#10;40E3BQj4VYhD4kfCl9WGVluArzsiFLrD5SJARL8bCUWRPfyILb95aeN7VASUPcqefdKxiUzZ6C/Z&#10;lhvPa+At4QlGCaDXR83TyqZHxRTOMMDosVcq8dfZDYv/lB+3ZFD/tYumnRIm5tQbyy96jEjiKeP1&#10;IaUkH2CxfRLu3HjnQWA4EUR0ZW7LRpMcWHn93opH0btKjcmLaNEwMfb2/lvwtOPsxWoKNPH5SWkR&#10;H+J3mtHgkudTol6/1MnZtjwsbAkMj9IhXZ1C2t6ilfk1YXNCjibaKTsF01DbZco4iI0fvLxAILOj&#10;iK2bTHnemjnckYjoCM4xeWIozIzRFlyUMWIzNH9Vq4FkJLA6JLxCDJWfJrzXOCXO4moLX+AOJhCT&#10;rT65BRHiJ3KVFVRsCzvXL/qhKgIEQgQU8nmlmVljVCW26tkMyIy6fSSsdIyo26sQQBY+EXtut6qJ&#10;j9ylJikUZQefiHnnlP+el6eVORsQkejT4LJf1ixpV5ixIkUUXVjKkZsURQTBrbwSnjfOq2jVR57Z&#10;wsxY8stVQhMZjIelyStiGjTYxiJhH51mHtNGpFFGUHFywkLSJ3zUihZGVYDDRIeI/ohfCuJTSrdZ&#10;mSJF3cIJRJ5rSmra6JP2sNB50rVZnGKOOLBKDpLlG0pjeXCC09ZXzSt5r1cBQg1KoSSldH5VvAJH&#10;EIIQUUUSM6JqxoCIaIoOIvFGV4hvCwx4mC9J9GziQmQcSXLB5ttfakrRqTrTLSlo92YlKTX1Lv3C&#10;LlwiBcf7X4N8r5UYMnauFOHLOH+94ksnOPGTrsfVhApxxJMaYn2iy5np5GvIX1j1ebxf5Uqj+4t5&#10;PTqwkIRihJcRWManiakzxHzlLrw01S3FgJ4is9UNV3G3ikksfLPL4EDCBCK6oBUJdiBuLuJFXk0G&#10;rWFS/5quN4Ye5CAlye/4LrhDCPFGEK9HiCO4CF/z9TpjqJOSsDQHnDaCriQk/1AbaRSE3CQm1lHF&#10;BrUTD8sEkLxSea2mDnBLCcbQRr+W8kCoFNRWeIImxZl4y4Zav2KZqZu+awvJzbcbC29QXkuIYi1y&#10;/zEw3eS4Ki6uJviUq1GFSBfF2KTmMYNfeGWsDAtYRsL1/gMC+LZsBEzw+JcHBKTC1zEJyYkSU55i&#10;RtkWKOKfcVEDoSyWldm7HivM/ckbP769Bf/xqNyZPbAtYPxdsD4LWWljWmK4gpJeBj7zRipAZkrN&#10;h/upMUjHigyWCo5t5Pa6kZ+wjqUeZ5ckGxQhb3Um0CGzG5LiSiUUprUW2ckHEwcU3+C/ygsjdtbg&#10;IlvPftIcyMT5cSkmOGxno0jNe6hFb1SGnUPOBJraHpWdcW5GQzxrFRafftbmnpas0Ly9oPv6RngE&#10;CCb0klH6I3BoKRkR0u1MaLGIyMjQCBPhoUzJSMjQJHi8skbGFUsj0gKeuDRZGRYmsYdfIjKwIiMl&#10;8mrHaiondXTSF8oC/KwkoDv74wkDhCg5IiDhJlwKlmNEtD3fBKk5INAoPbsCpyhQuwtNdEl9D1zM&#10;umAaIg5qfG4JH0yNjkBVWYSd2XDdElaLwp9yfGPWSl3OILy7Ma2YWRRGMsw+SWydvaFrFHCRs3iG&#10;INEY1EjjiRFB/UTktHudGIKGYcKFGJFgyHnGsYQokXo8M9Ew2Ni4AYo0RzKNomwWVcwzCIJFjYzG&#10;PBlbyMKISC4jiScGjjj/4IXxooujiRkwTEEM40jiEhCRGsP0ZjMY8G0SOdc0GUeFDR4y0YxieOWH&#10;EOM40Zh8WEj8EUSJ9yUZjYmDMuj3LGEkLFEliRNFvSotFuV+cHteNbABYXFDaLmpFHE2DEg4miwT&#10;++HxWiKGp4n4HtHt2yMLsk5qSFKYrFNYUUqPwXLCeIiFVwHlrp++v94igv/tTNRGfCQefwJZy2a5&#10;CaC4GuzftU4kS1Y/K7LieGy5I4UXi+eL2Dkj4C3kyMySgxku4FVyc5aq7gINltzPYtk9yAmHuBqI&#10;ljwh4eaQuXwJhaibyHj4v6FvCDg1pSjp10eNQzXLeyUC5BFn6hLiiUCsHJMtN77kjWNRXeHddoig&#10;dvJOsu5QijdQ02PQpXId2LJUJjKC3mhiyE/5dBU3I1Tb39SAL2t7Wu4j1WHwrg8CFIF1zH0qOeJq&#10;3ZnsPPAvn8vL4M9x+tE6WTP0CPlsv+rnLSZ7Cfg2brrvZZqBchNhSNgVUrSB7MCvWZtHil++/hqF&#10;9Ftn4FcQK3q0zMokWk4vyJGUHiHf3XROU+CrdiWtba1Cj/MkGDVpFjR8mJNigYIGaB88yPEFmCO0&#10;4l2zrk8w2AqFNUd3UKdV+nNkVz2qbr+U4OS4UdcHPCAn9Dqrq6JDHOY97GF3YKfOQ7fLOp11S7Os&#10;QkRW4Lme9Q6IjzLBaLZ0hK2NiKjbtsgvRhxaWNIpOt8J4SNbKJbDtz0dw8eiIYls4lxaO7SkQSOZ&#10;ftYicJGxCRSKLORikEiDCYI4T7/8QhKSXeQmWUgbFPyISbzR3cfpU2DVqCH+Ma5NivmwVnYPR/YR&#10;fcax2Q94hUtI2Knt1xTH4PWzMyd5Ic1DqCN6bHEFnIM3YhUfuCJdx2l01E2X4aJoxcjZNKp/ZvIC&#10;8Mvmvicip/8ZgvNnF7ichdlJ0yaBYVwQQTso5557Jk0ARqgqQixIu2tKC0eWys4lhWEQQqsLTmqr&#10;c4rizkhfkH/dXBJgQL4u6lx+biZZ/C309SnHACXEIquoQ7D3PhmDsDUuqerHE3NLe6qj/K8k2VS7&#10;K28optisY32gvrkUv1VZ2tQqBfPWMpWqv4NDveCYFia4mEoCtZYkpFUXZkzLHw/xLMU0U1hErNGX&#10;QJIopVfLEsRcpVsXcbGC6wKrQtGZ58KyxmmX3CFwnicSAvwOU2ViUXF494hF5C8oWx33b/suYZPo&#10;t8tEgxoNqygLtnH0wORER7VPTMyIs+wLnhQIU7BMU/Ma6T5thkjOKMYYlFFk+N57TXnjEEchFW00&#10;5D6KbEjREMv2Yn0C/IXNrnzvASdLI2wUTfjeErasqSspONqM0IDFwxmjIQoimAQNu0cSKRo9GYK7&#10;2pGAxFaXpWlfC4tnLW4QSgJ2fRDDjjR7qw8KoPFQkI0VoIEDiI3RI0saMUT5dlWlNWpe0agnJRbd&#10;1SZe+JVVj5kjdFgC/7mF9U8eHZSpP3kwl9ipotSahoKzvCD3l8Q/4CFfh8FwFeAFm8LPBUJRNCqZ&#10;IKjElE+cV83/SZ7VZXhRIFJd8KRYjLyQElREFmla+hKJAZdd/gU1AaKQYpBOiXMgyUbxJkG0oCp4&#10;kaP+ENM8bvBJ58/GoMUhNF+YizYSFnhcRtEreWE0dWMWhPwwPYFQFiJkF+bwroDA4uoyHJRWJ640&#10;+iwtrmTL3qBpc3qeTZTbszqUzJQhsojMdKpgWtAvrVavJdYeXeuuNBzxx/mp6O0rqe7RPR0iNw1q&#10;BRMhmyVPpq1nIrEJLp0sN1pvJ4b56ZJqxHpfh1XzCnaW1pde7eobEUHHu1Xg4kcezWMdHoovgvH7&#10;dlOIiTIjzYii7Vl6X2jfRi0WCIlGjRY/J21jY4mjaN+sQnbZlJaraLpVVFHGUFmeBmkzcHNld5V+&#10;fywkaP/6KpSApGc+30rAWHU1W5vZ+jK+aRR1NH0ooukL+j0jwRmgeSn7bxZY8tThK1r+1h9Lo962&#10;TEiYd6Mh8um96GCuQf4L1PpR86KUj1rFk5R4gaSXahqJE2nFkQnREbHpdHUrSkixTCqiZ4rx0IQv&#10;GwvPFImHJSvvizIDSg30BwwOlBkh2HqKUDryQspKNiKGwQe/2VVHotvpOiKYgRnFng3uXeC25qDi&#10;R6LRxcaMpOVV4bqSr+0EPaN+WcFLoyHksDbM8yjaOKCCcokYlHHIqH+MWiZc7W5lFGwXadoRtasy&#10;JtkiIn5+oJ+PYcQvNn08uvgeYvA7J1PqvlxUy8sEan4syxlgGP+lJaRppKjZdHbQR81owIwiXT5W&#10;+FGhRvFzflaFL5eSJGJtJZ3umyzOI7m6QfGkLgbpnF+kcb9svWrP0scfbLUYyn8UXXSKRIkTJ8Kc&#10;5y8ctOmpqtnJoDER2ogJvHYGmvYDccTttxVY6Jo+HWmEJ38Tqc1uJHWiYfkRWUFBvzuVG5P7oQk2&#10;RXXBzKfnvCu5i8K2RKugvy9Az23moNUQs1ruIWOXZqcto463mfezrfTRa4WmA8BHzZP61XhgniDd&#10;jiTZ8HUyhzaKatriz2waiIz6ZplUbNlxbOseKULMzxkZG1JQu7LNKuunTzVGrNsY1p5nRIzOlknW&#10;nJkj5GZ1oTTLB4hIiLpETNqwAlIzPg5mXcoYfwSuEMlKb4VWJcR4Za8Ik7GatcR3nFVvJBLyfEHE&#10;FVcBTKY2F9GoWhVUZ4GheaUB7oI+BcvApCMyMj7KkApyM6sksKAY2M42Ne7hgx5aPv9BeJKDR2tJ&#10;oi0QgmhXCFwhiRomiHFGOKcsORRDiL6NG0W1YIVQKamudpSkO41KyEiKiyUWdW9+IRi9kU0ZCFGZ&#10;2/llWjCWrdWKW7gJ4SJsSNLojE6tQsLD2tCUk6jK3K5I1dq7dHqx57eOJFu0e63LG03zcdWLj1i/&#10;ddtEsEorvf7Wle9UEfLsv4EhXt5dL5YTiV40K53LiB2c7rd8Uu/I14SKDOAG+uJFNI/msNoIi0c1&#10;OWJkUSh+OO6FllWLLBUIQvDwbwWTlqjYmTAg/hqovp067aBUvbjLFoXlcAXksbpUOCJ60oKUFRCq&#10;yviTRPmUkYZe7lQ5wOy6qSzgYscUcEX9H2VLXStnp+1UiwWpJSja74mFOzja9lHYxg9TsZYFxecD&#10;DfSf5pIWMqKTNQx9FFuJpos/s8chsbCLo5EcWMjKY0fyq49ZTOJkwdsNGekrWrdmwt5OLmqov9wf&#10;iYNPEne1RzsGfQ+2vZCzlpj4ELGiljoY0RkWmIIsAlRL7Xf6GLEVGZSoFjK6s7xHaORw088xdE7B&#10;I3uxidh2AUfxo9FL2r+0bOUX4ty4EziGHEjiiRiEthGCDqNXDKKRlsWEjW+Z+PNo5WrrHwcSMh9R&#10;qMQnoyEU6tp2YWMJaZoisEAgI5TQcp+faCUyi51zFYMuhtrHczNa+6re9qtFQRfmBjcgnkGKUyew&#10;SRPKr7CTlPy2naNxBdJnRf7FzQy0xYuoE4LtLyggVDHkWCUM5ErviTKJmUImyI1rS14+3zrEL1u6&#10;LrZPrAxbLU0t9OXOA0CO5BfzdPSYmhIhzERA5WHoKJPFLOWZh64kytkWVbHN7anNJuxKws4kYL1L&#10;yDj8VrVDgxVq01mpOSy9FquUyBcbUDbmgbGukzcigjYiPP0O47D2teBO95T2GWJhSsltuoIs+yQF&#10;GlEIvXRC/WpebGEefK9RE0/2Y5QKBAKAx5iq8OndiX3cRUbcBLZpr8AKrgR457sm66+lLhy5pJeT&#10;ER8KRPySTvYHKGNtiSG9vaxM4nQHF4HHgtQry5uo9+lsMsw9L8Vb6T9F5oE+oHkDvHV07GOfeVRz&#10;vCp6EhLbWxvB80hyBdaKBBzyv5T57SsQ6Req4/ArilA4diRfiivS7NSRVnsqG5TgQn5k/izRs/UP&#10;E5HA9QvivNIqQp5fTTrDLrHii9x8BkiwivKi3kHcWNQRYNUWb1g0gSqicxdmq+JZHxgUX/UOoIuB&#10;hsu6wi7ih8E9muFdaqjidHQJQwBajkwLiDodHKU+oNHyDF2i5Q6CGRpq0liBpGl+IL6CWESyUGu5&#10;1B0oFYEQbsXKpm1Xq9VWwQRQVAwcKNy/lBBWtWUdLNA0rqNBws1ZrvCgCXg+CpfuA5aRAb8Kx73l&#10;+2dUPuugJtzBaKyJWwp9aLrWL32KlLloX6ce0xYbIO2gfjEEiiiCCiFC0IooogogqVQUgsUUQUQq&#10;RIZikMhSxtYooxAEZPGhRRRVwlCIOGQSKKKKK1l6UiChRVgWQC+hbFAUBC7fApKFFIz6Zee9tShb&#10;xViV8yqPCt0OsJAp2QE84w2ZaLnxKBPCq+4iFWNMIZcdjQCuPcoHF+oDQr9UClGUN6kAgdNDYF8A&#10;vcMBUqg87URGoEa5JPPNlRpYg3rZRPEQzxEzbhB4JVNqaexlGdrarKzsHuWEpqWcuDido21hJqLe&#10;eMhmRo0R6brjkfmyjmuqkqo/RxmMtFFm4GquaKdozJr5fUl50Qw8HFHn1Zq1uLgprOohIhBDCIeE&#10;cilD+33lJ4h3HUzHyhTpXin0L9eKDqnRzUCnkHm2e7l8zlBX+7UyyPN/EBPT6egs6P1hLlAzN5V0&#10;yeMsXE8+KOWlQ8+fszMw1ikDJ3YEi4MUyFkAEpgB4hVo0dLfFjkh495IakeG2hJAtjc341aQQ4/N&#10;Pdn9TOy8VBtK7dS93vCixpI1/n7fVPFHomNnxo+mnB0+Dl9mDq/YLv2jee0oqN0T92CMY0HHghRi&#10;CmwaB4hO2gYpaWlXKvj30JiYNv1Ko4py0ikZxRGMXT+jGmpbRj40UWVca6nrBDYi0Y6S1CE0t8lD&#10;VsQz5DZRumvTIpuVRNG4IQZijT5VhaEIseJEMMXxEL+sBhKEOtZVgtI55P+OEEp3B6NTQlbePNv6&#10;mciiiRbLF5kcYghJJB+X7MeMEBIDiRaPMpSwDNAVLeQsWCEvntrWxbQTipC9w3VAqVMWzbkiefaC&#10;12INI3ImFsg2UsYWliJJJZWFiI6xPFJ9bKbP4IszUhcFE+dRlGQyEKMhSUovOkjSwhCRPU5rImJG&#10;Wf4JjMxMGXyWZaU91a2u87m49vPMWyc9q6csFOOTJ0UmOBe+/BEMxdF0wYrRdEjjijE15HLNNv7x&#10;8JImKGJi0SpjgwRNYrlZim1PHzwJlzqGWURBs5LYW5k5sK2jIWHULvjT2r/unF4KSSFuRFEdKUFv&#10;yAL8uJ70vRZqRpfJNqDYWkSDegwOyhEDoW5+DM8sk9i1n7FuktigXH4LyJqcl8E9wDAIiiAMwikG&#10;Gw0ji+hCNBDACSQCoIwWhOiz4MW8GLByhdIfgupgaOAjzAEQCV2IQrxhZiUHhox4TDKEEoQPAhRE&#10;yKc4/VQn1qpRP3GoBXQKdn0RqA2+JYo5eAxLZ/QvJhCpBUMJgxAe0A/VzaxoTaR+chHb8C5TCJUw&#10;Ok75I6NXzRQJ75PwSUccg0QAf4AIQ+E4UFVKbMBc+6+eDqp9WFQEhxDSLLPSyFo+4r8hpOXGhoKu&#10;/0Nmwiq0GIAnax7GYNkEGqKmp8gAEx63whXnw4TTzBZJAoATxg9CCWBta0TWtY/dZj5/wiDabjBI&#10;1/wPRmuR9kRvvapFCuNk2XgYbPxijwMezTnjf5WKuGMls/ZQTpq7uWis4K+C1wekSbb0AJloLqq2&#10;oorwl18JW60Ldd74kPDM8suzdj0K5Mt4KsAvmgsZpSsvwZzsD94NwXH7aBrmsaMG+xTCDSd5BU1T&#10;92B7AfyCpa+cVFOLHD5lx9eAt3CbotVgv0+08jrPVVHkAKWdbnfVXZFO/YWUd3CFL83WLHSbEl6Y&#10;FY3VlVgbEeAvYKceeAvBjyE/0CxKYrPcXIb8UAGoni/M4YmFBDEv2KsZN7kOUUyAwh+o4QHZgA1j&#10;rKhQkmTBMAXXllJgVYkPR4AAerBCYaPepMW26ywD10Is3pphBcpK8hH8lwAFP3GAOZH4NY28HsDp&#10;TDX9Yamkwow3DfdDKh4iavC6uHQQvIAfo4UNchQ5eBpgXoFY2TTPqg6uAEKFqzB12J0IcN2wQaLc&#10;ADefJOBpmgdJ+35I4SA2varM1gi7XEEEKEPwgBDtAcVvgAJEiuAMiyESIA/fQCOVwoNQChA7K2Li&#10;LganTXhcWZP+F+q3u5x8ZizAuPlJjpUsssQgS1LFWWRLfVhCSpBQpZFahY2iykSxUq5niT0RqUMj&#10;TwS1Q7+mo1bYr3g0i4+rqyHNNHXcKxLoNIzMjXAoLcW8XPOWo2JdpdQSyBPfZshwFzBg9mwlivY8&#10;trD0sOZTPaJ9P6e6EVrjcHHK1JiTui1PzKIUTRnKKKKn9e2/XPUHHHtmQVA+Ub3Vlj3x9DRtZTvm&#10;LmjPYyiR2/npFZwyUUZVnKDJsWexu37BPtBzh1KUr1S4NVzbm5MXqwbCYLzQ/7WsX7gIBUHBJgoR&#10;MR9naIYysFEwja9SRfGivNVRFbc4lpqSEc09r4rdi3VopnghaBbVl9u/o7dXlhsZm0NSZmQT9e8l&#10;dkzGzUeGlE6mp1PrjcEZuyDKc+1LbKWVzezFZ034xC7Uk7jXsqSP3gmXft4kXSZGRNKpeOU22XLi&#10;IsfRp/VZcZXPzCbtjQt90xlEjRopf0bOkRX6OAtPKkIWOIhFRiD4TloQWCTQtiOMQYg0RXkYWBA5&#10;p6JVK1NUxN6UogP4L0gn0QfRb7BLJCLBbKhwszmzFkLKWlHLu/0amrWKa4UYsaaqHceiwWe+pYx4&#10;IoIvVz1p3CwDYsaMYcQlH1JRoemdryCRCCGGqT3UtoDlaHnjDPb+UAyhoosQpditPRqYg2CiFEKK&#10;MxvVu4KodmaIqKPly0anuvtNddaEtXyDEjCLyKPSN/WGnILGm4PBo0eViypJUtLPGEjc18jGjEHG&#10;iR/pYq3Tq0V0RWxrpy0SpzBQMLmF+CwYAcqRREzRPyx6M5Tcb5wO0ZRiDFMjEJYCk8UQrBCZQmfM&#10;UF+j4xItxC+nLSzljSd88bzEPORlNjghu0Yo50RXDy014OyG2DehtTmXJGjk7xloo/mood5RxEPO&#10;kWV9fMX5l9sJOWNMTiCkbko1Po2JzWM2D7CdV97GsVDz75EJmTAFTRrqmsmIKlc2Wblgb5EpuN6x&#10;eB+so3/BBWZIkeN+y4nlkUUSegXG6N/G5fvEWT+AJZy5mwujj+cPtGfWjyfqHCqE4lS6eGrry4g0&#10;r4FwTCYiTJCCrQJZIRVk5uquN28vClQktwVmfEQ3k64DQEJtnE8QcNzd2TGaK5UGCXVFJRf3JXlZ&#10;IGxQgNCQDzkD3OczEw527eCG/jjmgWYSf8hiqCoOMyZj8x3EGiyGiDuLh5NVgMLxfUOAB9w+YxBO&#10;gu1r3ENBlvALUmW5WrQuKR0fCokl/t16PlAZ3y1UReDAUAwoVEQAgAO4KOAZoR6TfImJueGhE4vj&#10;2rm5Ytm1JnTS+sM5RG1us3Pq+3cXasXSmaMOEDiOAd9cZTFx1c5OZVXUs+Vtm8jElwj7GSM3cyXo&#10;HiO21b3UGynkBOMvzhrfdnd0a9nevL7YoveO2HtK/wIzK5hT4GzFjwMgWUCRF39I5OSE97RiW5Vx&#10;KwkQIDpwWCTJMy/w1caJP88mU9QS/qLkn9todHPMx8L9zaIZ1LdaUWJ9rluug4KUglsxJntOLOLM&#10;vL082PFaN/9Mpo9AdmVAB4Kelqf0Z4N1yOI80lGjXcKTdoc9zFomkvSNpURndJfzbxXNzcjpgLAf&#10;tL4m4HzHURgUoOgC58EUvFrHREcVCXnwhVwBdPZf50B1CEGTdADYg8Dpa0KNiOwobXheFb/QqTbG&#10;saJr0Mk7/cAs9wACp4QAJWwLIFUFBloAT8FuIKM0/FZYnfAsi3qC6RO+upZbHwqnxu8ArXci30KV&#10;rWkGEBpW3zRMjmkKtBdtA8JvloEPHVMGUQBGFVaN8FAyFDzwA9AFSOUIa+AH/egdWjgSt5aUr5s5&#10;TagW7QhZhhwwoJKBAe+1tABZQXp5CIDZjgPuU7Ty9udFvmQfiQPJQC4M+wQaDU7ODVbjU8LqDlI0&#10;TLCgWNLGOYRvIZgomAaYFctoBcRDUaAXN/U0MtNFfHvkFzbIuvh0iAAxvgQQA0QW9rsUL3cMuhGJ&#10;PxhxgnP7fuXsE7BTPYKVrpwSWH5HywbtJKFZq4ShKiMoEf1Zzg+fj2ZqZM8de/4uRdMVl5fwzgaQ&#10;LMIBfCNQYkj+Ky5I9Xis2bQiIq0B0jPLKGoqF9eM/cRSu1B0jI1gV3AWuGMwJNoAiN1sXuoK64Qu&#10;aW2Qsysa1jY/o7INsF4c6RBIkRkcpi6+s3On7wEPSYxKJmYJvaON7uMMb0PtPteAIs7PwH5G5vsS&#10;jzmmCA5kXZ8niorySMamAU9FHOtUc8fDa/31Wrv19C8Gzq4bAkF5u7Eu1sqQCYMQv5lHsxTBc9gH&#10;gg2rUQAOVE96eA+woP2YIBZwUeKKOKM5KOIxsA9PlliacnRx5sTd3bdyyO6t1SNWCi8RSYsPvAt+&#10;/nRpsoUxNPLplDHLPW/ky7fyVYXt9Q4y05Qec2lpY0DSoyuPlwgOSAwmY8ZQQpu5Yd9nIXKI4Yis&#10;EHvg8XCEm4MiHSjHjQCJDSpLEJLGi7f1u++dHhVuJnga3PeXKXrLhDjxAQg1FGjiMwBi2i04etiT&#10;JCcseNmwWaV2Si5VwgeEBh5uTGPCxohouPhASBAYshhIk88KxoDH1qsqNTEwrAoIBAlVIsbBlOa3&#10;vl9H9qXgxNGcs+NAuesFxEKMrRJEOkgNJBbKj2cWDtjSU2KWlgwtN8jYJlsvwFxj9HIRh/5YkfIO&#10;YszRxFOdcv8XSEMaKNH/2Hrn+1WdKV2l/kMRtJn1Oc+iPOMQu5EnZYOf034UsUbo2UdWKwcSmd75&#10;jlRWOJqrmw+HQZyYEWWZZ7EL3kKOG1xvMEgwFSYNx54rgyISlLENLZYRAug7IitvaNvaQeI18qFM&#10;NdcBAlKYIbZqEzgj5wRoUjgYfQxyQpERCsTJnKRIlcB301x1nwJtCOaBmQKLDvg3FhToNkEqFAoJ&#10;KuCLQRyxwMExkNLK1Bxo1sj3FECJ5VxSefY5H30qmSTkQj6ckg/3n5H9ZXguzk3fptG1ra2tlpzB&#10;eYy3LGx73ri8CqmgJXqugS8soGkTi95eIS8Lkj9uioPwM/iuLA4vF3SLAvwFIBXEDL5IUkYNE1Vz&#10;1qwvi6GLjS6e6iznpWPIj99BoPifOCNelHguC52oPNWbnzgTrH8e3roWr85lYA4ErY1NomYLNGMC&#10;8xRl2zA4nW33ixHRIov1uPzHguDUrYpsSJF6OLPPjtPlzW4uEqx8aGU5euTE76OW8U8eDw/czjbZ&#10;26sWX4Uxo8GUY1E+PwQj/KZZ+F4NGQzLGYmm+r5QQBxsnQlmyL9fTkm+mzxo8xYB2SPc+DbbvyMq&#10;DxHolauD5LUaFvBeiMyn6A3IP9HFk6Oq3zLiAtLaiNy0EbSel0nTcRFootsnMW2u0tl3I50kY3W9&#10;aaHP+TLF6W9RcJ5YRQE8STIZEcq8T7IJ0duaa46KxFg0TYJ1tPyIs/fi2HERdLkTSskHQoqSNraC&#10;eJAlpzDsuzKCNtjLccTspsb4NBitpwIR9JVCD0+EfJyx43hAy2RtTJ3akRQsHiebQt7Y2V/uPALg&#10;QRYd1qmANTqVC/liIGN0zGnZdBWz0bHRN1Cn5cgWFYaGjlg3VNogKjGua1ljJOi8nmKzRyICone3&#10;WywVSR2LI0o0Y6RjsderQ+CcXXT5ZRgZMlApRbVtDfG2UQpk8AEy6U/Vxu4wKIO7xS/y7FlA3Q6+&#10;qIS2ZQ+JQhfI6nOp21WDCzFhyyhAYiPE3f62xbysykM76dGfCOyhGxrl24k5JQyBawAV9WiJLOks&#10;T8XN4ozlyJjfQg4HwouA+HffubAG3TwB24Hg8E4Ga1AiababQFwCDVlllkBCkvU9YERLKZwQgkUJ&#10;ZCUQtIohDINYqoBZiMwPdkR/qTd90fLs7eqPCsuVLu8Cl2bKxb6nKH8+XCxkrQf4/5vn24jMyIz2&#10;IBYQl+EN+EehHwW6hvJGgILxqK0Q1di3rbI5iRlcx5aImblAgXfgkWe2SZy7wGxmXy8Fy5KiKZlP&#10;Sc1nundkbK23sa2YURD6PxksWX+6BxIos6nxnGwyjYOwXpdneLsJ4SnLl63nouC17ITg0BMT0ZNS&#10;CI4jNSllulfSuf4F+atKsdujKutUEoS5TspghhWQ7lJoGQmy4WhKS8k3wPW+rWwsjK0IZzHFCdzg&#10;BRruRytb2iQwfEWgXMOIxI2jwSLaN126LJ3dx8ePypLHv27YRWxdwkEYzg4miTsqC0bCnRyr7LPf&#10;fk4lrRNHcFg4tnfoxjZb1fxYDGUX8bIZ5fLJq8JizAqsqk36uC8QmjP7uKqW98HukkBWRLJgEH2x&#10;EFPmxCxCxS0uNgIILH2LKyUXJrBAIIBBA6nnxlzyMEDgEI9+u+yY/8mN7RTDx5ALn5IxDE/EYBgh&#10;aIejijEGZ6xcuJk8eVsHW68eMa/R/q4KLNeIIiiIZS5cFkyzpG6LsGNie/2Wu1VqWm06L4LlVo0y&#10;OLt4xWk5KyWxbX/z4eVrrFGY89yUqreYJBS8aTsSXAwLJgpnBnDqZ5INo00xY9hLseGeC5gnW3Yx&#10;z3GziZQsLzEo9uZGrSGTZQuyZbpfyyoHyniqeYpG2GQ5OMZT/tU6dRXNKVdGUKCvkTP+p58cvCbM&#10;spCwexKNoslGnYZ/3g5O2/PL0g3RXmLbJmO7Va589Hm0dixo5XpVBEqNtHGUTSSUli3WLHMSOKNg&#10;pfofzyJna1gmGsDmjYL9to3W7I9gbqy850ccEEJJ/DKGy6Ln38HKedqRxLatergWJL2UJTecT5k+&#10;SWVtELj8ULj+zdsjWtaJtZE4gwVR+/Ax2Zg2q5ZXKeGD6cYQXkaE8kH5dDph9t5cLV8DWXm7KXUg&#10;xDlJ9Pn6RVofkNG1QqxlCBGBXuHObdB9REmQpMlczrwmTUglDSBQ1C4aToqE3/QApJVFFIUQJZaA&#10;yy3myDCCCwIaSiySDCjCyohwQsQhJWlZIq0WgP5apyOC/MbJpTnjBNzV5NGo1QWCuRW+XBovaMlH&#10;pD+i0HBNZTlHFbKlPFWoccRDjiZO5eipfFILF7YXFyWklG0yZvlqohhY4kcU8V2MSMUbRGISDk31&#10;c/U2vCXxFGJRxFBlBJP+Q40eFjjMcZiQOMu28+9ahvzHf499fOkP3LkTQ5KD5rJSXWK2HxHEMTFs&#10;hFFp7fTY2PJONmuINGjiRmeX0EjITJoxBBDElE3GVgHg3j5V8dULns266hNgivZroSL9/wfpJjMS&#10;P0nIc8tm+igfpltD7g5K1MbD+dN6RflmG43HRynNTpsSOJGIJg8cXtVClZ5tzsWPKJ+nk97kkamm&#10;RxIm22AL4aZS4Z9p+qeQW0RSBdGUZCYOLBpPsohdHX1IVePnqZuq3odySi84oavhLQaqYtK9RDkC&#10;nZnXkfBc7Em7t3VKlCFRCKeQEHmUV+Qv3UdWTh4EvEd+j5U4OL8c6PPiZnlvIrNptTs1fd4Ut15h&#10;WUJn7I7xmetublgkshWWX0XW2qFFBK1j4OlUbJlJVjVxv5lwulU6hBZo+MQFBSEIj6E2ATKCPHOC&#10;80vjQTexKyz8BfjFqkCn+Kq2EqrBeTaQOw9WqYKgaQGUByDo+pH4Jx2C8PoCysX4iTqEjlYyIUVQ&#10;S41CHAIKIIARZZ4i2iG8QmiGsKbICIoBYpFWCIKIoOtCCPxbywOIzZoNaCwVRtljrxbp5YHAkRPy&#10;9B4i+IhqIaNBSCjsRhNhUBrQuA7XpmIjWlpizVhGRmXN/MP27I4HgugYX58AF0wj0RejHqZcKug+&#10;uB0F5vmEQX84MEQwtgStORz0+wgCbQpwXHMeNtOtmUgGN7eHN4S5+RikLediLBxNoixT0ZUPJd34&#10;0LT6ntUguplOpakFhItI53U5f2OVxbHMLEYkejKFxOcikL03vxcGDcRKwfrXhXdZSQkJbhMwEJ5c&#10;cDEcYQuRDY/KiQrmCncrS5c1RimzVOyi7eoFKIiE0/OrE1+HGVmIgvJg/H2rkwrXbLHF+xdiY+jI&#10;UuD/Rjxjj2iT7vH5sX5s7BS7tVcSQlLQjY2SfHgW+j9jfYOk+jMiGaU0pNYcrO8raeXManITE795&#10;oCjRGMeWiYJv1lppLiYtBZR2XH1hcDs85Q1PbubmkiY5VwepNnwbZqwBqXrFkTX+fNahx3h9FdFp&#10;Otpa0kqFeOJp1MV0edLhv6cYs1ut2nT/xY4yMt2tzZusVtTCCiTlhKsYEHFBSUhE3WKmRW7oOIdi&#10;ff9Jvo6RrY1vSK+jeG5XP9dHxtmWJZhJydkVusXBz4Ssfpyb0pFl6xSuKOmVizwV16bTYU00GR3C&#10;iInR6gfi440nAjiJeV1WDbKgZJE98UciWO4P7ov+ytFmAGouLAG+YhWRcxC6kOWy6GxUNkFMRb8u&#10;CmXbQ3I5ISbgy9CKOOfbGo4yt3BAdmZWykX3tTYibTyiA0wiJgppg61pCxREL4YnRCEokNKKq2I5&#10;JYyBvmxGD8ImP0h8F7aLkdW02uzvaZhb/iprrXrTR/ziFEjj+dCrKVviRqcp9ENIOWCjvWbmK2Ve&#10;9GRDgUacsWC9qi4ccrG826PoqcyYuxCKMQZjnPYtub/8ej5XK1FvzZYaTKTaAh0T/RN3PhT9bur6&#10;1i99UYZCxIKsFAKb7oCZEQck4mglhHX0Wu1rR7/bcRvQ3oNOwDZETHPqFXkDkdD2aysUFglCqJWQ&#10;QYW0U2MLJILLEKLARRRTIWUkpiFUBAVkSiBBWWgAgogiUYyaKMLGsURBVRYUgssUiEx/ARJLTTtl&#10;MjqKSEinJjdKjZsRv/Na0OJJbq9xsRjI8/2OFkcYDCPLRxvaGLjIRCMiZ0Uiw3BbaJ4N/6WwoyCy&#10;BLq84gOrmyZrIH9CzEcWZ1ioIvbvWhlGPTdK+r9Kot0XQKtnVqU30cZDLx52R30cWjla8B2G6G9R&#10;ERBHxbWZ4tP4BWPCT8Gx4I6LRI0UG5fzd0aJgm5XCCRcsNb2Qmdxhsn80asmvTZIaMxEIaFj0+0x&#10;f+MtGjfv12FKj6socc7r5KSZpFAOxxxTIo9ICwyyOVgZrNpdbR1txp5StR9HSMUL1I4XJ82dE+kH&#10;onCG7ESGkW1TTHSoc9UT8HRigsbr6btLeW5Ffd3EvqSXrLlMROYtFYc32zxrqaoThDESenxo9QEJ&#10;7rhu7UFY7YxE9TPsZ4o5X0qjuk3mgoRi5vAw2scu9ysscViX5agmIf1WLalQgPy1SB0So+DoGqGf&#10;0bOfePwqJWUZXCmaZ0aUgcWcYs6tA3t9RRSBIKoHX/6kO4hYskDGTgtu9zRESbBesE+IEiNa+hSo&#10;MsDhOHShSqnr8FnnKUIKFZVgrASUUQUUU8UyS2U2i2sI1AM/K6LmlARN6qXJCMIKt3AcySsCwpGh&#10;ky6pBQWLgtQJQdZssMWNZROJKDLUa3Hnf4K1oDJJKWRFzI4EkzQFhGiAGsIzFJky0wCwxQcjPFuC&#10;FyGpOAMGYMMJGTGjaAcsiuLqY1zydlHN1cD8xGwZQUeirAfniejYK3LEjSLJaUQTPrfsvOLYniX+&#10;dXJADE28sgKUQ9GILvlRwgD9py1Mx3VmzfipbWiSi0mS2xXt5YsjsDROt2YGcFm3RBk860mcruG5&#10;HN2YG0CZglGOxU9y013RXsLWHqrKhcVb1P/M7euPNRMRaem4tsza7saIiFByVjYuL9Rp3UzYhJNX&#10;1RtzHiIhZn/RMQYQwzGGGwYgxYMr2TY/z13auDWdvyoC3W3G83VXCB35Fi0ZT0l6EUm8MmARkMSC&#10;E84rnyDyX80Uu9QmL87Y1YomTNbkllctghUL+JGJIiNWEo/CjsYUZ2TvwZ2Ua7U15I+T2MTz9oSi&#10;2NieliJqUKMuFwuNzy2c6DsXjuqk2LCoOJOczPawY1lwW9bAKwUBs0WMJVqpcJKgMdYfdDXrgYsE&#10;sx48dfPO4/aO/8VL5VXl1i7yYqKOPEOX2OXiy1HFxZdbBbzY/CEDeaTwlVu6cUdRXZ/0BZJ0k7yw&#10;sLv/QR0cXuWnNpSY5YMXPgbkQBxuOlyKBMG0HdBZRWjUe00m6xAppW069G8AQmmaSXt9MxZ4xFhJ&#10;4+OZDj0zkxaajpqOPvnB0b5e6n0zEvYyyoRELDcbzeR6eOr0aKJFmdRSMSRZGGjRFTu+PhP5Tmbd&#10;9V9bTvtAuBOfO6itvRpMZD5yItGjSke1nTxGOLTK348IXDYzTdjj9nx3/MYTn0I+c80Yw2CIT/Wy&#10;zxo3IY0hGOL9BuONJZAqT0vRYCCpS7cVlPfac7h+5jHmhNcpA22da1lffhKCVAFvj6ODT7UZIDiM&#10;2IQkMR0lToCAEZQ5UVxSbD8imHc1hEzSiNMI60251/tKEiKIIlzSVIWWKwEoSK8UyyktSEkGMIEE&#10;HSqCikEJUgGaYJp0QzkBixCVBQAlSEglRBRDql5BH6ZF8FAZbE+farDxyP9ZQx7VlpiLLoTSxkab&#10;t9E/HKdZaDtASBwq9uQdNBfuZRkJGIYnOtlEY4+7yYrdtijeXy6p487tLdE97rzOvWNKY40tpyNE&#10;VHt1/taqj5df0trwydm0zi/arY4hBykqHj0QhoHiHiweCnluyRkKOOPKK0H0SR/La7ZvTKX4K3Uq&#10;1rS9i86y2pWbeeudTTbK4NJnPS+5J6dpZRN6PjKeFoprwEbKiLRYk32tOZUj1GxJ3bjTKnlZgJqc&#10;ymIAbGIJFH4YdpliStWxZ4kUU+f35GCaMgbJpZ3BQeE71cZ64VgpuVWLfUKnKxlNgmjS2PRaU0sj&#10;yoz8nLvKzOJRTQPI9us0XsPDl1n9q3TOa+UVFFOtwAdkQckzEyrE9V4Ld4FTzlIxEusRIgZs3g1W&#10;gy7u4eVHsJ4UO2+vZ8LJwCwfKGoWusTYHcX3k65Nsr0Cg7kAsGtvDYHsKA9lmeD5HNuv5gi3sEgk&#10;XraMV7JkxVIK5RJIKKKjWVWAESIKUSUhCIqwyCCEUiCFINkNbDvGDoCI+ZARajwgr1Ac2slJXI88&#10;RyKECBkwl4w7LVFeaWgxDs3YlMsOlFUXARFSlIAAOGoIDNhC2mD8RazIjS66OlDEC6J9sRIyUESZ&#10;aDWhzFI63CAsZjj1AdgFSfnY0BcgBPAogWKGt0aToU7sGTTR6MVu63FbAGUwZYd0Nm4Lb3pm2yeL&#10;cMcs0p1uCi9Em2IsjIdG+CoxY4haI6S6uEMzeyPSY9pax4tttGiaQkjejGyea5ykO2Mq/e/xamCA&#10;fnfYQAwmDkWLhAhRBBkIxiyjl0ELFHosu7Rwga9DdRlhzRgV701ohrhB943Bc4ZlEkcJXhyNFfuS&#10;EUlZQ0VUcjrWKFCg9y+CHXRsGNgjEk4pl/pG++adbxSzsYN7J+tUb/71B7ZEx/DbJimMJnWHsFPY&#10;IedzGzr40RjchmUqc1TKFz1TuREKN1SEcZJMVb9j0XeSrhYccHs458nnZS6gQKB8wgdlR71T43c3&#10;YUsuMeCyMmG/ctkQeXBd6w52H1gsznq7kLsJ3aNJjGqg2CKwXWO0e6N5ATH8qOmxuCmlcDo4tOcS&#10;KZpIFvOqTvCitb9C34hyHTpFsl8rGOizVU+/ZanRvLPNMEnK4a6KWLNHbuj/JR33Q574UtCCyFOV&#10;xzcFwVy4tx23x8nUWWMuaSUC62Nj6CeAwSZTSjJgsyqUALkdYI85AiloFEJc/4nDqO6X1+dgrwd3&#10;WOzPtpBvOxmZ/cm3TTeiLtYUosB14DBZ82QPWqUQhYiyGypEFC/LTokexg0zd9tYPfgZIFUTDbSu&#10;q3Wfx3zumaQgWe5HNUY5W7wvfNK9PCjtkADoCQMdBU63gGwn0bwNDcVEUimCQXsOIQh1xliISWHY&#10;gsUplFipQQspEI4AAhkNk+VIcUkIsgQiUQotBBRhU4AMeyxCUhAQxJZEo6BSWslRZ+nZraBxH7lE&#10;GApaiyd9N49RZQHKUlkXdHPTeC1H/0UIqAEtEsqSWfEQQ5BTrr7aJbMyii+u1Lp8ItaQ09DuDf2P&#10;gBRxtFudcrkzLNNvmFEIIqP10E0TTP44VEMKsTSEQ2ASp0bpKqOOJGJfl+UxREIQ1nqg+wWCO+HE&#10;UZCYQjbej0L46rLb9hxSCTY53tlHEQ0aD2jPBS6PpXc2MvG3fFty919KGBQ6JFL/ll7VWNlqVniY&#10;dP+PFmtzSKKOW7xEOOJK3JtpwlX7bf/I4sAq7aKN55xFUmWSiR5yNPhchb/NCXyDWo7zKYNy3hXM&#10;sDioFGL6yAGWVqQQF4ih/GTsXwof4TSrOrLZzpSRn8Fv7muFRljLuc65KO+eOruZMVsP8cdx+4K6&#10;q4emhR3KcjS5rW4IJvFHAp8kAUweGIViURjouVSJUk+j8+JKRSEL753bw8w5xIc7lZmUiRHKYwqm&#10;oFioDJrK5NiQ4mgGgSxb6AGBc++Cl8JR+NfIhBBGRpUpfeKwpkt1WNQyJQT0+XCQH7akWIwODHYh&#10;FqAo1LRcgCAFNeAoOKdGgnXRKKlRERySzI3VDhCDMiPFdVdmyStpnEayMqVAxiF2dTENCwtTE/y6&#10;0gGSgPQpsRDECQPo4ovKudFg0vsRKnnODMi0cEX2An5mkGnpjc12uw31hyBDIgATac1ueIYkUu63&#10;N9s1E32Fn1sSKhTzSptKIuPhBLmGhv9Y+nBNouUiy81sRrTL/poxIs+JW5Y+4jaWOV7o/ltjJ32i&#10;q54fBq+JNGnokwSdg8sLXDaxueDdbHevow4+i1wzd1vxkd7qjQ5PiAjOBORaiZ0Xi6x4Lbtkg8KK&#10;Ng+5q0WGzza0QHTjxghe3c2CCRNGQ81OZlbzLWOazNmaNuY4zFF8vnw+HfIrqjimnvlHrxtyG+11&#10;iyHENyYi8U+WTLVJVogNkTZBbyPWUq48o7QxO0mKPR09kfdkLL+gyaXpfyLORJKULfHZFssvA5Y6&#10;NTZ5zsQiRkfIfA2KQhCKZEi345Km9782U0cub49EyUWY7C+NoPpUP7eaPg2UfuvjnSJqo+AxFopr&#10;6eFlHJaVRn0USXW23W1ZAuof6GpLIaubypVsTXOyhNVbLO/rWHinLgyfDv74MZluMF0aJGgNvxsb&#10;CJsqeujKJJLr3oUZlI+Czo2FDtqR84q0ckivZLHEnipC4PQr6xMSfPqrIURLK2t0qmNzrWNAg9yG&#10;mOniUcZ7Y23zZ4qSWxzLf4W60nyQqJ83R7q5KTHH5DU2KIiS5WnvMhIuZC0scYw3sh+DEGjaHhVL&#10;HVd+62dy6cp97GSQ2aloVIIx/YJAGQZtALfxOibujg2AK6VFFagodrLzZC1IeD8fNYKg+KotXDRp&#10;rwhySDJMyVT4vrA0F+SdYJDi1BEw5Jk271QqM7XZIJRJlItjIlEkREYmBTExoDCDoKjLDIhqMSi/&#10;EJMSwVFhTkXPsVqWEDmXOU5JVoJA5CijxDOyUAljwIyNKoJ0EKBkuohXNOdJBBt5kcYZIj4GLXMe&#10;dFEtvCWmvlYxL09ckx0U25J3GpoRYr/AXs/uETOmuUyPKLqAvI07SyJvSEqVBuOShSjk5gMonKBf&#10;7zSiIXFeKQE/F0byOf+9rXshr42ElihFVMsnZP9G4PsE7rc8eYx0oPX+62gpoh2lI7k8TdKSFiRj&#10;C0cY/61wgKpb4zwcSNoBj5/grvpFGYhxXS253C0dSCLuoa4uJA/98nQKFidEwxEoZ5yJo/tOfkuY&#10;tDWsG8C176dIP4C7OdNNHQts3ZJJl9bXOSE/RaUNyBA4gIccQ1HPxcxFGQ2S35R/kLEINH0fA/VV&#10;bk1LAbkEw/JerCLTLBzmNcIDuEBGQvaMKKIpC7sTnRAgOii2QfV/2m+SBlYN+Rv/v11IhC7qSMib&#10;sShMktYNymtIPczmK0dPQMY6XJAPWWXUpMfagLETAnyxoCxuZyx50EWOUuWhRXIj5QIZfasc6kP/&#10;Q11AoVntaa+rUk+avdzVYr5lMDGOsqOojqv/HmpZkEGoWyMlfluo4Xf24prqJn3ZUPzVodacJaiK&#10;urXVxr14mBFyzWeNRWB8yx6koG87wo5E4P8SNI28ZqixG9xLwNnZcVsK2j2yDveOVKHP7K4tSbEK&#10;8v5Vp5NSFFkVEzMyMipQRsBak7xe4Q0GiljUMyNAe1kIaKeM9on+NFWRNcVhVEyo8BHiAtheLiaJ&#10;WtBauIUBKFrP2SghJ4iMyMkGwoYOfyoDdKxGRA7W6AIWrvFh3BGAMI5hMsU330+o1mUDfeSbG4RZ&#10;lMtD/rHnkrVbrGTYmp+SAeG2MFzxjDip0bPSEJEJC+IZIou+1pzKOty+QwxjLBo0e6PNUPj8/q+C&#10;3obG2eDERGHBciVN4qEzk99dRoxkLgoO2ClejjqHx/YUcpxi9JW6ZKqOWSyfkbMRonMjTbC2GjQY&#10;Sn99JpYuRvyrJLm1Jc2NFHl/RNHhk3oKe5DT8F7IdLvb1CEn3n62lAAeDT1AAHAea+B4DyAhFZz9&#10;HSNdUBMenM9LuSdTb36FW3Cifu9EkhNP8b+GX3MyaNGjkr2S01Hc7tIi14xNoiG6KWOsSbRF4pDY&#10;Xz0aKWXo6HGQsKQo/wdPEiEhchoggkbLd8T4IsGzPD46sv2ust3ZoC5lFH6KeNiCnEiiOD/RIyuV&#10;rSaupvA3Lc1WFM8hB2ckg9usrBRxuKNWiLvPlRxInEUxZRW+ZZUNiITJp8aCabs9jKZR+XaAtGQ+&#10;zKEp5UyWHGV7/iUyJlgFk1F5D7ALIbqd2pkR8EEzdmzUG9govjlVa4H5CTpCzBiQf04FLIl68Ejt&#10;vsibjbqGr6m5VP+h1kijkNhime04Zsai0eoIhM09BaP0yKCnC1G06qk5qXLBfAk5baKVWBvK1a6l&#10;k42SeQs0bU/0caHbBEJUSU1IM2pZ1gomiOig8m0ZatDigVrUctTga3lj54uVFgxycyt/FB+g1ZTy&#10;dTHPgFCVJWGVQj1aCdwcNeISmIAksHGg4A6DY0BzmaBg+ZoA27StawGWNjk+wrsPPAnrK63/SAPZ&#10;qPaScErCibDGKYqugOhisHAGDQgBlD14IBDg8YF2YCB5gaDHc1+GR0zx2khKpEMtzVCJFeBImFF8&#10;ILTGmTQEVkQxqyYq7cA6rTTYyTGIZKO2pfiosaaapj7Hjp5RIMHBXuFYogNWxCJxswiOTejFIA1u&#10;lN1vndbeMmGFYFjJhCj1X9ZFOHKzloajVggDB5EgKIpvvWGLbIMoGslIZAMV3gcOaJ8RhCggVWE/&#10;+BxESfWWgpfPuEcT08BOSqg6OYWwGj2r6DEUojVhQXP3tFEG+cha6AmkmMAaiZsQmKIqW57wQkso&#10;uWWC2ZYDlnxMTp9FXCIYuaxZB0Y//JUGXlT98Ge59IKQEaRQdmyqCjnIcuyLekPbJPtWkdn0SPUi&#10;HJi9nDVH/jbFnTc8Xdqw/jCRC5F1MBeKrl6ZKcIR+B38SRjOrJlHHGAzzC+WolOYVMzAcIL7CAe2&#10;kyHsKIPRRiacFght/9kyDiK9GGUNUYiQfsOwcTDnlvqQoRTMoUjBrBiLKce/fK3cxCx7NwfXkkhx&#10;fbgdgCxjYqcB7aggFPh00KPbJqYq1qQXewgTsKLUw+mLMDdQhZBNAIwCjBBohdbiox5muohKR2xZ&#10;IWMJY2ZIJMrYjpgMXUwb6/jYPxMKfCjMc/nBWDfsNhYhrMpT0/MoSaI5FagAGhFAsiphAjGoIEjV&#10;clFbWg3fi+MWdfcGrwYY4UPSgNEJARQIhtmZ7cae6zmUHYQi3tTb70Vif9QGTk84grcWP3xIt9Os&#10;AOJo49Njq1RxbDliwJ3MRq+DCOMUSAvgPwRVOFZJnuY5gXJaycd48i8lU/I7lLabBlLpsFkZ41Qs&#10;N73eLNTaf8IuWC5idN5YMpEWkLYkGRKuRETgxQQcRSSgEMGY4T77ACBGgzx3RFC8Dp6RyzwU8Cq4&#10;Fwfui2gBoCFcXkOLa3jcEX3R5yz7Bz2DYdSkYhxLlGpERpBgsyILswIMcjIwtiHACrmLQNuLQYAr&#10;waySKfA8D0NbA0NbgXXUNfXA+CwVQvoHwZdHvxgnzjhQIR+5k0HakXdLqdEfVHvIVxLG8Jo3Z59A&#10;WBa1gWlYPJO6Nul9BuFpInbErYvuzfAHxKz6GD6XrB28tajPkgacONx0HVgekC0g9bgWla3wzy5P&#10;+oLQLsgKgDsmJu7+60C2PXjIJcj/i7Q9NIihEklilJpSlBJZYkZYsCxBRCrSWwlcbEb2Lk0QH9nG&#10;tEGZlsIixRnRtAOJUH+SNhEBg2EFKrnCvCORcSBO7pMsS0Fy0lBigDM+ZEVsYPIojJsoGKbJmKCg&#10;ApNyHB1CWJ0mP3rtnQyIUmiYJUBdfYocl5DrdNFAjr3my+aUf591PMemlqBczi7iC5GLSxIorZlU&#10;mNjV69HHo7pxYtyvReFhfhu1DKf7Hl1CT2JlFBP9EfaO3T5RdOXC4OvUOjXC7o6aabj2Sj4gt+1t&#10;rQVUyhkgQoovd6nOkL/R26LS+mtW7b4+iiSv1d1ay5jRlo+aduHJzRllpJmQuiIXS+ZXasal3vW+&#10;09H78qy7vinrbRD7myJKyjn2eOn5I07hX7C4/NiPIv07p3S8MockEW24p0f7udB/RdwLFQw/L8Ra&#10;PLvWP3+aHlIiI+gsyKO9//vsalY48X1VHHJ94Xp8XvT2J3ZT+AEL58MTDh9qQud8JY7YpV0DUlLF&#10;cSfkWfM1rkZZtQbLeKjvHj/d1O6edFkFHbJFuBgaEjaNEj1Naf5pnAz+JhEZ9AYrgplDIiP1RlRR&#10;8ggntziKDo40c8tNmt5n7A1eppJi+t2OOKOLDmW7jIFCOgzLwI4VnIywqBOyofkje33na5GN2aql&#10;2cCeJPGxkzYctrmf4LyGyNKRW81C5Ogg7iiZDrFb9CTIo0esQgQXg2ikbpTaoBCwfkIs3M+KdxQa&#10;wqEdxVWNZ1bIvGdr4pyrUE0+LnzMDg9UgnVQWoPNXQcNxlK1UKDwYTwE+OasZ2G533nBNjIM5TAH&#10;0HZJCEI7ygd9ImAg2XUDCSNJA5yMyDBoCX6hAWBtLyUuDkrAysJvgPKKhZg0x+bJWq33jL+0fO1C&#10;AQ0JJDCSMsvwYSRCEAgZkSQIFg8RgPEYHrAbLAYl0pAYlwGd0pSts+9n+wnMoWAxUiMCDHSEMBED&#10;BqQUwDOwQRkHMjIOE67pem9jByoiC4d1j9AWGrLDJZYYnDE8/mTLADfcFtIkfOCG8V0xeY8vjAiI&#10;Ii+FOg8wok+a+ECcEAEmSYiB6o58IpCpb5mORicg4IX6CDGJILhqW+pURxRp0PcUTMXm3Jumxfj8&#10;d++50tqCIKPmcq+81JDO3CPNBMdnMVziIvAs4d8OjjrhLZiTttR3fY90TbuEGvgYiEmaENx6hTCz&#10;PSH0/CwQXJjxkkqFMajAKMJytFCPjd8hZYxOiVptaMHvCBRMWH1j+MYUCk3xGOIBNjMRc57+Ivko&#10;OH/GMBIY4v0JOQU/+2PWX5AWGF6WMp6CREOWKdFGY2XmsPaNF2iIW/AsA4II5TY4h7JDuZ+5CO0F&#10;lHYE7HclsuCaFbKlAndGKia0wUJrpbHlussQpcIJFyiYYSWMj7j/iGRGcsda3NcSeNLjxokIYuFR&#10;mTEwQYhV8MfKvwjyEQi+TGtf1pNozchtQlAeZohoReKORuXB8lxhpHXOOMgF19DjtQLV9xJJDqVc&#10;NjsZGaKcsdyXhIq8iwF8lx8+mAKI53UsSNSIG68LH/iJ3ocyiZwVBRzkDYIB8hfv5+RZPCcaeVPq&#10;HIoypwheIsC3EomIbbnghPXzYyxTGfsOc8TBRtmX18PiuZeRWs2XFhHkXAcfEiEBoww49GiFkeEK&#10;MBiOwQFRHBkMXzQsQxAUWQeQeV7ky4BLB/MtIh2KhxRBBno5dMEChuMD0aKeI/m8gpHHEKTEVJC7&#10;EgavM7EPluCCQQNG4Y0YpMn34EQIPGFlGUGOR5Od5s+Jq7nx//ebJlNjjaOePaoIKMJR8fsXPoue&#10;V1WiMAM33DYsG6XOKhoFzBz3jOeaiGe/BDY1yERjjE+FHFSyc0LqP+d+p4nB7jeVDEWgB859pLzQ&#10;hdzMl2piKO6JrCQ297NvuN7l+ZSlDQDREk2Mgni3BcolR8CNYxuU8fRQ+SNk7TEfFh3w3/rs2j4k&#10;rANv66p2uPNuXCuRx7Gb6pcFcyfQPL9UHWXVpn9GVybrJmme1HbEHURG8mIesMSX9I66gGkopBli&#10;bxHWuYSQvzEU0+BhsiZfXJTFXD76weSLAWW28AsmUuPrtRwvfG+Yv49qXjjYZfr4wLCPdJ/DRlHM&#10;TTKILfglpnRaVNK+I5nojN0ZzKdyJRTcALvWLNp9MtU+ROHJRzcBHxYQ6IjE0WQGG+QxEpo0bHH/&#10;kaLXsQUwjehEyizsF8ON2CRpC4RFTCJvH6txE6IEJA9bgW3JUW4EHrLDsttsBaynffFtoz0kCDEp&#10;yc8VzD6Mb1BbspQR/+lLQjTUSaCf5EDLrxiSZT89FMpEBqS/150U2fAzfKQCD0yMOQaNxQp9oaoJ&#10;gA4HMsFyQPKhMBsHyRQAw7yKoHpdHTVrgGh6C3ww277Tkds8P9ORvU1BbscFuVG/1PM6FANCOPqC&#10;/C2p32z5JKwLWtKVgelaqtdXTE/MqI7DJYGEeTblE/caXJSo3Ukl2r26NiXQafX0pfFAHofXUnXa&#10;GI2V8I3lydk44kAprID3GhSGUEgWQTkrkgcToUb1i/MQgoiGEsiBGckAskQVSFrEFYRIliEAQAgs&#10;GmAboQgQUHFEEymviBRRBCGjUs1VWIglAcQHEaBFKV2wFqCCCkMQpjAFFEEYUlp0y3MYgpDFKNEF&#10;EF20LQLfxzhC1AhRJ7USqb6V5Lq/lPTOONMCY4qWOLVZbBYX7Tet1IS0ctIPT/fUtL+G9tViy7n6&#10;X2SbLkxJpeaYqRHxc2tlNmI3PFOHa8R/osKz0cURl0fR1ppbkTTP8Xk/+HNZdb7tSocSPhWLN6HD&#10;ulBLbmHOz074bSxf7H+aXCi7NZywpA65u4uii2qzqGHY5s0OLotqD8E3cAudbU+Uj10o0Xx5j12p&#10;690b189XF9WfNPqFuF+DO3GQ1Gp5teqhok8otLhaccvzYhhEONmQa/Q7WppjPuijU/NUHtlpcXha&#10;PfsBhsH6tahRyr/4UWEkcFH7tOwwhMsfMKAzJwen+lL01+fBFXIicI5DPfPoZpnvy0VWNGVHM/wo&#10;ebZsSOe16KlREz+oa98eo6ehmZU/hT85cG8LLHVPypPh2MUzO1jTGS26eSk2mzUB4/fqCypXgUrB&#10;ppozi1OvJS3000GV3dStCXHO+Jjj8UVedgcgalDyLv16tjUpEiiXks+V9MdGtRmGh2OABhNtD0eL&#10;gLRCZbyXLZGlzEGc42+FDuPJS9oO4Lt8UHEut4rdWxpzEcc5kUYhYvQr7KSC5ZIl5sri1/w7Gwjb&#10;xpo2gHeossklKUpWxvD32RHySvcM1udEMy7geh5U7vCjlEo/Cw9lwHccizEczLnmN2SJcIoNlgs9&#10;qh+aWT9fULr8dKTuFZEbSk00JfSlEbZqa9xc2tDakJtgawPB6KezETGKJBiwYBVFqLLL71Faag7f&#10;9KHxSUrC4qzlt5fLtpwmOWtVIC6y2z94iWVC8WMzHPBe7WDnNZHUo3HyEx6LyJlSGkjLFWVJQpSS&#10;RcvJkxWoG3HlWCZK4GIGRm3K5uGVzHJxY8ECMkQp54m8Izn5sS+x5mAPUZyI0FRHS/Fhl8gYX5OG&#10;rCFpCREiGmSULRb1cIaQkxJhYozIv6jFLB5K+Q0hkYgxGfy2Nz40MH0h0yjIjvuSiJPjYGbTA9KQ&#10;H2DIhRa0pbD9wK0wPoG1WMHhirREVdpG3NXJNAhBf3W2XHINDEYuALHjRogo8EjR4+AY4xLTS6EI&#10;7y6pSYSSBrsr6voHMualtFaqLCxQeFCUHQ4fYPD6hajmURC5cuEXynWwBO2Yx2u7ypg3XC434qPB&#10;hTLBBhTLa/GJERduViwQqKyC6YkxmPp2W1LQLGMphDpaftj9o/KiQ3+JHH+QiKNDzmpGIiRpbzAR&#10;xgOwQSXzuOOFStODXA98C3nfHOfB3FHOi+S5RJlJa1yh/S0Uqdy5TGSRiFg5RkMxZigFKFluJ6kn&#10;95RAqLzQ4nyJg/WMUeinQR9tBGC8F5ssC32j2TzngmBedlWCQIB8FyGBNw6SuY3EKUoKAFis2+BC&#10;NVkHikBXdenoOJpWc2hsepBQvQJXYjtX144rw2RqxXX83UK2FdkqQR1Co37zbF9FLLYHRQ4UrEuX&#10;lliAnuvtvmag7Zns6GBCLasJpJApI5pCUM0Fr6MDNkehE9JABeHJkXTeuweosHt61vkg93MBcQ2X&#10;VjXxpWY2PRQeN2MKNn1cBJB4jEFELKKDZxhqKI/O8dkxvnb69MEDrRkVjQaIxiDIURSYPnCy+TbF&#10;kPZ1btK9X0fKOOU9cJutC9WARcC/WIUuxwmTt3lRL7vhAEJMzfO4TdqVKEL+1XcUhs9RJMS4VPFF&#10;GQtDnfwqzTnVKuySWRiyvjUYiRJfrd6OIrTnmCAdDFb9S+uKOMSzBx0x6LCgahDCRENFtua8v30y&#10;ZSxVxNlJFrlyZ0WO+ReHuN6iRGmP18fPE7WX1ckWhiWxTJEWnZRxXtc8RDYUSkJUSMVxo4t0KtLq&#10;1t9rCFKSaQeyt7yvIBw89Z/l9bz8EOZprjBUhHG1ADmTaWWylQQskBaUrSB61rSB7uvurql7Hd+M&#10;4F8S+u6kBBL0nFp/JqNjjl9C0zseaKTGxfe3HJIgfFuofh3ozlkVmNyiJKCh1hFqSQpJuJhuphgi&#10;BROg3fIQoo3HMXhWjpUO3YI0gQQUpipWIgsIQSclIgpSlCCiCDLKqCFllEEIpMO0EGaYQQHFEQEU&#10;UkXQlKSHQIsssiLAHIELQQtEBxYjolFRUAE6CUg2YQRTZaC1iEEFsEEOSKKKVgsTEEZlc6KL04+g&#10;C5Bprw3hckmmkAJLL6AffjQ69tScjN33XC9bqV0etx+/vbxJ4ZUfZDKH3BZ+US0yzIE3EOT5bnku&#10;3HpGbeya3i8mUkY9dFhpWo+n9Orr1ppuyYlOIkCG4yE3aIhMzciKZZUJPS2dMpo5TyrZEY59P0lW&#10;0JK53Mno8nb+TePkxtc1rSdmfO5qq+fJZZL+lpCb459paiTEjbRosvDXb71NDwpvV3xxMtNYI9a3&#10;ZK0f6h4jlHISMhxlfZxPSkMqIy62Lh+IQufWrsFEkcij1vHEi0QkFnjNtyz4ymHRR8VVJLGwNzw7&#10;pR4NaXgHUbHGIIrIXFkU4i2tJEQ0OOm7DXinyub74Z2yRHImRa8uaQ9Kihru+QtELgKjcFsFPEvo&#10;tK2IO7sFD6WKKdOitEM9WnzH0lsZFMfpVInH4kiUDTmg+W5HtuBVIma7ldC2um+RxNpOa8Wpa9yE&#10;zv0asy+bP2PsooonGHsbgy2iyG+v+Qcce6PcBjiiyn2/XCXHFEykx6tGA6I12mzSFtoeJFFpclBw&#10;kqE0p/Tg2/vZYmSnOKNgi52uCBakbGe9S7yREV9w6NI6oM414ePPgunPPtE/d0TyyI7rZUPImc20&#10;DC02wi4h/Qo+xiNycVmToU6TQ/2+x91TJDabCLIRV9yoRFDIP1RQ/VguVVGs3jNFN/NILCoAgMtC&#10;ajuuRHBm1eqqqqDojVW2ETFCkEYrK1oQWojYXFlvfefildvtCeC+20aPnRw5HjfvSvcaaIypyU9G&#10;mmx8+E/YVZiZ/wp3TukuJJX9SwcJbzA/MBFoFi3HCZDHB1m0qIane8s16hPFVE28kbnEu7MmtVml&#10;Jml3k0lpti8kxYOOsyPRzn4en04uvStgl7CJ92dKufmNIMSBdxS5FfWUQgqFIkAVPgYiiz8hINOM&#10;PYNcqjAlmXVzUVr4EQItnUX2lsGMlvIhgnhjHiOCnr/SJvpYlZCks8v1YI5lj7A+EDMPHFHbBvRK&#10;/5GfKyD85A54iRB7erstyLEolyofojyqshMb4fo4NazdXdNdVoMPgyFiMY2wjwb28kS7WmvV6eUs&#10;Tg434tkWNFFlFDc1qDu+JZPcgYvOlc6VsRv54zn3fWSEHaOLsL2q0uBeLOXLnrNlj2cCLx1WX2lo&#10;MkQWgizE/GuaHnNlJkkX0xWmN6+ECIWMONGiijy2yn/qy0IrG83C4C+EAnoU1H0AqNidVDozFsKv&#10;dSDbZO2hNHGY0Yw0YtGLq94feceD94JR+CFTn9qHXJrR8jpiMzCs6XbBa8VlnJwvSqptZC1KBMe6&#10;rdzJq59zKH0KqZJqmvo3fDFUTo5jsIpKvScStkhYV1CCVzEp5tXemxoo/nDQPoq5jbQ1rziUBixC&#10;mgBfIIk8HSFDrLsldTQHYtigxFuvM/tsdC2iG6ppN4hEFPENOHvJrIgo26lepgSW7qP51oxLGZXm&#10;tXShrSdZa0rBOxprZzH1jqQYSugOkzzmp32o3K6IhReqHKH6Ll0uUlKf25/c5bFo9VCZSKbexnpF&#10;SSn00wOJ5Iji3eFixEJGFFopY20s42DIQh+jvaiFiFGiRYPwRkw/PPXtOSknyKJ0XLF0QG+wQGWY&#10;H8UNKxE2ZasBrCBey/xmpL7jOE2HSbH5/qM+PikTHom8Hrxtkx47Qala76686fDnzlKhxufeGPEL&#10;ByELgik2OJ+erAoosGQi+XfTu0Y0UZXoteEG9NrGweZNmcnvyGAsUmM+lT5NDmR+eSyGxDWGWJsZ&#10;ikk7BCWjIQsxm9lpDAuY2LgxxRPRoNC6JEY2i37AGLLxEIgleGXiQReg68qy22nOtUMDykmJ4D/u&#10;nQJzDGpvrVJoalFE8ldruiTkHVBuiXkYWgv9UO5RbNnMyo+PzJUylZta2aiX0ZsgTXCkM5YKD5dw&#10;K6wao7bsfky676shOpUjh1S0KOL1fuVTOyymD5qG+S0BsZE/Fzw9a2AQVkEHQ9fgdBpArciB+7uH&#10;/s1gtdxbbCXNoaG0qSgS5sWvqEKC6yFoKKnLWIKtKCyyRD1rFEKAggogpARSRRCS1NMSjoBgqSRl&#10;i2qQZMHg/ylYlAPtups62lLEgCEJUAifGL1gSIIIIcHDCilis1lLWQVFKYoghTSttFaFN9TfRF1y&#10;vJ43t2VaB7IqISDiT0V7SYrvaluu6aKcNCEmUdKL239eTj7BokqKFQjiliZOv2qfHiwoVVrURSp9&#10;B8cZQUU2S187eNZ4486eY59t92kNGnRJWsbc4Z/6dPFtmXv4klflj2q3V9nzxYaIRo2n0bgnet8W&#10;m6Dg+erToEifx09zluhGq5gRhkFXe9Smx+zYHiKjS4JpcMZWFNS+uEHEYuwx9szY3TxkNGQtlcAp&#10;9iGe6S+d4iZnGj0ii4dkmIIJsFHGRf7y+dWIm5e9t/x/j0UU67azFRmOLM/bLii0yaChlJiEHhdE&#10;yvGn/3teIWJhLqZUuv0Iz4D5QmK6kXYV9CSpwkN4eBGtPh5nBKW4Dz6fyyjIf9Mng6zGDfKJEwF0&#10;hb/w+PGQis6UBpCk6ZAOWw3IUhkxx80egLkcs7SWvyTkrLK9PU2nomukl3kMFZRR9lIRBxKSmw43&#10;9Kzckksf7HGYrlc+CQx+dPLGzz5sNTyJmSZkCPyRRLW5fKY5kW3Mcp1KJhz9URbjXTleqiIWRKL0&#10;5KxTFV90VKhwuIbh7tZFmWJNJTL94mj+eo3xp6h2B9dnTsVCh6HoNzndZsmdRE731DxokwtpAnIK&#10;Pw00Yl0cc5JwLghVKKOdmrcUvrqxMXKqSV0Xm3PbP2ju0KfKIHtm2GcEnezjiEIV6sX6MK9H8UPn&#10;ijOHqN5I8kuSP5ppofMjQzQTNB5hxV4SVHNZYRRAaPwCqKKqqUpWtjZYNOSwNEEjs4VAsGqitgFo&#10;qcB7/H/sBWl4Z5yZpxCUyNqxECM0lCCyveGIQxVlCNqHA3zETG8aLWwFFa0ZYFwL3NpvglMiwFkI&#10;wDjhgD7FAvBbZkWixaqUGRRwPd0WodQVYBQ5CqxqnEICkisrRapMrgmYDJ0xXFNMiRZaOc2CT3Ze&#10;3ZHiJWlKQYgaClg9mTsyOcZJDH/ELV1FmoggUUr3NgAEtlZGUgk76KChV8INiO7AUHH+8doT76km&#10;NUfxtcnRH1SD8hmKO+xJ87ZExLwKM09NrliIzx4AQIBEA0VYIRgvxLETrsbRiocKXwnG0hlXgqeD&#10;exAWOXZfXZ6mlo8F8w0eIT0+mw8EAufRx5+rk7Tvv2jP2o7udbEFrNhRSEkq6MnzbxqH0YldBKN6&#10;CjGKSpqWXPv+dft/VZRVGTUKMpuIF34IhMgzULRgQSEQGAKOJVOyO0+lnCDZKvfIYvw4DFgg8fJl&#10;rIQ94WJTb0T12xI8ujWrjZeHhOvgYIFgpH9YhJDTJWN+rGU1fCIcD0SJlDPkE8nggcPuWfQo3Xtn&#10;jcXuBwQiCBRv9FF14IBZPd0ResIZ6/8Sha+EQ4dxRRzlHLCz/FguxrwGfB7HeoMsiiL+y32pqXQy&#10;Ck1oXrE1LHfXrkHiKhwVmhPVpo/dqvnJbIWfE6b0p7HbO4FgWvaTDmYOHaTZjG/bQoFYBEiQymlK&#10;WWajkLEjjZF4GVEZuOEqPEs6ne+IWdMzkSYzBfv1IcQ/DLEples8ePdnLa659xIRGAoPbSM10ezL&#10;TRa3NQJpYJtK3M26UivaQazBvIboIxk00y0hn6VFbzVuUe8ojTlq8tJPL0pJyLdiN0XlzehN1oV4&#10;G9bxKQjc6tKRE+jbJJdbl5e3v30jvFpb6db9uIkAOCbDmFE48Q6MhdHJxQacR4EYkbBkYmQt7ftK&#10;tQ4oON7KnYQF60zoyq4/Wl/lyhB9T9O0eLfjyOdFP+1a0QN7BBE1obChhxLkBxIjG2wXn7IdkmYs&#10;aA4DRI8F93d3CMM2LE8F5E4zR3D4V9cZ+R4+SLR5G6s5PbukR15owiZZIDjR4qHO0HT0x40YxUfH&#10;Df/1rGQQYSIhHBR58SQhGiRHZAxziARto4oouTKb2wqws/pzqL0quXSxuw5OOY0ZQSKJNjjw4+NZ&#10;b79VNAYID+qRvP01CmSA6H4F+RKg0tSKw7ETKEmSwi4yBZTo6ldXzHA1z1kT2XVVOuFGT2JIGZM8&#10;RwK1MkG7gMgJAVcoZBWGrf470LJur59eX58clgu6WtJ0LiexZLtWRGHuczsdV1ck3SU6qeXGGT4W&#10;lM7rjNhsG6HVjgxcrAxfxwQudczsmd3ZgWRKznJ3s29RQZ4V3rMoHzFWwN6t+gVkncWPFFOJb9zF&#10;D37GJBWFkt9cUgcr0AwEapFqEoOUxZUKQiEIIEkuNYiRByxBBBCkaAkUQUQSRKSpKSWkigKAgCGU&#10;2gtSC0BlQqiyl3DapNGNCiqCKxExYc1iikrWhBYoq/I1EhtagCliFBDFcUkgQpnByBRRWbnNON01&#10;7ckU5C4Yo4KhxIggUH75jCMomARTkWXqYiXWAoN4klGQ3SKPbFsRuoPxRmaOdEweg1Jmxukx/3M6&#10;YsYhiZRZOZzW58jMuiITOXm6fS3WUc3XvSpLWsEo+SA/A5YjbqnNNFuU0UQc4V0mZR9J+4ltnhkd&#10;hWMQZ0ZdOZPJ2zz3UP7p6a0W9ew+dGQ88RaSXB8jcUeDiOzzfurzPGY95zXtWzrQxc9vCOUIrhp9&#10;FNcWq1kJFIy6UeeJnNaE0caKPR4TkUanduRlXObByw0U/By60kWciD35phq7Z3SxMmF92a1nqmm+&#10;UdikEaTEkXA+IcSOOMhyxEJhmEybItGwaJgGWKMIMIKIh5fhuTEOIhNHEZY4pwa9+kmQXRec2vx4&#10;5UVfUKIhRooxBoo2S4aUm1NpQjzRTxomDRsHvOXVNsvN62kYkRC0cceSCvHPHoj2COyW10ccZ0TR&#10;2r4RTtFzgLBMGXfKxMLnFBnxsXYqb5bP0Eji1HnjnEUN0SXLJ4H6IhdzA9tqRIp/oewSWLaHqx49&#10;N3cdCjRaNHnUspUjSwYkXxMbKDMzj0BcjqfUhqsK+KJx45ZP/CGw0SNO55n2pshLtDOssHM8Jc1a&#10;M+G4RG5e8OmTP5bHLURWo5eT1CSYdvufBg+hkNy9mXKJV0fEh0/6rLBM5qmLYqsKwGlMvVuJ5crI&#10;4kd+RKffIlIiT+VyaPmxkI3+7i9KNgqVrQtE20O1DhSJg4u7IoM+/y6uzXKrotU9GwGFmaUmK6BC&#10;IeHh7By8NbNN5sGZktMytcEQr3iHwkCUVJVlUt8bNCqqpSRdGjyWwbI/RRRzFYc1ESmodEBqQC11&#10;DxzgZFC7fQpJUPAgTPqpfRgZNnc9WBMfpSq5tBJGoy9UERECvCA1GF01sJc38GSE4hvGi1BLQCef&#10;1tNJUYlfvtKkZBn52uG9UdSlcSHd7bXkepZKatwVIIOUR8Ny00VkUFvN5Et4hpBODz1AbrVcHIED&#10;FbWYpbrkCsfhBlSgHwFGyIAUbJ9DJhFmA14gECo+gcGlc4eaekFs6UFJ3sM7nxZOIgxokMnjBHvM&#10;JWTBHIYMNzBPQgJwbQFYhDA5w6j7rGomcKrSym1NaVkQkw0NIgl13ByR34RkH/YQm0O7D0YOYTxn&#10;I8nj+xsxgEy0oSQqdFIpupaDqHiENLk2x83zGJhatD3L3jZ9+HkwMPHMW7vyM5iR4WzkhOQWJoBT&#10;ocuzpFNo/9+Onouo8S5NNMae+g93af4VH4QgbBOC9w0Ck8OTopK0gEpTFgHHOSBay4xbEwsiTEQ0&#10;OCQ0hShVV11l93gBdDKEoiXFoUBhCQScgZBUe2AgwgyXFyCRK0MPcQOUFQWUhBBSm4YWOBvmAUlE&#10;rlS/Qz6HE62nMMEDTHBwg0W+TKOZoeLriyuHch2RlgjZuJx2kiw0oup7gLoHI4EYn3oePGxJGdVr&#10;AsOupsan0Op86nkH4oHTO97pxnOZSBRz+DpgguaLkIfdFuVueW0TrtptjndYzCJ/WNGI7NxO0wQH&#10;FwFSkXRasfjQn2aUa+6fTkkzVDpxWVkT1pYul7BhMTCArwmHSq5tM/3CTw7dziJx9sfmjrBAGtyu&#10;ROeYkx+meInnOSRMdamSoyPYZ4M2css1hJYvgIAgCgFeEKVpWgHIKQwq35LyCWUDyAS0gEoCSW0I&#10;ejBhNF58QR677qntEerJhZMId4mmCS6vfjH62UsABygJFBdHv1gVCr9AoiAXUICh6Bi3agQFQ5gz&#10;bMr22rYQy+BGC8AWoPChyAb0BRijXiCxFyBQG0kGL0Ctg3Tjgbp/jUvoUp+Nt6AgFHWJICmeiNCF&#10;28ocuggDWgDF8ifYQiJCG6PTsieNQqOlvsCjN5wbUWbRuCWpmWfSh41cI9R5PGF0L5nRMpxsTBoy&#10;T4JNrs40Nmy+GkSgrSlaKoHguAtjNswBAjAvSxpYIAOBVOHtkXpMknmk1BqHpwUyl661si1pN7jE&#10;tOPCmfPj/TUYwuS3qP5HPsmHku8vydZaAf9JOkvDi7MAhTO8B0WCQjE8q2bodFoPP7qMTgB3Pkg3&#10;239cKfMDnrQYreTOVeg2FujEz9QOvJtDsF8/wtn+bf6a+tobEpEwlJNHsXTLEyQL0PWBBxKFsHjx&#10;iXTmENqOrhVh5t4w9PAgAkeF/rIz3SW6qpM1HDfgA30SBOGXgAU/oQ3Ikd8MuLwBlhYkaW2SjWyU&#10;VyMIREipA9K0gWlaXltsGpa0WzMOgoHiEr1JAj4mmDQJd4BvwqCQ7Gsd9TNKsshpslvqFFlcgR2P&#10;THpj1mGEsREioOQWHEIIIRnAgCCHrIihEBFoKYoohCgpUkowsoSBQWAb3iFioAKUhRRBNFmrgG8W&#10;oAdBr5GGrOIuE0ruqVeEwSo0Rn0yUqCFv4+SkFpMjQXH6OdxJ2ISDFsdfJEVv5wJ0QWEfNtKR7dQ&#10;ik724gPowA7BC2XTohgY/SCd8webHvb2qqNqmK2wYZDIaBmUL/6xKMLRtPEITCUZhfniFlGS7z0T&#10;fHh1/z6S/Gn9rRxkM8jfo/Y9ImhN8kjm32s4f6jaA186QyrEIZqwS2YHqFah0fNk+R+lIFinngT8&#10;lBKXISvAnBEtU8i3TTTSKk5lvvUNsLvjQ37W8nuyKNqWWTFnbZR8nEVt9rkRcwoyHtOZR19vyKJF&#10;k8Ue7ybHsRIysF1DNEwTB5ZhW2j7RQWJOtqd5ij5Zdokj0aXRPR9+bXq2n71tZdxiRRz96ApZUfG&#10;7rpLER44Vzp5Io6eto2cNgB7jvjnvElITVcqL9QKWnPJaCsW49YLIc6XWg9hPWtO0hklJIn7EaJx&#10;X2hHv2BXNEfkHbcWXolvGNNjhjEjZBtHFrYikUXYnf98TvtFFWV3wV3SjRGMi0g1yu0hhSxkDWac&#10;dLCllg1dxRxfrAW8gnFv1ELGjigMLBRstLmtIo5uzqQ+jTEnpiFRIpEjt85Fgi0ERRRGNGIISNlE&#10;4IleiYNAtF0se0c9zMfp6ueKS4S4u7mtGIsh7EFiIWmFZAw8IaIhibQqZMm5odWD4x2ynjm5/Iok&#10;dQxrnn4ZFVWec23ZCRQLqJjfDHkSlEsWMxvdVxlySij0cKNjGEVFTKMyDqIjxzkrSdbZ3iNgjKJP&#10;QKpkrhf+t7fEleTCIcdvZszRthnzTFQ1EjrNWCVuqQuLtoYJJf0CO8LFXHyuoCruNttNCG6jvJg9&#10;es2dMgXAVAhebTxz93dyhb4XsYONBpKkODJhoZ1ys4EmD+CaKx09sqBIjOR7luEsKdsBNY4cWsSo&#10;1QLZi5Tul1rrA4oXEqKY95heYmzkKXw59B5pETm6oKsFZCyrHc4F9gHlUQSg46XwLsOnvEQ4UEwc&#10;ORDhJADRjkCCdmM6HSGXvGVUlB9AD3qMFQUA16V6ggQhAuQKXrwCAfYWShevmgGEfxn72NYLAcxi&#10;DAHCwicSAyLoEiDMcwMrR8D4u1QyMTjxL/CDDKsCry5kkEsmVwLRMoZQW0cwIVwWo60CUzIyQ1wc&#10;5ilAQgxdxQWNYz1a3QMWNm10XbZfxxsGYGwUnBt/zXBYxgDCIWQt3S+MSJM3vKkSoL0I3ikUlXly&#10;5TAt0Yyw+eKseSrISbf+9iy39jABiX2ZFRSGeznEDzOQUAS0AcO2KhulznMGDTkZOrA0tw8HGEoy&#10;NJcHApEJSUXBoU15w0PMUokiUKRN2mAquS23VjefKWVTbV0dsCuZHQAJl7K4lQHvCXoXrHV54AYk&#10;gmaXED0G228QEWlwtTYQIqXgIQ9kGWQkg5OpKS1rbViL7kSEWQYczCMXoTMxJgE8g5dH3wimv0Cl&#10;J5CB99eQwYAaG14+E6jvABBBIGQGCCpywAA2vP6gXxABVfoBfvmEeaDBeAxxRBmgR5BaBNyDQIBF&#10;gZBddFzHYyPAz1NsXuDkjGTUu/5Omod6F65lVYmZVZWPhAMdS+MQI971vsV8GOSOZYSo6RUrdCGi&#10;oAbfYB4gLk8weBpj6PfcJNOwedFuBTLRij37X14nD1/IoGLZIAsbCAxTKYkr3zEggn7uK5GX5pSu&#10;qdGKgywMIbahZ5FHguv5zlUBPpxFwhdqMBmf8jFbzxAgReYkVhB93fQG+s95JhI45YokXWWrItZe&#10;XBIFiBnc4nET7ZHKUorCoTkeMhFCkqEKMUYkhKAeqeVyGjTL0rpQVIcyICwlGN1GLkEJTHulMexU&#10;xjGT4U5g7F/scUJY4ew7bMsCb1jHQwpEUyoROQWR+QLCJjkYiBsKSTCDSIiQ2LRCTzNFoVgx7I0L&#10;Ct3EiFu/sxspMdRZmzmyoKspsPtkjfZUJA3nRkEO2rw9lLQuuxZiVpCx3CE5X5QyQ8VSHCAbRBe1&#10;0Zr72ECkUqIRhyZ3/A/Fh+n49AhdwD0n4WiPQtJGoLDVTxYgZelJhrfGi3WY0dizq+WOLMGGKcEf&#10;FEePufxmutcv4exhWqKk97NjbjCmlzJY01cmnV66sKidPXbbKMLEzPm1SlD7/ubkRYH2+04Djfk0&#10;xLskyJWyAdTeOphAvOCkUUFBrpcwKJZ1iQIvYMeiKEqcCs1PxZiI00UwpFAktaq00f41ztdrkdvU&#10;JN7PULur5Kw9/iNKTHlrvrE3H5KWCq+RUWugsbAiVWBztmHlPQ0S/0Dk3AyrDAB1zwi6Fx7xha6C&#10;xcwdaB1wkAbKFVziD7q4ofSMXJfB+RhccH4UXMWZhIuVLRQergNgGmEGyXQi+RUZg28wEifLHGoQ&#10;P0hDHXRRqiSKVDBE+ix3hPDObegHSCkBajgXgLUckC1g1RwFg8RJAtm1KC2oREqFbIJB/EED7Db/&#10;QjKFUJYE3mwBjgdQaW+Q5uPBdhW6d9fMGsFisjoDoF4bL4PhDAA28JqIKyIIDdFAhfmIHXnya6ao&#10;Q6S+DMQgZoCmrEDSEXGCyhDBjQIlSQuocQxeMMxPGHgKlALIDOinRTWIsTIBIBElRphhBhZ8S+mh&#10;E5o16wyCCQElJQg/QAzIqkdZQ2JRvmMqJGZloqzCFID94gGzZoHULjKFApYKID3/hdXXAV1yWogO&#10;RGZkRoJGvGAgsv9Vg4SosLGmyNG/sJuCXZVupxlmrKowo38gmKJgzhnEJDfstHjA6ZRkJ0WdohIo&#10;wQKjGoxhGeR+MGccyjnEVXzhOW+hucbZLGHekpI8cqPxMIEVPHEEpeyXCAi0ccUQlEhu+Mn6fb19&#10;xoP+pYn3HEsLiRT91G6LLeFdk/EeCzMj7Dg6ZN2C7dZOZkldhavU9pDpWLB0zNhRd6o6crijycHr&#10;eNbvPIjjO3efoCY+zR6gUm1hT7Q0k5cmAKDPqFnYptVdHcE8R/R3TRU1wy3FhjZD2FepREOPh8Qs&#10;RD+NmOARTHjMfhl+ZbCsKK0tkse8B0caXbJT+q/R5xMRFHtGQvjwWAkAz/oqM4klIRFgDanSKRbN&#10;xshxGRSoz6JjZYIs+LEQsSMvHgsGX1Ku+KeeKbO+8sL4LnwReXB2DkI3EMpnkg44hrh4aQm5AS6y&#10;u0aeOu7v1QthjblJdyLYPBYmLM+jRLP3GNuXJdTPrLlktKILFI4oiGl0nV3X1+18KPholGwXxRiD&#10;LiayYzgp4o8+Kne7Jym78cDNq/vpYslFif5OebitVbJ5rFfHlq/t3srZ8g8hXFcc+YiUscIRbEoi&#10;Zpj8bp3pt5x8fnkYqvvCaT0KPPt0U9MWtT1C+ZK5sjyIjZvIeDMZjZgqxL1d9q05o21ETaKRUC+j&#10;RMYwmjRoj2aGw5dER0UeN3WJ2+G8NvySNyLRSRRsOPYKLR6pzE4kqitqDV9Z5lEYsG6WKCuxx+0j&#10;ncmw/cE+RK2ObR8lTRFiQ+iWFg0cN5ryGSAJiUG326I2MtkKQW9HxsMhw6z2BxKDy4eoJZIo8O2Y&#10;yZfoqMO1ADCr/+4G4VNDqFQBAevoUE5nv2alNam/GtTkifckC9EH2T6VXHPxRY2Ey6KzCyjIIQ0i&#10;IkMV4iG/snfTNGGfMImxkJxgHaQzohC29ylZCeAKgAz84+Q3wMPVTjQXgSCFUQBVVueIjFZkASgW&#10;IYzgVNAZGeKBcze8Ze98z9Ei74SSSGdMVIRURDkORJHqFNZMmcGpTKhQ/CHcxTMeEUHwB+oj67cS&#10;BoUHUrSlaVgNlATATOWBYPPWkD0pcFIHxCNosQZBQb5NQFMzJCYMyI/lW/QklbiNMgiOY5BEbRC9&#10;AIIiGeg0WJWXJmTopyeK76MDNRQ4yut75XmXvGG9wgmxBJFxGTjbinateI2PPhaho5Lq6PQXAiRK&#10;mFi0ZP9y3vfyB1g8ZHkcRTfDGKhJmEwkUmEoEia/7rAAQyJEkSgm+bCQCMmIDByETAe+7q64tBEf&#10;aA6OXnoR5HchB/+hQUAvGHnBv4TCBn86BAUQBinmhehWlbWNRLQa8Ok7yBSu4wJyGfsA4tUE4Ur/&#10;llBZHxcsFixKGzwAswILbf5CNvdCiH9gfRA2loiDS2mTFD4EQ+8goMR4I9KaCBYCjIkBjBhCEQvO&#10;b5NflegiOfysIxACZD+QIgWHNjmmClgIePQICFInI6KR4HlJyAQDERBG7WQktS2AjUiTloTIovfA&#10;C0I9Cc6gqCG+i94fj9tzegC2dDTzoVAiSgQZA3VUHZBtBtKyUWJUEwvkahPbntz2+QkI6wVBbdWj&#10;l259R7XhWR1IG/irAD68HQRBZZVBD0V5BYLgT7jjTRTF9cXQuNctqrTfLbdHAwnojPYHJF3eOpBY&#10;zM76gMfb1XGkwOuHJ1KYGeJzcvAMa+MeTyF3MLF/68Yto3u3QHcmWK9Q+6uLEdD971hMkL281qZS&#10;wkfHvJEvdeyMTHh8VKhxxVRo3bFRdDR0zMSwsWm2WACEtkLloIN53QILMq0R6odSCWRz4TNhAyuU&#10;jy75AhfKWeWFWK93AU7R9cES4UgjAnshEA/zWQKRX+0XBW7kxpHs6lDykMmTCWfWGyKB8ezPLrpl&#10;okD1rA2kDwapgPAWpnBg9gLON4aXRP8gQYaS3cQsnFhUOJQFBRgvIZYgkqFUXvLhkb1iQskjEXH6&#10;6vbRpqJWjZVA88wEVYEBGoEQDI/egAaLYORp9jnL/WxSpYrxOJO8CFLNcqAea7KlFT4RYEjaG0XR&#10;gnKcWXswSSlbF22WWkr/fb4qkHawgU2rvv/tyiQ5Aj1qwDTD0QP+kaEI1rEsLoEOAP+FjSbAMtLU&#10;EGPYcSJHu28ByZKqHRjRj6IYb3oNxNTscDl/+0AJjFMbIIQeL/1Q8rNnLghx5rCkFjG8YUwpGIIu&#10;Glho7MKjCmFj0ZiLjH/tyabN/e8caA5DALlWnMVdqSU1uGpNkpLE02RgWRMnnGGukkw3/4W05DFw&#10;hpP3WLCYQEcYphdFLJjYSHxTxjGG0ZEJE2J/k/26dH/r7vvWeePy+Gf1Gdkdqf5Mm7vH8MDRlDzi&#10;UeyxBEZJ4De28t/oROLbtPM2CkUai0jxxno5lX716xiCoOiLRPVzQk0c3mJzc02rnss/RS5w+n8G&#10;KqfuMrLTLCJ/eNGJ++THiKlYLsmIREKWKnzkWuTncpFw5/NgqQ59rKgJiFYjdG/PbyGZRAkn6+6+&#10;vxV21KcNXeh9Xl7N6piy2bl1nbOJf9JY59Yq746luCw4YGFo32zH3ZHHxEPdnttkuIiInHKo0fm1&#10;peetSLBti+hdXLTWTjiWqi5wT2aSKRbflyBMbo2izxZ1c0QuwcjwbBV9kI4pHGwb9GsXcvtsRHfR&#10;v3hTZJl2xjDTdhY7cviCRIxBaXfqyonNGU5kqpyOZo4tHgBDxZBTnB1tl83pn8RQTVgP8u553UWK&#10;CV9Ucx445l82CXBoeOeCTgrkjI2Ujv9RvJeFQcLAorxW/lDkm2M00xEaS93SxEa8QmWREXuLFJjZ&#10;84YQhf+9U0U0iTwHTvY2x9vTmX2PO5NanwsKXMGIkcxfIiyOMjvFe/L9az8SNEvsUSJ2UDNlse5Z&#10;sG/FP18x1bGRENu7eXqliSSM81ZkT5zEZ5aanjerRYy5mlbijRdCsnT+BvcLdFpVvIU8UzgwwnlR&#10;FpLKTd3gxYewtUInIi61HFzWqREm1lz+ZTNseG/PmjbK44JSwzHoaCbqz7BC86pRIKj3cg3/jcGv&#10;tVruiogDFQxAcbima/1KByzxmqNZ66r6lC0rRp6DcnVQ2LiRAlLdUsGxoVWGUdXg+DI6BlpSPs9O&#10;C0F8CZz2kslbwobzQHhqhZiCI8qQsSeaWwiixrmZmRkQ5QbLEGSbhxABIQgJI3yC+kyLgDZUVOgc&#10;xpnDEG/dIawDwhkwUW0v/gFgoTBf8kMicQQZIxV7LETwtTrSK5CxLGd+8pjuQpataGcQu7s/FdH9&#10;AbI27e+FTkuQX31tOWlKQae8la2LKnFgOCdxByistYBO60Q/YpLAMtbSOVttjf3l0dUsQAM8fhAi&#10;d5auQM53vCrOtIZsAlhIzMdhqbCpKgwYRYXpIMQJK1pW0knLUGhFNewjGQYQGPZfFbCAq6hGtw+J&#10;0AqGQBC/j4WnITeA2U1hMPFuKyGoqvrFxUKyUD+IVwipkgHUDLAZQJSldBOkqOSKcBbabWtK1pYV&#10;SSgTQqxwc5R5AJQFBJIOw0wc6AiliQfoAWjczGndmzGoxvKAgQQZIDdgFUVuLBjuLb0R/poBoZYg&#10;MLlrq/YclrH+MVLdFIaZCDHkQlGzYQI5WODUDqoxpOCoatxTkbFbyRavTKS2zVALlUI0M2f0Qtun&#10;7wAxtKgE+Q1mxW0SjcO4cuC3Y7F7TNg1zVMexdqI3UvmIAyzR+xct9ZzorlkquSYTR4SYjXFkvzK&#10;x0ySQS9/qvFefXCiuZwcOFYFYlikqdNFQVyTpBKWQMJr4SZzlYpsjUZQMKtNWeB+tLOocTRISN6f&#10;9HI94TDZXLEPxFGJywaHMb7DR5MvkcDsi2fElTFFos/DXcKLOWBB6XQ20ZEagEsnkXGjjRUI7Di/&#10;HNo0VkXv+F8JA6fKXhEhwHvIXiSA7OnhRnhZEWoDZiQIgGWBEJL4m09juvr6WplAoTRZ8LLHQGdB&#10;MyeujIKB3UHtildD/9UzepLet0+/RgGn+jyTKAtNQ/9KaRYc4nmx02tYKj8/6gmIkCMJBYCA5JBM&#10;H3w5LHOiWGJDlDSXKU0o8l0lrK3gnAhcy3yi0ESvsItpk8xY5gcilsA1+lpd/4fGfRVakAkf/QI8&#10;Z8ixqFogW2ahN5VGNWpHKqq8BYciMZVCEILciGOuxY1VWvtFIJRDarEvIgDp6tonhwzdpFlFhAd8&#10;zwohpBo+zGETCIeKugeiCkQtBKqAVLb/rli1PGcgkIl/kwkOYeHDFGEQpBzksW+BFDIMzMIYWXFG&#10;+97np0eZrkyZd7dejNWZ4cShzMjgyt1CsrBcmKyFRCyDJfIffMpmHHXbeEYUMiDQjIxMNnfZIWxj&#10;Q0RQpuN4/2YWGQZGYQoi/AJhgBhiGHCGcMwjl5tiuZuPu9psw6mZ1HFdKKVTwW3cumwhwoUNIwiD&#10;Tq3tFq7RUfLJFCMgkRIUJLiolWHPdeGi9RsPGB0Y8YDqB2TLYzWINaXKRmQqUNDvmKcqFCqae6y2&#10;7NWt4CjKMRCRsxynS1dBMSa1iZ1FKz/Qev4VwQZjRyELad27YDqQ4UPsT9kKGkcxeMaGmIpnOBhc&#10;w4aFUn2QXIlqaHTxQNZOmEhwrZtFh1EblCmlrFtzNhzCzl/m7plolawHYlpZCIspSuzL2KFVwXCS&#10;4sUNKCSw1glPHCEZ8k3J4yIhUAgNpCuKIAkAC8joyRsUo7EVWKoeQdIC6jkEioGVpEHhIpOGgNMK&#10;LaSWOs4CR28bMl6xzUmlGSIUMpLQ4kmNsbNVPr2Fkhgtg5Hn5sxrh+HxGA6WNdsLLIwfuXR4bvCS&#10;CVcK9ZSCJwpEJesxqpiyh5hkHIUCjjyEcKESjlY5GwBRiQiFIN3ToUhsbBWRmRKODYyJxYV9ytJS&#10;i+xUWI6j4GyDSb0KhyIgoVJrwgGahdpSSkyr3XA3BuayLzYaDDa5+SK5yCsrLWKKJIKCoIJ78UZx&#10;2eFFmZ0otgRvMhUhtLWQpPAdDFaFAujhErnOjR1M0OHRCc029GhZlM0gns0Ko2GIyUo2hVinhIyI&#10;GRvPRIIf146LqKPj5oxYdlyuOt6FRYUVPCgMqZCwI5lMRJoACxYcHVCQb9ihELMdWNmYKOyqNLdE&#10;mPhsKQG1n4o8DlhpvBkdNuujlZYE5tMGPcco5bTGtJeF6jVWC1QzHcSYaFPVEJCjUJMw6ETY+mnW&#10;lWoZgCC0K3w5DYH40igrB9h0s7IR+OhsxYwTWCUeDiweY9impQQTEC/zhqICCiQigEXm+YHUdrRj&#10;NT5J0UpnSYB3yaBengHXwDdKRs4Dxi7vCusYMFQRZRXEkHEJNNjpB3IjljxTV82KnkwaxNWqjPAv&#10;io+mKPjZzBn5s6lHHnR59pW4S9oonEkmSm2SiMBULOxRk+axfPlFTUx273D3dViTs7E2Kf6lEAqC&#10;rGSl3ioPZ/cvcCr7mhEmXsfmxbL1GIx3BsYHoch1mssdCKQAYQtEAqZbp4nPAQl6FxyQkiPXl9ya&#10;NixjqS5JBKkUjEKM0PNJKQmCaA8vOUhHYdKSTzfUEk1CyIqlHOQtGOLL2Y1I4DSXwTH6nEJjIURD&#10;LSUzaFiREIURzSdJGAGxYOd63AkxtEIZiOURL5Tlf5TD6xRiGVOSRRkIQ86WPfXu9whPZWyPbppj&#10;gRSxLIyjGM7fEcbaUm4nkXjT0V7LNxPixbU+gBlHGkuMKFjRtPF3Kz/m3o3gzMyJiYmaFJjK0nwV&#10;tcP3giyCijptSOthskdTLQ+pTPu7W6yH+Jkiu+FMdQ45+c4GXGn4rToatHS6spUyUhUUbtbZQ4kk&#10;tb+6Fs9p/7eiJiR8TEinA15MUpVvo7ts+Q9bG1jjRlRa2FxMqfIBTNnzY1vbR7NT1nqEwMUilW66&#10;Yu/VD1sfjcTDuVWc0sowLmTkxHrTg4ltgOM/bvhNSAgj/QGw5ub7sbdfM3jaVshvCB6dkOB4ahl2&#10;QEGbySFEtSkkB9fc7K2258L3c1ItPF/XUGA37ouf1oI+SQCopqP1taBRTkVbyOIbspidcgrdOadB&#10;SgL7rxVpKJOrBH2aZGmnkLJZBZKyeaaUgskIQD1AIsJqYkKIIWgzWLx5tRGoNYhcE4JIISmAqHhR&#10;flG5e+0rWWlJiPvvmFWSkg/SB9hwqiznPNdhErKkC+GM2QrfmFDRw17YZtzxlHh5Ps3a2c9rT3OF&#10;AjFZOKyy8uAR4cFRw+F5Z6SUx+2wuEZuOrOgsoa1qS7osmZXRkZ5RohHYknBufQkjwffBY87IsGQ&#10;2xPGLlEJsM98TgOWmxFaMhxYsaVqiEXxbhukKKLIUjOlni2nl7e2Rxpdm2sdgpUrBipKakXdLJBd&#10;FaDtpAPrUBzlrnVIKUxIw4hJRzEIxPq63owRWZ86qmvKspISVpTzIybQFBZX2eC3kG2T4kqcEI3G&#10;nyJmg42w5GtFBuqvLJQWO2FGVUI/hWxPebtcHD1926KmgpqnAlmrX0sbfreOLs72LmPEjCUUaMoX&#10;xit5d6SYpO7bV3fJ0WeLVx4mx6sKIpChMllZvZJzIExxo5PDGCCqZjTOn6nyN7R4V44MsUxU8afO&#10;6z7sjMoyERUNmlKlafKSsmN0Zk4L9y5HydlqQsIUcHXMcc7CcFFQyVIsoxZZK7mHKaCcVCSKWIqN&#10;o56+kfxlDJDcQcZDIUb9uoPREOIUUZDkg7o4kUeCIeH0FijMWGyEQqTRnFPHG0bByvYmjyaKP0UU&#10;Zyib43foL0zjKDKXdpao3k+a2RgkUaQnxEIqKPl7ptadZjMsW7n+Y+E4Al9uv6E2X62kcURWkv/a&#10;yRTxXbHg6u05o90bOHBi5EC9/PV1DtG9P6MaXxmR1WaKI8Dh8kQkfctlakXe1C/o9g8LTIvnkqfa&#10;3RMoVblny+NDtnInG9tLviJCookSUm09RMvASiyBWWi64K0fYDWEsyx18+S7c3C4Gzz8PR5ui5TH&#10;tUTsJZqMALaFxp8awm3NLKQ8Do9Px4Ab+J6jHiGZ0yWWZRw2johKGB0YkP2cGNyZjMBc/OjZluC3&#10;i9MIhY2Emf1odH6x4L7ofZOHzNnR0yubupi/CN63W0EtCjij8I0VCaoRBvHfbcyZQWRU7q5FdQEl&#10;ob4UZBvy75JtquR4efyRRYrh9oZAvJFW+JZvdZDr4YqtelEmVj9VUSArkLUHuyxiu1qKJtVJFqyR&#10;FYHKOHQ46fe4UVzePXebVwpeFUXNz1Ylgi6dzFB7kD/WKG8UPoTOUgyWWWXuNUXKNYrH1GXAm0Wu&#10;sriNRl6Dx4QD+ICj4gCgA6WBDlnIQLXHHxEKYUeiNAwbAoALvgA+lby9LihndTM5k59Cj0rhEISz&#10;vehAnyyF08Sh+oN76LRVxAWVBWhmAF3yDUUBSaCUtaRSUOClFXiPpS4TTg7fFDHPaQm/8DrY7WQi&#10;ob++BlDLPQi+t+C/c70LMoVLQNFMI5QFHiEFkZAMWPPRxodBWFopUEyVpWmiq1arC6OsgGTCPIEI&#10;Rp8gif4AINKIFQFKEA0AUPYUPxMMoVFSbCYmeWlDU1u666tVoBS74AqxwiPhr0CDIELAVCgCPr9C&#10;OwjUWFboCysdRoOthiq02hkgGZiFB2ZET8MhAgyYLhYHRIEBu5KDdlDlBUgYiBjLZRKwvPucqAFM&#10;T2CIoRAxEYjkIIQlRCzJQCoStO+YFhstAMSAbe6GkpvVfSym5si1aiGaW4xaMpknKWwxws30CjdD&#10;MAlKfaD6NOmmmlJ295nZUilHhOnZ2fxY2CUTk8gUeBSIiISyYi15RLEI6IKALlLcE9gkqFaJ94y2&#10;9H9aFMmMyf5xYnpPSPaA2iWPOELRSC12Ue+od9RiPir6hWwHBnPClIamCT4dSO46Mfozo6OjrmAG&#10;NXt+kBy3RDU+DX29RUl1C6seRQND7cv/VX+RrTSWVhRWyz7sDEiSeXkD0WTJc+B3KzlyBxPeHxBd&#10;6oRhX1nupirBSpjXls0O8JdaOS9gLnxYaZZ8LW5bqUNBQDpLoQWTKQRgoAKnoBTgMiivjgzzxYWA&#10;DLHxwP6E3guBKwPWtKwLWkFtmNOoWgjeihY4goDzeqBEhdZSCLCQEChbrYp1t1U3tg3dKD/Afwzf&#10;czFBseBC+SJalaC+0TlW+BCYLcquZjArarJza6xxR+5mrAoiB5ohB8dkh1BylIJJew6AgGQHGRCD&#10;KCRUFlWosgvxCQhJyqIGMkRsBvUhDi+BoCZu6KhfAkQycOUqzWUABX9+Aq3t+KeblMj7cWtB7RiZ&#10;E6GiqesCMziinNuKIXN/s+LMsce+cDIhHsfbo4/zDRhFVTzlukvC1H9tJschpxnEcZUFlZsrLgTo&#10;qgN6hZuFk8fWBeCZBagDZUdBCECPtMom5PVMNJiFkMiZRMxKK+ipp03Dru4VtCcGtdY956gXdFs6&#10;cIkJg5X9r4+jjiKwXfVy2HGyiaVG9XIY2CfELLKM6MxdY4owkttwn5lNZJzlmNKTX9bl6VpDiiMb&#10;aPT9ZFHo8Po9HSx/tsleflZ8Or7WVzTXSInENFTQ2SZNtgokFL6yEfHHL+MpVqlEuVzKy7ZqRx4M&#10;dTusyM0Pap1mx6cGem2yKL4yVMaRYMqMhRRiesWcvmx7Jo4nsh448JgNipJT7ki58XYqskawtYXW&#10;iKIxR/NldGZOCdGQyyBKLRP2jItZd43jNIWNMrRLOx7+KRdcUiT44S+InR4VVnO6OdO3zQo9KetG&#10;TP8WX1BRZ3wNFonIvzkYosHh6fLWKPMpisbZaM/Uu0+hXKfRSLBreL8bootBbFbdHPPBY0eZspYo&#10;5L3wVkUbjiZe+SEUQpDnLddU/YkwMkimoVZbSFAqfgvBucbKk+ZxV0mCKBt7eTQNbMo+iXpE4qny&#10;Ot1EtBFius4GvHIGLbSE3wdJlBSxJyjl2NjFwLKco4Rxh8L+q0DRANMTVJz0gLcRcmyKhIYHdKbt&#10;kxRuU0iVPzm1E64NiQPIVd6VIPyJQ4qFkTnw32rVB5t0EAVugovkrZV9KM2OsK7IS7ISzI6ZkBAX&#10;QQfxQ/DE6SOfEihI7a10E0kXDM5oVNADSlq+0XAbSRQVyT/SopstPiny3hJXbsNHN0T2QeG8iChE&#10;HxYeM+pWFCwlBAoX1XuoKgvBWRE/skhRe+MCF/s3AoBp9QjWQo9TKOaQhPRuKViJqYEY1S8Rq0Bd&#10;QQkKSWAlt82WB94rojeNsCkCH5GeMEGUimemTAyMQw0KQIM6JxcoEP8XcJdNDIhZ6ZQebUz/oLty&#10;TPy4kRSKN++1NaUNKVrSundFtEC7FogA4kpxDvJiTz5Q6P/LFz0/8W+aKeUks+pizqTP2tyfJZOq&#10;3L6bk95NtSF3ZE5RzWB2Ue40zpJdVtPqtebWVxWys20+erLFsdjnFZO6B+xBcR6TImmxS9+OVs0v&#10;5VVD0r6cy1F6qXVQXSGYRnQDZsUsZNRZK0L9gTMs4GPFK+2VQ5alJAXyqtNt3in/ADeK0ndlHLoK&#10;Wu5VxKY8SiI57baykUpEM8poYL7sTjuq1MiaieTdGIctOSUeTsYSgjSkoKkuJX12cNRw/cpKo7KC&#10;XOrwgKhNOVcPXFNDn2pDzsTKBdHOt7R6hXkn6VAoV562zYtjHcuKKHp87oXOyuujgjQMhFBULaBR&#10;cAdfLEl1G1DKLn05ixkOOlJBix9sii+rFi/Yhdy2UhEo7ij6FVfLaOGpSQiie5ii0B1gSM9H4l7e&#10;EBkOQVGSgqCgF6CVkE8ixkOmugBzmIQpatu0oRfvt+tmSLS0NGUAeM7+WW6AzqG5aSDJNkIzNkHr&#10;9goREly20t4H7jtJiIts8d1DcuM1RYjOn0BB+E58KjI8FFovPWSEYVY9MiHak8VFjdloxHfKEsWI&#10;tmcAP3f6gTC3TXkhgzrS6RilIlinmXRF1gbJjM7kFCE0bNI2VS8tIHpWsD2gHh0gNqLdfdZWOVER&#10;Fj9o4j/W6x014TExUtoWWZWKuluUhoNlg3Yl5i0a0Uji3Anb/OacsW1a6Q+WyfL/w2wzmLUaeJ7r&#10;TObpXltlKLJRS8vyKPpwIUUdK31Z11WrWsmxJTifR8nhd/I/JB3avulahKVMkYYuiRW+YuLPrlvx&#10;Y+fiBO2tFPvoSN0WYKqlqZQjbTqY6S0XSqeFhet2RZr6s26z+XbSb8oyb0tgDzQtIAoCMV5lAjVj&#10;2o1QZs6Zc+qfKNRhiUcoQEqBQUqCn6BgkFDmXiun7HbV2KHaEkkURAOgRqthIMCGNZgqOByikgxl&#10;LA9KCw5T5BIYW3N0kyNJAUEpB2QogJt9iqCi2YkoBBid1JUalOc8kyA1Gzcd1muCpoMiU8YthGg5&#10;lJaawP4RxJWyVtjxkJF8eS8f1VNeRRxIiG4u+MccToiF8cd/cWWzEqXIVTKX7hjgWeIKYkZ0RDil&#10;W00I55TpTFiRggMLACg0L0SbBVxSzELwV0rKhPyEraOxgGAsxMfwjETMhGamqBr8GNiX+NKyG/Em&#10;ejWIpSJMopSG+o2iFpE+YvIFejLyye1oxuwQ4jumJ+pD6QqJo53bNfGwaN02wIfBdGMamONFh2O5&#10;XZyhkkpjvSs1yJl0yguzUch2njTKAmb4KZxj0yi+AmZnFkKQkRAWaWGMaMenRIBGSEkxCUUSRxKd&#10;NnAXo5ISsox2Hi2LrS8fDWWm0U6krH9lqdZmiIujZ0vRM9FKmUocsyTRLZb9bQkdJSQXlFLNnjdo&#10;LddHOo6QPn+OeVGkUrbit5p5IqOOPB6quj55WatrT3Me0YpftySi7zLYAm0OWJEByjgvz7TkGzV6&#10;SBgVKWKfSIo4ytFFHkXJKrmimWeOO0aUqMZ9EmW0YBaKibHGlRYATGUFE3zL7fA1/yJPBWhzFOU0&#10;EAaRdg8Iu6Os+OcQOnJcZtMXljLBU+jIcu96BuUyITjEDxxfIvI8EjpFuP42/J4onprKXOcuReHX&#10;iGhszEyKJ89yw/mWXbz0FyR4fAyqYFNu2piQXLSerLD8sR4rEBz8tO+upvtn3tGVdOHmkBAr5WK1&#10;IsoLRFHkIsbRntFAvGJE2FPQCPLBka1UeFQVijKNNeAal4pZBL7Sk+WtYuEkjS6u+Ihu6dgLhhkf&#10;3ODs/gZcUbYUKP4rrKl11w602+gmySbhY1id0F2qS6xyetmo0ZJgXicOtiFR0DX6cgRoolzmsKcO&#10;f4S6IoUPZa1NQR5c2k0seoE8SiliHn5zSWBRLA8CzHWA24fFJFDgvCv44iwyahISbZyw1MY6sYyB&#10;rrC3qCKyRC6F0VUG7hRRv2NFxLHNh3mfOMvVjO5PLpPQlOn9PbPmZGoF3gQBRJ71UpLgN7Eogq+a&#10;BHHNBQ/KiqBoayq1jwNhUktsBSL/VXJa6NkTLxJ/GIXYsHz0RoySRx9Oac5MnoxznWWxmy8jt5Ld&#10;LOnJT5tYSiBkSBAvtwAJ4LYW0ehXwl9GtgerGqDAgBtd26C2L6wA5hE4+gdPCGoC6GaBB9C9hGha&#10;ODkEloHyYG6ecQUOBAajkF4/ViiuirdbaIUBWwUugEvwL7flhVG3sgWu9ArlmRafvGgj4Zm3iC2b&#10;A+3ACpPRxKf5YRaBEQLby3VZ6u063pZINvbfL+QpnGBlFLgCzq5PUFC0gQICJ6EeALL8BCDMdsAr&#10;0JGOBDpPPSlOmRHBmEsWsvkAKQgFyVABeL9YF0pJAZJLAARR4As4wSQDoFBTTAlaQFkmSlaZGLIJ&#10;w1CZM4IIEAEEBFQCktCPfAKAKgOcGlEWSp0KBIChEQ9gKQgn4ATLLQQXOw2uNr2cVlBmBvLACLBA&#10;ANRqFvEd3wqsYPB9nPwcziuttVNomwa4geH+AI5cAC+jkg6CCL8RdZk2FlnfBhLGIGhqZ2gOnzkt&#10;DIZggfghZsqt70An75cjsWXgaOa5kZLnL+Lmke6rIpaUZ+cAP1WdvCKKpBarr/jFLSkLiQhln3K5&#10;2iH0LeIAEeaahqHGWBgFNKHJbs6BgZNOrbf8uxPDxuF2G8d0ymhlzlbq0WWB+Q5ec+gu9Sz43MqO&#10;gYrK4gOYlK7yqnF8pYGKYltolAp6e5C03J/6A1O5u+KzSv0sWF9M/97wWdLEvxVM0vYGTO0fnLa5&#10;rHrrnJLqyqV8bFZyChasD4dkVoihkhVNLQvS6x36CCpAF6B5hRiQH+p0DZKFpqwJ0L0R2hcH1sqC&#10;yIDVQqeHLoPsWu/baJKNa9oIciMhSfivClpbSV9dZBf1wGJHn8qT6ooapQIEwCbzSNgH8SD6NRpH&#10;GmbtCxcdt4FEDjTCaaPubHrYZQZZiSnOcpeVYQxB1hCwmKc+SgMG//SEClmEeaKc7CWgtKkxsJDq&#10;bmQt0a3TV8TCIPaBsYaEQyqEQUIQbm9RyEhIm42GhGsLBoNZ1dEMSHMOtpoSEcooiiYTKJDhw1x0&#10;ly+hLHi0rratlVNvd0JQa6mfVIE0bM9FkJ3ljWrVe+hiJjk43yLQqFDpuUpzvL9xXbmYxJ+kZMlk&#10;iyTR74+0VWUgoDGIGItcuA03gbred66nnrl4Gmwk2OB7uMME29OBhztCs0lBB+OQscr8EoNqctzU&#10;tVEV2g2Qe0lwZSxbf7eLzami7NZ2kkrzzKU8o0qVtxUzzxHPNaAm+Nunc0v/ltEaLJB+dVO3pzh4&#10;74uDg3sFmY1My+ved5F/SwsRSeliS5KvnBOs+CxS+x7DXtQJLrTZqGJ32ixfihvEnTX8cTv3irLw&#10;jqhE7zb4xohCOYxQaAlNaXVpmDTLL/9w5ZOxY4m2T1Kke2DEJiLOwQCM8M1Gps0yFjRmN2nnpjVV&#10;EudXLbfjCqMNJHKcLG+DycWknrYsZjImRMEy3XCBOtIbHh/VgU8SH0RUaUrHZspE7ZtwdrmTIopu&#10;2jgWrtmni6aDRmMYYtNiixMaks7Fn7HR2Sz5HBuBO288H8ZOcxjzQxCh0syZqE6MiQCgikOfjAG6&#10;ZJDBaEcaOFl5S/IrUsTOBAWLILg7id2dgYujO9xQFzt7dATmy8sGL2tiF7bKU/4GkOZy6cYi2j89&#10;eqOxsCtzmdoQJOCzTAmDLEpU0zj77qmPkGhks5XsLclk+OnkyRNH8otM4Csv8vBYiRF7qbaC66n3&#10;SXERE0TMiqNKAXI7v5A2aLL1SWMGdPyBU85C1s7cU8sjktUjBX3grZvu2y2uqQyt54nvKgvPyNod&#10;qL5cOWijSJo5VzMprabxZiqU2ddMRjIc5AsTPR03dZW8+RORedsOpW3SlbW5VCqezTKaCyYjkFjc&#10;jvVd8OxZnMSfQw5YueXgrBdB+OKKCOn3qFlZcShV3ABFRYrz+aHICrjBSNmJdNmX0gyUjlJqXqH2&#10;g0F1ZXGwXiIi6PGjkqL2wSWVXDlM13GxhqjNYUdQUhJCjT0GBoaHn5tgfMTkxKHkxA6YYWCxIAvp&#10;CslU8ZkOXhYpQ01Mt33BlNlNWc8bMz4FBw3dqrFcQhXgSVVWBo9OYhYi5po/AW6NFZJmiiIaj0JS&#10;PR7N+o7Ta0lDmu5yFkVs1XU0ay9TmIeRvo1mqqFQHs9bBxm3eQiQ9yZU6NlJCEMLICJLkmZIBQB5&#10;zhfIWOQU62pcpMuQuCS8tSAGlGnp5IDoIJwqKH/qdxu3Vc63emsiwie+rl7aqwiot5IUryUvUymV&#10;xIcvJNAlsliqoH5lDFc++4A4HIulgrAEdUZlJywELQF9QtmY+0CYkeFHkhBcxI40CHTRzmlPwIzg&#10;6MVoNVpqesxq8QyMgLVAXmmJMJYk+JrWrCsH2UDXffbQbSJ9E6mZFJNpSBNi3lvnJFA+ikuxpyaE&#10;xbqennZoV9YrsyOhoj3PZecaM3/dBB5Qr7drKpUuyoTv7mKz5otkVJBjLnXU19DfIJtGQop9G7i6&#10;W9+X9qq08q1pG43V5HZzx/ttbkPHG36c5Yj8UiLWypWlOYgauSjfBxzrSsbL6G9SpWlz1b7tmpxy&#10;HijiIYnnFYBKmPGFGX7lAgkT0vuDjXwkSYjhQtdh0jlF0OKLhXGcK6Kuoaxy3dl2f1hIkWTbgtTw&#10;sVXxRbev7rmePuIJH/utmz7eDbyrFLrZLHH1OSNGqyx+IYs+wfAbeWj4OHNbeVb+60e8E0vJZUCJ&#10;wfrWpHHnN38tP7bq3rUtUf59vV3LbGUeVCy26uSQDav6isziJVrZRqq09U5oCfXd3YLkGpW6tHbS&#10;F+6DrqpWZAVQe25LIFSC7qwbjgp3Kkmzwx2W2/UmeygrhDFeBWbt62fwjbct5TrSYB5MQ3HYvmbr&#10;IWcVuJAJ1CHELvVNoCVIUQ1Raw8DxCvFP++C98i3aEG9QNOdRgMBoNBIISQgs004koxI6IcCNRqQ&#10;6VY3IUWj9hVhEkmlOdYVAb/mOSLPkwMCYo55Wj1LRI09YkHj7THsf2zWa7BamNgx6NEZlEcQP0fd&#10;zYj94HIutAJa3qRwhFM0eE50ISNGjmOYi40QsQwjFIVgtlV/+e8hwEIBE/81CiM0sg0YH0YrT7jY&#10;XzalrBGl48lBQ7myyAjTKUQ09RCegPu6ypX2wFPo7fDHRSIQ1thMu6m9aelqo1jWJDYuWUtNIy/h&#10;NOduDQhFISIWgwyt1VpNa3TxCC0ykkdcaMqSs5ujFskrUbqNWl8TfmEyfopczMvNp7dvgKTod9Z2&#10;cxnNNLksY2wsTm/W8o9KlA5pQ0VKKiz50e0Q10SGx43ymSiQs60UZmUbplyNlKyImD/RiSaMp4pl&#10;ly/LMVh5Y/GnfyEUK2VrxFRMkG5WGhH42mU7VxrotORs9sIRxEIQcZjiRsti/dTPooylL70haZtu&#10;0SPb/Lmm1pIxrESIkbAnEjI2LYKot9xS/gHP2+qpiSp2g/zFzVtFVNRxyt+v8ib0qnN9FORoKLCk&#10;mfHOTieYkaclwtRMtJPxfOziWUQrdzqz8Y2KEEZl3qjRkZN9JoiNT4u+bKncfhlNSPjcSG8NDjIU&#10;1ieTJ6+xlI+RUeCf/2LEwsqxsXE6Kcsxxku/ckuNw2wXsVDENoSEDFCJKUTTZkya7MoN5KUeHSL1&#10;BpSUU5bxRMBYyfFGkbsUibOhXTZdXAcsQFvuNCnDlHQkUjlWJHGZyA3jjwhUqxcKZly2WkzJG5dk&#10;kUJXwUXFU8iWSttH6NH4dEKmpCLQycRGWyyLBF49YEU30WR5/g6zsoL6JEQifJgPOk0RUitlGIn8&#10;bQsQo4+j8SZRgNYkpK8cdOJa9zWjhbsSSTYkSHlnnDbEV4kDN61Qaco9LaAHCQUOoYjbY+OprDZC&#10;xs6gErReVu+SmC+vXtJndEdqEqmP6fJyOOKL7Y+Oued9nqeTxbVEe9+IBIrlKqoXAEgaS7dVKBHJ&#10;91hcG/SVPabSBCXiO4t7bZYUUqZGcBsH3mYSiCmgNgKsDLHityVkhz/SIaje6OcZvGrmV6nOQaLy&#10;iaM53HWzcyXwXMQaawFk2J+ltSVAWaBEhpoE8w2u5aKjEj0DTczbkjNyQ5jFnlVk8n8kceGXmfYb&#10;wDe+hIXfHzqle4RDk/BYKC8+NgTMGtYIEpxLOpFdXchX3F/+VHFUoMNN5QjSXQPWlNtq6ncEE54U&#10;SHwlj7NhRGEu/YzhYsKcYyjFdrWCAgTlOcj7CqAJONJDlZzlONJGayC0KEpUF5iWkE0pUDBprWCg&#10;lT0YDNeptPELaIqs9toxIdTtdTedBbz42tet2vN5ah2OSDLY0qDYoJUCOJxqsmTRbVIexs1KZWrZ&#10;QaEpITnMxMjnQIo/C7T1ZS4aSk3M8hjrkjDfy2mz76XSnlNOpJdVHn+2mwOZ1u7qFZt54unkccUx&#10;D2iYOOPaKP8Gp5pjkU29FS4zaEByCUDqgqiblTePKIqefZvm7oq6rfTpYzF42hYzMLo/jYAnAX2I&#10;JlE3xl6JEyHBHbmwTYKrGimxDlzLfPyPa3PckQkk4m0pTH0RCikpbhShp4BnEkLFgjHFt0oponiw&#10;VRgkyiSmpyzbixbePmwVPGyiE/LZM/iRL7U7K6vlY+nbva+V0yu3vtCRmJEOW3ozRL7ZIxx8GyQ0&#10;W7utbqtF5idMJGkJ/ls/RnIdqA3YblvtkjwQn0X9Xj5MtFFssoNukrzYkeRrXS+9b6Fiacyr3OFx&#10;xbXQ3Xyb2RKawGnWq58szhYBuhdGlSbSrM3XVgOfCkYfB7G7k+55uLn5vbNlSXV0rikyjqOU4NYH&#10;ul9LqXzNvdTQIiWpW9aqvJs0g4yCN2W9QFj3E21jgSfMTE7Q3qrm3+427v9ib232nYrunWJqtFko&#10;z1yfWgvi7dqd5dUAQyGLvZHXc+eyRcyWsrjWk0PVBspxqzKPNzna5N9/NfmTKmB9QsMkzIiIJZAa&#10;FLVzcVSDrIIRzVD/3w3VZEhRCCjQL8wfc/lUR+g1Y39+2NgYmY8tauXimXZRKBnM0YhGARKVg120&#10;HX1aUYcVJjxsLtkHiirtT+nIaWNpl28eu09ImQUvP8St5oWM0K82fu0kK5jELdikJTu1E8TO8Kto&#10;YhIjIk5nqtW2+uG4/8fMsRbR7mD1iOfvlyreafZD6bve0tYF7QB9as8qmgpaULCK5mLGwce1hJLx&#10;iUaMQbf+PzxlcW6uMZx6P9u1p4qnJYywuC5t761lEnLerEIRG/OFa5ovzIIExxMO4BNvReC2rHzy&#10;90dIaIxssG3tW16rNHx8F6nLl8nhcIBBaSFNjjLx7O8/RlTMbDQ/CXNixkEnuhoJDORySdSfOWLH&#10;S+J+12Wi4Kc/enCizNE5lU8QlFGiwS7UvfH9iJ/aNzW2Ip0rblspZPHt5gFHjo4n66U6RNay+Ekd&#10;VmQXVRaHeIlgHfInHxFLdpOOH46BldG5usCUeaP6dWcpFceacSvRdHkdkZZz7Q0ynNMXl7Uuf0/G&#10;UUsRbEycy1cylW8R4JEY2cKDcGY91LsH4gBeyoFbSFczlVPiZs+dgnqh5Q6uyBrnv0UNq7C1nMHj&#10;dhtlDb5Nhg9HduCkcFonRCYDGo3KW5pvtSJRYaJ+WpyaZIcpmhWmV7ec2eCdBU0NTQypvnLYoxfx&#10;itSozrqR0tlgy8VuLZRJYfhb6aw4lFWpk0QjvFzBmFa0f7bI7XEKIVAUh/gCaadWUQofuiOHty/C&#10;Ei1usqOKOFpbiC1RyImJ0i2jtytNA4c3HC7P9H+CKOc+G+rNeOhTE2cu00Fd9hW3qVCUIsuxR4P8&#10;iUGZTYyGdtfS0e61JJSqkx6iEMhA/5AyJ0lqTNHZivuyK53fFU/wv1Y2D5m1ptexXKDVCctrxUH8&#10;YpuzbbiGosgq5hKnp1awb8omq3d2rTWISxKr8TVrUm25Qs7woh7FuSOHG8WewZKPw/bioFWcr1Gw&#10;a1ff76GsxDo2iKNkW2P05IbJQrgeV1kB0BgD5goRM35pm7qFH+p6cyLLWMVzaMJVQUqGBoDt96fF&#10;wMxyWxHAnp65S0rStKyggGA5yxWP1iLDG6E0kepQQgvvgqBPXwF4n2caPIGcEUUqwAiCl0qkdlh0&#10;lbReSIUQRHKIStBJIxWzEqmUKvAlYTUqQ2+yCGNKbVbrTsCyjdZV0r2j1v8SSy0f2/fDG8ZdmJfX&#10;1CurbIbH9gK2sDW5j7HSUzikXf//Hr6xjWsa548yotz2FDxETKVqd2F6xedwkFTSVAr2XhalP5VX&#10;/S/zeJMWFq2OXduaV1Fc1IjilS58HkizzlylFV/ZWy4kIX7WKiHF+zdHG83ZZ97YuCZ4hBT+Kd5R&#10;r4/RU3z7RVaLu24Y81aQmLtTrtTFyWm7lyU9XCwh4x6LLY2oaekhZQymiTp4tQo7o5ZfHNY9M61U&#10;dTtM5kUtTKZujy8jYmM+/ejtXGNd7G7IqIs2xpLtvdQMXk5agR87L9qzDRt/3/XORxGeLwamyF/Y&#10;NyNUnZLltpMLad4RO7fy+U9T/3lyG2xQ3vgulJxKwgb2pSqFY2bDxJULBW1Qi1TYWrtmma1acaHC&#10;ki38GgXrCabRKtS0TCwbE2amzuaswKmGX8FD51ol++hrjd2ClqnbzUm7lInm0GW4kLtnVJR4vfOu&#10;oqCvKSteaAbFGCfWRDNhxruoFx5G73vqXCtrI+blpnCLwcy7FxR1s2G41Xh8T98RIHBoEFchSUoV&#10;zqCcpBFaiyEnHEAhhAMhhDCKQYDLwv8gaRCkYgYszL5DKzYFCbON3CRB5d5kSF3bOBibzSl5NIVu&#10;3tKNK2QsvbU2wbfIabQeQ0iRoF0ywmS0MEfSZuURRAjp5kjGHaVrSyzaCOVmoxr7g3U2JvcSXIyx&#10;DgJ+/g+lkw7IzEiGgGAjGC1dI4jUkd4KjicQkAgjJM9a95Yru6h/nQ0bd1AjPxQrVyuXPJ5Rl+bQ&#10;ozKH6saJ5TrtazANGBnAFxhIiH5yinBpZ83hmLtd/iaDeOjQ4PKo+rXQDCA3RI2eKdon4mh9GQ3M&#10;E29aLIKMqPB+AjL49xH/+PRstsRIo9PG9+CrTEMjbddRsU36j/a6Po0ZcgLSWfP5XfueMd8/FzBz&#10;unIaJLMWWPxoPwJ7cAsgJBRSzo3MK+R6eUt3+G8uIrEeHKDIVfTXEJGjZJDS1dPMYsZCIZ2yra+E&#10;mvVYmUejRZrUk5ZGlZX9aSFRujRI424sNdCkI+MxsGzyWFjDQVx0aNFGc02pVai+tyVNi6PKNK7N&#10;otNGKtIY2OZRldurjQ1YWtMyP229IXyuDS0IHlR8bgjguPOKlr3abF5CeXpkqOKUAIG9pygmxSNj&#10;xW9+mn4FN0SdHLG9HWrVRP9rDTzcOtDpTOjNepClvKFkiQWSEb85ijI5G8tmZV0WUeEX7Mcy00OV&#10;bl0XY9OtpKVQH2WwVgZQLK4IoECwYJNFsEnOc5hOwVgsCwEEsWbjR0MprwLxSZTNVXBDAiilR71g&#10;QsUqOdAtVden0CPk6KgM8JUrxck74vMWIR+QWFO1InaJwAJv9N4gyzlPy1TWy8oEySQvPhpSpJWs&#10;E4J1rdWvqVyVfnggvPkuag+fo5XFbkWULBHj50EXT7SJ1AWKUHWhFLPMjUBY7FjeBiyonfbdxkaw&#10;S7Lbs8N+mT4QImCjYb7W+8YxYtoi6eqPwNJnTrbKvkTf9QOl1Q5VTyCKV6pQs9uVVxuXnUKeXIh3&#10;+KdYFLiIRxq3RsYpQq8eUTj5/G8FwOWQa8Z5TF2uTCwftQoBOwUFcSE6PQy/jagd1MRAjTr5Z+Qy&#10;67iRorz1eK+vaINiI7DNCsyzERbPiz5Gj/lUn4kxz7PagPdLbEN2oiZ8SK/HitA5YVmzm+TU6cPr&#10;JbZ1iwfQF0LyFDzaKakoRfENu843tat/iulNm+A2G/cn/0wyqD77VkoAQD92t4hoJCwfK1A88THn&#10;yTatki23qV92m1AVREq51QMJ4Hm9epp713JkI4vqpJJDhwCnC8p5CjA1ghw/KcYJIY6OgTwgGIOI&#10;iJtrpcBME220EouIYnmmY16mYx3ATKfEbZIF3gZkHFX5iAGxJcm63wpWwjbWHQgvQ1co13bZkC61&#10;UMGfsaNLBz64abdNKzW7dnUv8tvpDlTqF/+JpJsd2/mO3JTkUqxmJQHjyWzAr0WdjZZeicpkyFtI&#10;LkNINU1GLlNqBzaTTR1qvrj3BSRFmJKKwe2zXfC3SwF+zlWj3PoDsQHi1xkO/gt6q1V3BbXWk2or&#10;/6v5Hbp/8YkIppaLggcoVl9nsG+3XVa+lqTXIduPKzhYqLpS+OCqY0QWnwZiMceSwtZ1CE5LRTPW&#10;Gg01oLpHFHgyoBsaMWUUp2Lj0IE4WsmyxformIso89sEDuIeIqOPRmNHt7EpUr41b/lxpq2ntX8b&#10;WASb6JHhY/Vq+ela8RCph526mSPqAgGNEJsOUhHIbMahwpQ9cLOjprqWJCLbOt2Zppy+tymcxdgv&#10;AFwZwmV90Kjj7nUnAgMWOcvaY6e29Iju70dvij+4LMXNtG8JWK5Sjvfo7f98XI6AuCbfSwapGz9b&#10;5sPQ6ZfwN/uviPoqYNgbsbutNDZCoWpMk0NC0MoF4kmyR7ThVKC8eHFXuL7ocec8XF3RNhGyGxsk&#10;1CC28Dd60xIywDKmxVcpt/U5fI8xr6jobJaAQuPmeULYIteF2Wa02Ox6//qddVr6sy+KovYPcaWu&#10;80uXGn/lD8Ku5Tw3Y4NTu4EdN4TvJQ28myy7j9D+i9eb3d2D8s1eboSc5QPSBKNNDwM6mmkWagze&#10;0324eIaBUCBLClANso+zwaldXcxuLNXmu/ERMqPlnJHpEjfUSHAPaTJKoUqAIBqBgK+fueJY2TRA&#10;j7HaMklAq+5iSoWMAVGIdGRimpClfzGOTf4ZGcgXrGr+Ac2MJAXnwYf0ihVb7RP91FBWVt02J2wd&#10;CzstKjptncJXNSxhJT/Rji/yOYwsQwkRXxji24sWCWgsZF2jSL7mwQIgkQURikxHKJtyZgl1tGKQ&#10;uQRQcxiRCyfRiCKl7AoeHUSfRxfkwyIIjZo0yj9ycs93mzM0XiHFpZVNSMjzImCDDjiTPNsAJiKC&#10;2iIUpwnzpLrkRthN06zdIrgjCYMEeWaZOrW6m1JMdEdCTNqpL6MkjjDXVpaxM1gxGPsEj7YOaHpa&#10;eTsQ22ixagkO4uU5jSbZhlKyhbVUVSxbRmSVzKRI/oQCtdEEEIPgvKmbvuRFFEQs6w8YTxhRkMjY&#10;o87JiRCjiaMQZjIaCDCYhRxRBILBCD4WSh4u6XjM39YsNtGjMc1FsmA/WpKTQPxxGpJVWRAzmBaY&#10;ODaJFBnaZFmGYRRQGcVKPmKMsG9811ldbuTeVZxdyWmydUa5YGT/lIbKZYtTvO4Enl/ddFotgnFW&#10;eEo8+8ASiIWeCLHHl5UdKq1ewLJYkJ35FU81zo1fL8dzmlSMiV2KNOP+jZJMQInZ4ab9gWNOgJ9V&#10;y0VUovTrhG6JKQ6Jouk20tvNUXSXBWz5oqp0OGncxqXob0XsObro44KHYJKV43ltjzK2sXBdJfdd&#10;ZW03SKP/hq0bJ2wFsbMw8F2DSlMjZMxIiIsobKcJfUkQROHuj1iYMyNVO6IvkCiypdrWLS5tCyXt&#10;bNXTTVW8rVXG9gTRDUrqo8PppIEUSN+J6x3bOs3lGzJVumMtTZZFAK0bHFhCErxxNvIorFzPmmY6&#10;NFDETKIzkrG0RjYxpQ0kBYtEjMy2qcomlY3o9EYjwiqKJEQibvRRRkndtG82rJIQV3+P5Hpt+b5R&#10;N9GEWIytToUg4GlBEJT8CZz5Px9/WzQY2E0cbk/3q/9bSBAhF/ioJNHMnIhnG9SFz4h/UPN+KV5R&#10;SEuiavrDJi38G/2rjuuOr50/BTEqh7+eVWNyrbtvtrjgoP2/Xa0FdzftNb86dm024zXdXEzYIhmH&#10;/RBgd+DWuxFfnIWjsIgsA3EMOb2ItAAKniA1eKCUxSgxZRosIOiADIgBiyO1qSg5TAi9mthyplbm&#10;QR1gqhcBelleBkFSBkqvA9DMy9C9ZKP+GM+hbTbgAwRhMCWrTIxq0L11W+9AzD1c+LwMaUipFCjW&#10;s6O5HXIFJno9BbrgCBj7RsyZQHAQlzjFNXBfzEWWWllAwmrs7OhpwRZaQE0d/Ext2+5EaK5BfWJg&#10;5cH5sqH4RV4rjikcN47YNUvC702ctC1FSJxAOOkCj+FzXt6V9LdH59DQqvxIBLoQdUCaC65l+QsS&#10;NohiZLC5YR3eg8L/Eo6Nx5yKlZU+9toSNYo6wpT+fuQuQx81UJlsL6EVWvJgoCuCFlLi4IztTIGp&#10;TXYAWHIp7quAws8jp9LQpKsnJL0uuPe5JnIDXzcIr6A4QapisGaP0awGesmexk1Mry5dph6q89Hi&#10;jji6aOhrmdYYCgRYiGXRxsrFguA8Dbz0B72WKm3oH9lNWwBGGfb0DkTNz0NFXR2UiKuYbrnA9tUx&#10;r/I21ndpe721qgO6+QGXXQQWIIP8whynHxLpFXMNUZhKDpkN4v+zp6xn/cKguikgNvCmjhkNIEkH&#10;shMOvQaFPpBGZzd0ErK2XM5k1gfJYhdmAkjgJ+vHnVRTZO2tousbPnUyfWzb1fnVBDW8bmLl2cop&#10;jvkxJbPXNx4EvwesaVndLn6pPTRkqBK3OdV9DT3Fr/XfrnddMf9bN86+htEpcKUB530qxTLRIDka&#10;LrTeTo2sP1hU8FnREyuePLdrB5tiOVpBIkf5SrAcQ93lVDz4XRdmse43F+cRPMqxlZMFVsPRrtZ5&#10;S0qBBkaoALwEMk2RxbNP2R5tmcbrWrqAiVAIzkYBnZHZCLQvASrBYmZa1g826VrSwjRzTtdzmmJN&#10;QCIJR4WVKdm2GjkLEs5Si2aYkqyqbYebMKUVwVZGUxGtJrcgy//r0WHFkHgZ0eEog11khI8zaeQg&#10;LcoElYOFxggvypQNOrapG5kK4kSGRkEiwbEi4+GSjFR4qKHDEMYkOQqAI5GnliU113J4yiEIKRhk&#10;POOtZSxVKRIlZEcLIg7nZdcmRqutnMjKUiU0mnerFHR0VFUcTScahHWuh3DrkDEhEEIGQcgyMNMU&#10;AWEYQ4SIiDSEdAxIaYZhzDkFIpq60yvjWpsJCzgubkNm2D1TxYaRhqeokW0KSIKhTDuHcKdHNJSO&#10;QRCw5xYsyk6uTsti7W1xFDINCQhRsPFwNrVnyHDSDGvV49427NgVzcNh0nOAMcYpil9a00InGM0l&#10;PFgBMOEIEmHDIjMf0MhCmYcyCiwDsBhBRMMQOYSEZmGUbYaGKZkZBjsUta11qtSLBW8YZRblXJDy&#10;ioSERJGUdjakMRcyCkWJGFhRDEIkPViuxszNGYIFaTuMkxm1jQyCMyJw7g28YaatJE8NDh6jhoaQ&#10;sicyXnQFlDeY2rX2virh3yZSRNdJEUU2q+xRpwXk06j8kGgyxyILzuqR1Z2mQUOZEYqatdCi3Ayj&#10;KIz2uhoyIGJVV5Qodpy9FI8SFDFGpk6xsoUIQgzMgVSY2pnUUNGJYCxLEdCIcO3bJkdEBsRCWRow&#10;m6I29mx/G+ND5yyRA2OFFeBe6nZ39fVkiruiBEkgVEhzRD3oyWREa14SoUeOFW8SzI0rJoaYyBvm&#10;rVZSpVN59ixYcdFPZbMoq+2VWsDsSGmFNHuuM1ojsAUYVxB2jdeZtCRCu5EnDHLKr9uuI0z88xL0&#10;JIKM7Zi+MUAj9ioZBo1AEToRCoCz6hEQK5ovLR4F/4ZGQiPRWhVE9QdizCMJIFf+LDIesx4qPgkx&#10;rJmcMk1iJGEYzmEqW1U54RBrb34W+C/HVWVbYcfCmHBv9IJWpkNgN0oDIgWjRiNShFUocezndChw&#10;dYkgNnWREcAoiKATlJQTdO6Fe1uO9YndjVrR1Ep0DaZ0EDCqdkIR9pIDwYk9CoEFlA2jekVY0e6j&#10;FM2U3vNAGk3D7rry2NsZSwqCMoCB5EcK1TS3lZcnxMcFMnxadp8GCdgXdjVZ3G9XSc2SPka/WWDO&#10;haA1bCZmrby2SqLIejveEMSm0opAdCpWOLyp5RnOKNXnxftoNqxvWnkHNlx+BUOPKeTCCZIHmeQv&#10;FZ4SzeIbbUNoNdQX+u/V6F/zVze5MW7KxQQ3+Iqi0EGXUGQRzI1hygqcablFoWRHta0lZkHCWQM1&#10;VaOq0dVB4sZe66J1q6vFrfdQqrLObmLXQribUVEF0TR077V3NCPuvpxDBhoYI2K+Um2II4sVREPQ&#10;2zbX+nHhGS2dUU4zp6SSl7E21x3U1WyUfjkmyrFkqofBEOMJy9NpruVTGRBUQnA2WadBXS7si8Ap&#10;EjeZwslvRB/O7mn0XFfTMC8Agku3FuzLiNEzlW2in8w1yuWlVRTu2Jxl9PnBtjFgy6PeoHie/f0a&#10;nPHEV3kWFatts1Mdbv/UrqaWMizVN2fNbeeTUWovotpLVgt+nNKb7aGjSd0TguBJjKCjKenpMuQX&#10;z7RgNGVbrTH7w+u+W8a/t4pLBcreerREIMV1VTSmp/Vu+sITttHoEA+fdOL1laFhItP6uJRrVqRp&#10;W9ZvmPGYtATgIEAp742IoovhW0G6OTK6sagp4SGkozKMs4uHE0LoV5rDZFlCui3+OWX1wHmUXWDu&#10;jnU3mTR42t11N7qHcuNizwVZFGTHYYPkz1RROp1q1TXpS6if8lGbrpkfLHqbojgOWhb9gzpI9uRK&#10;C5s94lPYPQwMviFTpUt5QHULVtCKEsiSMKgBmxe/nfZc3sLFuFLr3LFFJM+ofuufdWvoqjXLqasc&#10;CtzeWWy3hW4h5vdTEjXG6LE66vlyqHiONGmsXtitVXJuZp9V0Vi8BU9b5GXNy+HEjvD3c2wG7Jvc&#10;+ksK79jTPJJ307GuaoZGB935igPH1U4f0q3i8DqU7hiu4tQ/e06kOHLq+uS47QVsi15da//U6tiZ&#10;QHQYgKFQPSKjzut3qWrxVXy+uNdwE7j9/nsmXFo70Okzi7x7Yr8aZ0UlfekUx5oxd7/LhaxqShlD&#10;TRwDUVB0GheRGULQB5WSuoB4ED/UgQ4P9rQ/F1s1/AQaUsm4NOoFfJuha/KWDzzPTkbIsQFgysAw&#10;bpkZA9RVmCgFFHa8khetBqP2s2taUrStaUrZvabBN4QAYPWRgXwbUDOopVXEVdaUrYiwhHxpvMEF&#10;D/GAmRLGM1AlEoSUiPU+KRb8WYsfTfl7dLuWHbempzUffTOmXgBHTc0nLEzFXZdy8M2JHmNDT4EL&#10;+3NpSD+06moyUWvBROwO5E80nuBMYZRwRV9u2Cy1bHTOLRbUkTYskg+aOIWLRC5GJSL+s3WhpnEh&#10;JnEytjIvLRxYvQqmtBvguj1oEBiiEE3lrEjmJEEFhSPKwQCMozQ1a3eMx/qUk10T/lmXAVrT3zRN&#10;jjZhzGERiDwZG7SRxSNokZ3ojgwQCFUYY0xZVTOMQYg9FyTr0gPrRNkQtvFUTLPH5CGmBXDy3NWe&#10;eWGJxQl3ijPAee2NohYJ8bNETY0SNtlJydb3RMWeKNmij1yMWQsTfvKdLpZqfBrafDJp49o43afX&#10;ZYIhZYNLlixYVSus7jyUYAlCnL/i49jYm2CfDELov/xE4pupKm/jM+jIR7+xNFtkIQBmKmjVTyqH&#10;rgyWWfkcrmzEfMuETBlZY8H5s76638aVgGMFKxiZcj301o0fxkRLlOj+qPBeRV30UVO7RPwKhuHa&#10;Anj6IQlJhgWOPSnUk1o3LzzaeTb71okm2/bZFm+ZsHYu7qVBIeeRTDrBc4TkSBh/kTjdwYo+ex0W&#10;i3dPVP5TXrt2Fjda4/o3cumx5iQPKfam0eRvQ6E6NkHhVoXB6dp1BJyvKqdTz4KGi0pp0sTacLYy&#10;IQi9QhDjdpSgY5CRSsaPIyXypYfGXguP2mODiMJyo62MnS2fZdsuU2O0vTC3IXINTJD4ArdHT3MD&#10;Vjb405zSAual0elpjdpkpkhOcBDBN2lEyt1g067riK0Vc42Qyq5O5Y0chCfOJw5QUsO6ID0yUUhU&#10;OSHSVHVEAC+DSlg2mDVJgylih1SwbS1Q+7U8GlTrBuPN8aGXxcKvw4o877Yx5sVtjT3TwN0nUOV2&#10;RGwZLWZUpcSlj/19m3zSNdtjBzjpHR525ORACQ6TZKlNDGBKSkhItzjHpj1DC00EXijXhSYvcOo6&#10;0pkrWlsGD3j0bRIlzReniEceecljFmJWpjuTS285kd+J5fPzGJ5xgmApU2cv60rWkC+APAf1rSti&#10;3JEhENlEi77vpkAN83woL9maVtCgN9vv6ptG3tBV0rQOUD9F9xQntYpFZWubcaQJWv3mgPomStno&#10;ZiLxLZy45QNfZvqzepDFC/lsijX3xq2sqBTMsQg5Rn2IKsOoPNeBCUBP/ZYQKCgE9QxDteOWHNkS&#10;smqbssZ16F8dNI0m3q43QeFkmT0zEzqCuobFwQo4yjMVYVENBkclXREKQk50FiTetdMQLVq2P9Y8&#10;Y2LHGYpC6m1Vzm62UZjHFsHJ/lyRtSxs1poMkL+bxDaaErE2OIu9fSpV9FIWazKhIP0KKsysHczO&#10;YNMhpYDkZmWUeykxI2CaT32x2H9+J+WJoo/kWydxJ70jxyiWEhIwtTKP43FjmJHHGjP9onLgqa1J&#10;KGuas9y7aeCSrfXhqxHUxZlHo4sEX1zQxBYnRiDRfvnrga3+IQl/1j3VjG5Fyjn7cntG0ZQaOft5&#10;3VqK0fFjOplHua+GmYJdCchzx2OCeOdwlqBXKpx8aI5Y5yDsUrhIPUaz3p1MmTf1MnwiyJyy8c7g&#10;okU7RYWBGPGYiHL2J2HZY+NMch2TYn549pTS3qsgPytbxBJZSTplsqYqSdeg8Zxz4UEfFP1RQ2ud&#10;g+RWEJPe6TTGdouSQr6pRaWxY0QovcA3tYrICqXiuhEsRoWO26IWNdjkLo89Ulrckou7nwB2fHaR&#10;FbJCCUtv1NF0RRoR95sKF+OqXhK+D8kVm8ZsfUaAaI0FXrE1BVQVA+s0EOH3MFyf66nEjcEnZ+LF&#10;BE1tenTin/JsOEIa6CFCVF9g9rVjqWUGypyIyNMaOXYmy+nyqOrUz+luxeXQfOabxs8SfxZeOJjx&#10;kNcrjs9OSUe43Qzt+N/n8VVFoeWRUWRUpDlUUK6YJBRbFKtnXTsmd+un2Cn34Coz2BvmyPBT+Yqk&#10;UjS64TnMOXPDWiw5F8EadF7vHnbMYyVbr327gqdEJ3KVxLtPqZaO5UJkjtSlIEZiBgsCii4TkTKB&#10;GjQZ4Hbczq2rak3YUipfNxtmJYVTJO9yjFPkan2p6XkTqGxZtk9IYjkm0tZbwJ6CWRXg3pkztxo6&#10;Rn6dS+xJckXGBviGlKW1trB82l6QNgl2UBbqygZ7GbZtWV1bRErE5VkXQAlj1L9n5YBiouNLvCr0&#10;J1KsSBbhGDFkoAEIk4MZfHKBZxaRAKdGEpnzlKczG2o6G99ZNHFsSlC0BQC0A4DkQU6ioFKaUhR0&#10;2VVu3AH08BnKVoCHWoqAXrIIlCUceBCUDcz8JwRqvNb/SSITdcsSEnKcjOYZxYdKv/yRm11S4KTi&#10;LrhU7i0aWwK3PjQtXBQ6BrHimpfMXWjXqHgR5F69Q8LH5iY9YOQEPUhezrw+heWQjqFosf8V8BjL&#10;crYwzGcs7beEB+4E0dOKbQqROV6wdj3opW99cX+L5O3mmJyCRbR7dajVvAqf1X6V+L+4+kcs8fj9&#10;TqYhIvRlINokb92wermuq1LslGXVjrxTEbaZh2LiZRNHH+uurfwKkgIJ1kQLREx7KKmCgDARwG6d&#10;yeYcUcmAnk81PqyqdtzXuY14ujpzxsEVg0eeUK56EAtXRxxojM9mTM9OdHsEQ8vlrzfRRlpNtQil&#10;8EcDAy0ZaMtEc3VjEE+MUfYJENeYQCKMxZRRijm7YuLSVkkyOfJRqUTL2UW2gHimx6MhZ0b1ZHgj&#10;EQ/waiRzPBGL8gygplxDIxY8HZbNgPSD7ZoseRjrehT4sfoyUglxDlL6ka3GxsckvQpFROLkQffa&#10;oo3RwrLj2jZrH+Vd0U5DXwcs/KnOjZdrlt8fiEznjAOUovCt4TVKELHTCnnQ67PXaBHek4ovjh2s&#10;Hg/ij8AtH+jIbm1tMvPtPPtcvnL3VHn9Ufn8GN81a3cB33rrts0fLsmD/GLFhSKXG3TyXgDUfR87&#10;xIxid63WzUUm1pXLD9iiIEa0dPWWfFbc0W66yrdTvaEnqxnj+UMxfF92nDL4rZSP8U+AzghehN/Z&#10;kWCTMGBpw7ggZoyH5Esno5kjj/3LrSjNkFsTEi/dT91Z43INGjiRRSpWkigNZFPhqVAtNtLKhJI4&#10;ZMeRBouEz7ATSbojtvsRYMc6f/UOTmtltLTdUAOTGOjECllP2iovVPfnUziN2IcKhS1jEq5B0gct&#10;IKWGiLEkihwXlXmgSUKsELDcRKcgDdKK2EKZRISlKaqTAZvjJDQIB5rIEaoHoVeu4q21N32K1T5m&#10;QdY+GIvZBQa2M7Ofxe3/Z+e0A5X8rUsdyE+VOoXq2KN+vtRrQ3UL9mrjN8XBKZPTmT9Fh34zY7IP&#10;4ezv7NFEa8FkJYRJO/33DsldwTb7uC2BNzE63ablWbIof9+optgVAchJlmEAh/zE8PyoN2/IlMai&#10;9BIJdXUZhzKFbowLSCn1J7XCtF/zeOza81EbMti3Q192MFhb+nIzImjwZhbZMpkijThMVGffxbr6&#10;977910/rK9m52WOCR1hro3mJFEJ4o0FJKxMRTEBUAxRDEce9o62nOVM0c8a87d3Sj2cnZzcHEQk7&#10;Q7UTyVDaIQAjm0QwTo2bhFr8G2RAyiIWj0TmD/msZ3dpe6TEdNZWtNGEajmDKzx7pzKcopBRTGGh&#10;Y0ZQZfNTglcRx9GZlgsXAwegI+J8XRla2lCGabGmJg3tQji6IURQXQW8okQOB87iZ29602ZHy2Hh&#10;YPc6aZxu+SJj0lSxmNPP5cIA6dRkpH+GCcRG521X+IpILNy5CxGNvjUxLIjc7o491MyWilkvJ7gT&#10;JInIqqQL1SJAQ+NjJ0GUNRMI6P0fLG0uamoxcRtDRTdDWVMmxbMxJSbEcxYyF4mYjtbk7D5Za2LV&#10;CXiCGZE35CTLA21Nw9BBiUTRf1WNg0SV6qHyDiRxtzFsYmm/H6+sNyAJFoh+Y8OWJnOPw2pkbpw8&#10;sQgRTnB+dL5Y2yRdFBvl/m6Ul5NG0UvdLUxChUJYdGiJMt19guIqahvm5MlQmjKFidVm6X1yumOe&#10;+DVbcWZGUGvHlFTMsFLD6WCFjhUte46QtQ800NQLterqASORHwHUybEwFiOYsb44dnrVWiD3sK+Z&#10;ge6ruWaTKNjzw/Eu6pTX9cpGH9nLUAv0yKoTnPfGaU/Fyra8GvJvnX4qCIXUv0LXi3gCQ0JNM68h&#10;EhKEqASC0nWbdoSNFGjxVsK7Z23zWy9gIBiJgsjSC0uYX/nILUeADoTaPYSK2034ByvQvz0Oyj9/&#10;Iepk0DWs3wS+6GiuvZY865S6wst8uAJlIcXDOegssE0DKMwBvfoET+YY33Ewp9/4aXADIV4Eq10D&#10;uhqH0FINAmWe+tx27HzRAAvk/9CLnrYrz3xtz5BAvdZ4Ld4KAPEAsrLN6FtXvJAWXLgCBF1pBfR1&#10;ygLLI8Wl5Yq4t8KV6klaQebd1a3bcU9wIG2BE5Cf0g4WPPcG6vvNoweEI8CCPPgCOXIECpYRv8gG&#10;l0MkAoLCBNBlaAlLAkw7qYFpSwTLJBirFJCFnOIIhH6FkryAK+EHhC8SEVSXuAAy9AzXvUAeIBBo&#10;Cm30INoeQlaXASIBLcAwI4HkQWWVBNgRNLoaxmr2TnynQLhi0WsAKl8+COGE6l9wAKRcIFTUINoR&#10;9AAcBZVrAjuASwLho0cOWzepqcsjAM1/GC0QAjGwbd5T3FLZ9oDhVGi3zg/yZC39iTmQonFyaTZq&#10;CskQ/O4L6SO6wRU7usDDfNkFKYrSeM4IaRpd5p3I5KcvsJby2KM9NmSRlJM2PKZrEicHNWU/2hvu&#10;JdIHpS5mekeyj67zTtvzI39kTNRsgMxxlNEyXWIkW01LwWtxvFuxosJe3w7T4ixoonvt6zq34I56&#10;weFHEJa6RYs8K+VPR+2r+6O7EjHb2HpUvucqActYvuW7YiK/wXR5ZC8tFElw8ZWijrSNRS0vkcaT&#10;FNaAZPSuajZZeERFJjfts6p2jj5oFiELEVEjSvaI5EURQ2JSdeCFNyweadpwL+bJ0vv3+SuaJIaK&#10;Lc1AmfbaSFXbFRHRfpVdrFlRHC/BulBBjfICxop9P03K1eeKLLfGyZLdFIseDK7V0mKNHpuz28+k&#10;xI2jjZSnojHpiz4np56kJ6bNiX7IOTp8ILMx9ZlFR/fNDMo9oyF0X1YLnHWeAPWis/WC1S+0qfnw&#10;L2LSvHR8armzggTZ3lOySYHTdH9s9HbJrMbe0X0/I/tTSmA2/K5TxJRPR2ApxLavVUwgskBcF3LQ&#10;C0ixUzFxy1I5R5YNaPhzMboQFXNvR8jsCwDzQQR0rxAPSedBA3yxJ1VPO6BZI+4FQKAwQLHm42B9&#10;Mjv1AyI5WBYneWNGSZJjz0DYaow/PErrVO7gOCUy0r3yJ257EBRY8/bcwLQ7QSjnI198DX5mT6uT&#10;nf4tYpTQ8jZ0kGltt+EtH3+I6KeZFbNPaVK7a8mdHhjo4lUK0X5CSQQHRnDhTrRWD+GBmnl9Cb86&#10;ZIy02CJEYosG/flbiYAlpFV1S44PjdoeykyJRocWQoIqDVOwJAoT7f6Wu2RO29LKP0beQWZjxtO7&#10;o5OyAuYhdNaxmKKm1K3CAdM0IjENiiYRG3SLTnA3JCJFJtr/EiITkNDiGCLLrGzC/RzltL6Fhy+i&#10;bBbwZJaIV9DCvrqKUHrhVGdS3kpQtyPxAifxb7QI+dxOUX+oPpveKDk0pfHXo7oNd1y7RKCs1ccV&#10;KhhPcidqxZQceaH1VX3Cqw91mbxcXU3Q1K3Bz2vrXWQA/Pk/2LKSlUpM3U2LZX73aJ9IFoHQ65qF&#10;lm4WleR3ubWENskW5Ah51/859jBKCEBvvIhQbMAXFDBvv9t/mISzT7XqOCBvBh60oT8UKh0HUDoA&#10;6i0F84QhtIRSTnHRAcVKJMFKgwglDbQQuvTBewnrCHTOQY4JfjRooCA6hiASwh4QHFg0CMhZQMrI&#10;lgqsgdCFZAS90LTPBbxgaAPhdBKtDZ5jSqLTdhZdaeeMtD13126OijjS4icNEyINFpnvY/muPW0J&#10;IypacO2R9rvgaRlV/hLt7sRLNtujR52yaAxJqw5npRd+K5FGCTGXRWJNc2fnQ2G2QsxOgclEhoSl&#10;tkjn97jXX0hBl3VnjiUl1CBTInBo9qwkoAhqWUZSqm4sSUEgQAjyuhojh8SKSyrh5Lhe+FxEKBkY&#10;01ypg2Zao50bOW5u3bKcuSylX6Uk0VYsiKoUxyAC2yModlFq/3Tkywtnj4ly39m7VXM2XQsKlcst&#10;ZVWpRNILdwtcnWBiukMTBKqF11ZiyLKnuDi2PuADU09dH99EppV1zCSjRT7tF+BpKc+KUMhOomqh&#10;ESeWVBelBsnPM82NwXgiTUE7I0wCyh2LBawyLBo5K1UlhKmBs5+09wdlACyzC9LSi0qs0vA2q721&#10;nermCQSK1IFnRxECtUWiIiQNrWjHetBs9KUVchYZ7GPX4aH397oHKbI9xPFcnwqJ2+RsWjS1hY9a&#10;xhCbvwCplNAHuBJnjgrkdinYdIBxyQU7ZUyJFEiBhuJgJExyRxbekvjXMWWpaEYkNlSPCzjCF/Hh&#10;AK1QLVt6GiQXZ3oInEAuh67SYRup5U8riWjJRUojmx3g8pmJEaBNeIgwjYN6oQ4qEccUeHsUdK2b&#10;nNkU24SLYQ4aE2qD00eLCf7Prr2xuLvwInFhc8USDIFxZQbanfC3bJ6F9shoVnOhcEflApMF5lQb&#10;3upBcjksTC0o21JPBYtP9YXYpRe7h4WFeFHEzc+l0e6yuVILLP9YoANS5aCZeIF1nIFrhQNKqKha&#10;2+haaWcAXI8S5A/e/+pgYlWVeKBBZ6FTXILIgppYVrkjJCaBvXEdrcnqTNom9eTQJNsFvKfhpgZ/&#10;PAF0CmhxC7rCiz0d9JnMV0FVBZxBoixhevfgaqGF/hbOyNJ3cAd9voNEYQlMZwBfLPy+gesl8oLV&#10;bvS8LkL3GFnEwuvX+IIJoCxqsWUEDyEB1BEreQadPcSB3fMgwJeG3UDPg2U5rVjbHOn/Qiwi9Wiu&#10;vACh4Us+YEPyBATvTwruWFlZEvaBShAORAqAA3zAmWxwM5YLXJTaz8aVkwYKWmm+EJxhPwngQBar&#10;EAaDIQeZSBIAVegVhl8ALIDuhj0EHv9dIrwFB/GEH/AC+rIGQku8wrnEF6TWIDvvAAhYo9APQA9y&#10;EbKQGkRveanKD0BSMHoDrSthyCyv5Crrmli8ojVa3gLtYxLvMtoHicR6Hu3TsokxOch5izPjGu9u&#10;v7XEkhZjiTZ1DJtbaLTe/Ir5lfrMSSvWN95KGS8km9YnlvEM2P3d4C4ZdPmgoWWJmzQWYxSr3hDz&#10;NnP2tkRxo4sxXWymmMINfKbqmKbuYC+XEXrEI3+gua4mJEUGjnblgEIbG6LIwR8Fv204U2OISiR7&#10;BRxuEtZ0bHwqMSEudXI1l+toU8yjM4XtAxJhdg0jNsyc99dENLCv1zVgkFlOtMoy5RxJnFFLFu9r&#10;CEzYnxucWii0KNufBei1tivWOHy5wdNd43RZQ3XFnle36wkY2ipJVOL77L0mUImU6P8H6++bHosr&#10;RxI8nwWcNlK6Ffm7sqSIku02HbPt5+O2i7bRxetHnOR2U+baIvw98t0UXQ1afIUU6DYpKNljsPXR&#10;EguDbosJxpIt4/c4U/DVFgxFvmk7tIw0sp7uAwrsnmQ6wW5jhk321Mox4WOc6BE7NlDERyueL0TS&#10;up7IrVvkgRmkJrnwNsnMajR6kx/x1u4bMrcsEg3jTbEgkUWvuZPlwSbvhvPzVhrBI3v/tImU2bH8&#10;VQQonnGyWKKRCgnvuqLehv1Xc2qiwffPQ+PwA2kcjdTWaLuWJm8k3aqC6XtG2O+CL/SHD6jRoyF+&#10;QepE3TSpF4FxEpULy44U8OuVDcUEqpQTxpsCX1wdstBeZdFERiSyO6Poy8FaymiX4as10mOhCJTy&#10;gZSjJZiY0TxtO4tuDiMXEG70ccbgDbbBaPINH8EPZIHail8lY3I87GxVW5sSBsaMiylWqEwIOXBb&#10;FQJKC5nXffZC6aaI+rHgej9OtIfGxCpadPHpSd0R0LDBRQ6cE0TzcYZxCRsVnwaLEysQdkkVpvbl&#10;XahN8e1P0qsiddiJCQt7lkiixk+H8lEjijJSPoO0Hs5sr4AcfYimkZFVJoAkOWh2I4qvhf1lPGu7&#10;K2vSOrdSKOpQVHwdf1LMvCg5ZbOF0clXRVg8r+DeG2SW9C9VfWFVrsyVBUoXO3s/dI9iADVTiUrB&#10;gpnZN1DtvBVhmUL919fbbiY2Wy8lObZQUCoc61gswCLqxBxarf7s15vw1uNMaO/2C46gD8jzUHAL&#10;+5wvx2GEQF++aCCE8KoML6gqh16i+qAgOUgeQP2WFQLQWr9BJBSB/ygyBIlBlB0JJBAbMMQaYawL&#10;4FlILLmdDwn5XkITZIW3tLVxse6Eg2hC0VA6EJdCvCFMAI/jDTCgroWgXd9umrXzRkDoWwA0K7XS&#10;l+hiWFChCrxAHMg2wMoNb41HqlnNMIHk/VVuKKyNbeInu+9zGUzmc2WiQWFSaSW1aVGpIWMLKRGB&#10;z3RJX9i0LgSBZhTszg41qalVfjbYXCAVtVRxhYHGVYxPbC/pIuktWribfexJK10XVcjCypJObTeg&#10;St9WuWVhpXXwp8a3M1q/oKdRq7Q9vr0bpxNzTuYgc81NdFzwsLPSTTaVqq+0z8rbSuAqSgVwsLCM&#10;MmAF8NyS7YCH4RcAbAzPl+OWuSkhomWb3O3ZiEwJNVNOiWrrDkbRUpsy/AG5unVu3u3lq2UgN4nv&#10;0510upJpZZZkWWWCd3aZ44uk6dT4US3F/dTtKk2ERRrs0xjbj3VBraezoKP6noaJSR4HEvlY9z4s&#10;rQLnOBMZTIjipaBb7hpq5HMEs+TFTCWruLuRkw22TTc4j68hCks2K7aUimAC1Wp6KAypEvhmiIAA&#10;UoJ3SikwPOtslhXkf4GlMUk2ASsEAuKtpaGhKKVheFfOLyDWlHWYOWDkkZPJJgmNNlvZUHEiCSKe&#10;BdqkSYJBd9VjIm+QVrb8QlxKmWJyA2RHQc8EIkWnWcgfxNvwUcrVI6CKBfIZ4/BfYLQBD0UkJ+ps&#10;2FGhyrhXbNoI3ozAGpaYYoBFbDRKBKBAVQIWCzWCUGDIL18OKKzY1oxs+wz0kCvw3mSAzFgDaoGk&#10;SYRe9CiDQ+uW+6mlFFcuPwNNZyEfQ2NdLA4qW6EfwAtIz2gOZVVQvRamiCBgYuoLExKhYVtxTCJb&#10;KQWJKe2UBp5Be32OKLij7nCrnJJt4iwvLJesosJ0p4KJxiX6QBG1/ICOLxf4YpXiBbWABPbXQWkO&#10;J9hciLbxZUbeIDJfAB3YR3+sM6UrOGWkGfm+2CXnm3AOknI4gfu5yGDZ/IGY19cJZUfyxFI84wti&#10;lyCBl7+jtqR9bYYTg5HbZyUhSteW6F0WS4w8XufAtU8Hwf3mCWtF7eInLC9F8F5akJwfnHAhg48n&#10;zC01Eruga598DyicwrggdSUdADd4ALFL2FiUuTfEuaZLq5CueQGIZAAzq9sNltBT2tCjX+CvkrkY&#10;suyssHggDKM73RXa8VZ7rWX0dTs5wZ+2UAQPeXiESstgWIsreoBEmxwgWV6PsL/5/AA0fxA22AaT&#10;YXda9BQ6H8Cz9nlkpEUioWFGm5dJHWK5ki74VjxIDVQFksECERbYIhKdTTCyxttdxBHXGFZZXICX&#10;FAB245HsJmRdX0Kyk3oGprNZ0KI/FyBQPox9biFmXAmBkksEE+IAkX6xBvK5whiUWEXdC+usU0FJ&#10;HQDpIDFosOWXkL6pxAIiGzhuROKhuz8ZBZAAxp4gZUEoMsJ8tl2jT7pX4WHC8cTcq17ZMP+kP8yp&#10;TGKicD9KXwFngDZbGoRdfLlyJjG/nWbcShyC1PH70tFHEFJH+f4jPJ+lL11amLHEJnOhJZtWP0dI&#10;7C+bEzTdFm2jzLo2UuS/GpRcjZk3bLNbknV3ttd6kJS/Rub/16pCRRxnCUW+jM1Ercz5YIgWoLoi&#10;HNmozF/XJf48sGj0cWr48eCSJlFsAJfJdPJG0xG5EnLMY444pYkbM/8qjYJzdU+SC59izTRZ7oGa&#10;TKP9VEjTAEaORsne5Kq87RdFy5qSayKXzrCKKlVtSKFjad2iLU6zpLBVQSMx4JniPgta2UVpysNK&#10;tI6pk9Tktc6mREJ8c1ZbJoo+D+qU0JFaGBsQURCST+0YkYWTf/ou7ZixmdPbkMm3k0LC4UNZUVEc&#10;NnQRQvIQufXeAYMJvFTv/i6rm6VjkTX3ChCcquJBjC8SgleXmVUpkWrd4LmL8U/A7Z+xlA+iw8ol&#10;He8B5wJr26XyYE7pyTxseguQ6N8mmEjsNgWEkeRoNqPcTcld1NHS2wlft4i4GScY5Hd5Y6YhqOGI&#10;fN2CI5QTODouAFfcx6OLxUGTELwhrgSznjJlKCFsjhjgsixEVdgnuzg4JvKg24L7p06nnXtgGqKS&#10;c9pVc5sCTrjnvVbInoup0riSxUt3FjmpfFPOBMQumexqePkmfA3Y/2UNSOIsg76KuxhI8GXBOSDQ&#10;18qG4XETBlQnBvcJIfucftiuGzziTkaQbrn580boyuDyLHu5TeRY9njti3WUYkRNqciaSSbTFSlW&#10;5KS57sxXJd7uVoj1vQpUjx0USWJJpbyt+hxhuas0WKj9fVhpRouJWiFqmVHWFpJFB5QodwrORo02&#10;5ssHHX96+B+Wj25SgIAFtAp9ZR+qLpRfdsxcOoMK6WbhEZBT3arqCyuq6o7aENG44VhR7dsobYj3&#10;23kxHa3fDt0GlVEabOoIyRWSHYiW7oV8vdDOJS8qqGzU+j/r/CsFbwuhRacnnB+mzn6nGJebYnfy&#10;2MZxy+1JKNeTWIAfxtrIuWC5ymW+VY8v9snizKahXJfMVdn4kl23m2qn34h6dXXfL6Q0xByNYV46&#10;XpsCuSROT1Neq5VZZfVfa51VXVVqmdd3tGK7dHR0TQNK1CHK7gKLZ5u/EvUDubjPjtdcqCLrtLrW&#10;rLTX9Vhqex97Y0yD11F7/UvaCyS+ZYp/vjFL4WF8PbYPeSPy5Y9qqsTKncFprIj40yx555Oj3iJQ&#10;OvcoG24CRAdwU0MV1Y6xCTFMQDlr1sW1iLCkEwmJK7EBmxFCAD74pBEq41dIJCyDucqhKWHULOC5&#10;oZpAGIwDoFAHsgMiWhQPS/lOgGrF1iu+te5VB8CQKBdlffXlimhXQYTMBRK76ef3lyNcSnbIKmiW&#10;0VTO3vt27ppxPPPNs4Sru3TTMOgSJ94GtJkUqf4kx0fm1uKikZ+JInKZgOAYjRxzXYkn2U/tHg7b&#10;kckk3lnIdUXeetQsp9y3uFLGRdPmxvjMxJ7ZheZ5vy0opWi+jaHJ3MGDZu0rkH78tXCA0sFjHIxr&#10;TG8IAfDosxHo9FzM1HIo0flYkJBdEGHEKKKR5wloSMPKMcZEH0Rb5ZATGMJEQiGMJHGni5crMJFE&#10;QzEIKKIu1iRpXVXZ8UseOZRiTzLsXNQganmrDOi+C4k8KZRIxaNFEjZ0chnFEiRT4UEhIVEUccrO&#10;MWM6TVcbV8n20fh1g9bdUknCYAkohSTXIGePJO5wlLxbIyINu1M+6xV8xH5iJ01aT1OTneh0/yhe&#10;9heWuzvW+6ePuoSJo5Jco7OVdyJeUyn3IMxy5uusbIeLChFjIccZ9QqWKUDSqxzka1m65OqEc2A4&#10;RBkbcieVwdwfhcHYJtSUdWA6A1dkcRDUtntz3cBfR5QRZ07HMWC7XfgC62Oncd77czcKdoo7bOK5&#10;JjuNpf5q1dan33Topv6emlp+gsXRySKVeOOX40Pt9hpDkqe7iSUpWlzZxU5ygkyna2iuebA2C8iS&#10;pifkvsW66tsoHq79Sem5OYCT2+NXKGxCdjq+pa3SJDENP+63ZgN4gAyt+FiIp2+JOWGlCiedSo2Y&#10;RC4cSe77C2iWe4H/g///e2TmSKw+oMGlo9UiEhYZUCge/qB8f6dLwU0VSkrB+lvpyviaVJYxJVbH&#10;ckniTx40XU5jdL1sMtSs9WlYhe+hcJlpmtXZawetjRdWwuRFAwB24m9a9XcOIxklTaGmsRFjpDFf&#10;cRYsjLFV9ZIIr3gSS7Uzgp1n//qku77ejF7n1bkVrBVeLiTkOnNKjlwNuzyiJE/7y7kd4JcVmBX0&#10;D3Pwbxcit8z2677I6X2RJg3jQViq19xoWCHYjc656LVGgiJFlscOj1gfalWWLPu6pzgYlqj3zvn4&#10;Us+NuOwXqQ84sjWx2lYh4+dTGVUf0FcCxtWT3Ab9TL/qQaqPm+gWzGmfv6wXSFzGmTXOtj+FeVVn&#10;FI3xFZf+vviKOcdf6pbImCcMnc9+uuSqBUUIbKsFmv99o+VRheQidaCS6CohU/xZcxc6nz0tsVRL&#10;PSpujh8FxHyLYrOtD61mvhxEFlu6uvsBZa5NJkdr+ob1LXuAmZHxv4SZr+ofijwtzJNAE9XA3kfF&#10;UppPIWdi4k5is5RbFJOF2ZVCNUB+pBGhNgsmllwtDLgoeJR1Mo+BXCKnSJnAwWKTSEN+EAFBiYY0&#10;Sx4hDZTYFpKjWlVvVS60qZAMlO3Mi02c5oi6L3V1qr+SXb4NKE6hXuXP8SkowSgQJgcynB/db8Ho&#10;yPGm5w6dyKc9kP1VEBpPmeJ+HUO+f2t6z2DlBKYpQkxIWBdgBlp8IgVFJArz8bUlGKjsbrkn59tS&#10;1+fvW1GkbR5QFrWdwbgtM/NPHt0tP7RGd549YB3BNkGzZK0poSMI2eM6OPhARRnRiUaaiiUiTJiO&#10;TS8pNdHRjbRoykrZHjR6bGwy1fnjj5Oj0fycZNJv8reXBecQEx6MxR4SAskbF7rffJDL6YtZk6xr&#10;o/9Xa3X2lSdGUmXKYkQ5FEjyWRSLlCbp9FintOkU6BO7llRqi2WZTRbLo4HsURJnvPdHjyiGD9uo&#10;FleuSglM4mPfaANIECOzKnIrEM+eURj2BjqgMt4EtK1pByPcGZZ6QaCVB9lLAHTaQPNy5iJ8x8co&#10;HBwJt/O6rh9XwtUxziuPJVUytmy11E5brr/NyZaHIDdO4x3DWIXfcnXPkjwfRwfBNgiRm2ERIiHQ&#10;IUEWPdeEldiwQjJu9PTfFaRS65c6PyUhOCdazeEVBPlU1gJXHFNbW1BkCtQFiOeB3i4iS2U33KFe&#10;RSH1YdSccQzhFMUoscDSgW3Eh65NBlyJE7vGwdTkSwWHUm7x4Yrvu/dqBe4DZReSlXYLYdqadTSm&#10;Es1q7tFu6v3KUsYoETYJuLDSji6mTxxz+VZIu8uFlFJPOVmR3Fobb59bsUyEizLHw9IL1crgTIks&#10;VwD4WxCUqaEThIaKWZZYYkmR5UyQSyITkg0p0wXvbQS2gY2z9/BaaQ/l6lHre9Q6oFOSYDAHvp+q&#10;fsLiLYRB9lH953P/dprpWG9gWpU6g8+5fvd+3KZ9wU6zayqu6Y3mqGwBqCCiX4oLvxtg7g8toXoy&#10;DSeu6ZVYuiwNfCoubb+PAbOdIiQRu6TLdqO5Sbso1jrU3VfxJ6s3J0tqVx0lXmpo2gtsa2FgdY15&#10;4rpLYBEjRyPtnFj5zuDRRkXtbHjMRtlc6ftbUWuxVikl1TFv3qA3dPvt+6R1PnVQsU7uLalGsk8W&#10;7atkt9V2JlRjvdSNNYC64LKH6BWO8J0ci8hoGlsG1s9ICHepQjKgoeDSIIbuFCkVsq/cy3zGAikS&#10;urSELicLlTPqbME3aTHLGgDAdkN/PfJW6bq2jUCAZbA/K9aBzP8lClBl2ZaendSH808vdSVPdpjL&#10;zCBbg+D7MsM1wYpLMhSECWocGScK3yCqwJyeOZcpU0nirfwcqX4iY+zBIGoWhdi1uJySj9xIdZqv&#10;4FGJ0ha6xtPl9SzPWh+PqYqNOf6hPtFhKj29UdSrrYqe9KDE/xUdUxUyzuBOek2WtVbWIsKcvIVf&#10;77LEkLw//K1kLSXcpLLKUkp8PAx02Up9y9AMOg1+bHmeUO+kmJ7yRih0009g0mwNJsDSbIrq+6Fu&#10;mkzVDXMtq9lb6fOJNKJ9A2BLT6pdvNKsfqkrcobxZaVg5lA9ZS3QVaGqMgQS1oNnH1W20LGG66ep&#10;9U2dTiLbLGxy9OaTc4mmpd5ZbvrxbofnQ2qrpNATPlPsQ8kHq9mEVjjZB9bUeeXrc6FI4g4pnGNL&#10;BEjgC3hF273qWsUzSTAMAPE0R0UcegXKnWNVmaOMcbol1tUkoXLgaxymRIt0ymYylg1KlR6dI2NF&#10;EY49qU6IbMZo05VoasGiWIhRkIqSsNsg2Xxya+FCdyaYsXKtqN1WSxymNawoSXO2JNyv9uCD0JTo&#10;00SiQWrfrBYd9HmiuhdEINEiOwRC7BjhUeyf9uXaIbMmfqYVLRaPI3CulUiRZLFZRo0RyePKH0CO&#10;CZSXlTNUlnxKoGFgSEBDzNuSQ5RUGE4M7LB5JZ1+7HcC7KNFnkVvqR6THtG4JVOnNZbLFGEh2eKP&#10;Bc2I3tEiyiLf9yUMsWDwyU4Qxo0cRWiwc3ECOJO0nvrFG3Zn0UWiYrT2URZGj8cSNu600blg/kT2&#10;QWjBIxLHiU+F0sSpjzPUiqsjeUkF0baZV1Z4LnfAHuWeFQMphkKbwFkluDBvIZI2GhH7Oga+yO+q&#10;ijSQ+KOdEpjVEsjIFVW4RZV0ZUngb17cSN3GvqqNxqYhIO2NQRdrsSYrqcRVt9blGaLcKl4mlNHF&#10;HFoo0UWSDCnKOx4xRRiELM7TbkawPPCyxxxKEfhXLgfhoeWKFnOtapeNLX7sZHKpyrCkyxsawj3d&#10;ZzJiVEpUnPSwRZ7sokSUGpi1DEBwSxWlnYHIGQjbD4pszWjd0z2P868HqJUqlUvU59UKKbf87/t+&#10;z6hNyU1S1sSbQRYbrA5ID2FQB6L7Y2C2rP8mPzvi/OnVRRdvterwVIXI1ms21xLepddkCpiRLnVZ&#10;Lclexvj4RLbOZV33XyQHaI/tTF6P7dTz+XCKLlo18+qwkDLHu53z8rwL7HtorUiAj+dctmtSxtxY&#10;ktvQ0aSA0zWYmPKYmyUlBuUWdTVYlcofnLKAqPuIVC+i5Hx9eReNRMo/dtW+sefBak3lqdUT7ja/&#10;s6heEIhaIe8EDxy1Hc4G/iUohgBfphybvRV/V5C7Xu5WA+gXH5IdsGVTzWUsjgdMfPt9BJBZeWYp&#10;XVANvm8mhXvocyxTvgpSAPW2DKij8qWTNz9YVFIHgKRaI5+tSPX7KNoNzVyDuSIx6GikLTmNsTz+&#10;u8e4ndvXDcSZPiTcbTw7pKU3Z+Gw4fFCJhx0imnOL450n1Yhf4onAShaqXwfR1c48VmT0kupvBLS&#10;Nepp1TC7R1Eu9SJJAdqa427nG64rPwJtPZLoLnnnqTKaHvJLfXX8FNYNp3KIhLDkQVVjwYjgPSVK&#10;BO2DhLpe1RPSPNUHhFm2LqStSZTY3lDpICz29IuVx4GJOXAmTHiiRxb8ShRYDdeJuwQ8QyFAssSM&#10;EYjgskla2sslp3rBY6FzwXhbEo4nkmyfLlOdCEWQpDMecoJ2bHWyaVEYSql3GgTl/FZJPbfY/20F&#10;7myuBjPATFBoJkfI59Y25wl/mkLcFxKZDRooz6Bc6LBvFHvni9yAmIMKMWjOC0zfsC9pVa4PwvVc&#10;dMO6MeuIXkrxiQejMXxEUpDTc0tpd+KY0aNo93xsrNEhmaLC/60yjRkNp0RDp8KnBaN5uhtmDRhp&#10;kURRscKlGtEu9GPRZHZRjCiFkF+cMLWC0WamaMh4FYoJ5ixGPCosAMSMjHlIci4soxRRxzlWBB0h&#10;MGYtlFHoB8GijiwUucRStK0iIF7FOOei0GqLN5w8Jcok5VdQ0dkyC+x086mLxxwrXKenBPey38pi&#10;WfL12/7yC5uklCloAxSV3j+P3QUnz/tbiWra/0w/YZFQWqG1Jy2lkXfynX9v1mYNvxeTBaw7QcRi&#10;Rxz3vwwVJTy1Wzrl8Gijw4EKUbiKXq15/oRqoQj0K5Tkz6LhBv3m1O3bBWMzzkDCXPxkZy95JBgs&#10;HpiiPhNnnq7LiWDQkYwFupY5odFO4LEjT8zWoBXBc7vsWnuGR9xVWlBGrpV7rRVLJESYUp5EpoLJ&#10;lhFwDQ6SxzczPgnKQjkyjUkygCU0z9Xxe0EB2jlfnehEcxGkrcjXFvauR9IiAVEgaLWGy4mzDS5F&#10;UwiSKSU8flNU6m+zIxPuRwRE+49MWwxrLiQlUURKAfMzvbWb4ERLlmQfEROMBIVwLZGslza0JSb3&#10;hETK3bhYS7T/uFyJjn+dOXcI/he5tl5bCt5G5kqItHz69dxNfgsh+Mf1eruypVuomfvxXtmCQj7L&#10;ZOLLsuWIqiQ03UFQjSU2J7O9LF7HufwFjui6LsAtX1Vyq/yu4fkK/csiTuGs4h33BatYLG/VHTi3&#10;egx63On04EUYodQtZC3lrQlGd/FR7cBMaJ57V3dub0Wni7J3G238ZGDll8uRzRX2L0SXLmiwqs7G&#10;JtO3Uxl27MUrlT7dU7N2u2Jg481sdJTGS63aV/M1uLtkPro49k2Jya5+nTLMKqf83mN3kJM7cHsp&#10;9PCk7viCoGS++amgrp7PgvVoEe1qFuCkxLiWMgXTJhwe+PTZDll1CHQAt2rrDFyKKCzRsLjXZU/K&#10;FxVyl26+jatG90DFlTDRzcVIX9xcSn5s1tdgTXiMcyQuLHV9S7kWXVtHGWLb1Ee/VZyQthEcS0Ao&#10;L1EOyEqpRwWWGVFCuoUDs5Nmz0HNnog5OHxvyLwMA9oIuNtxjeoUBCxVXxb6U0NNFQ3WfSiN/PKZ&#10;+nysTbqkYh9pqTCkqeJTtsjj/xUhrH8Sl7EYm59feLBrh00KT89iMlDFGxnsU0KxQ/jV1mXMj0W/&#10;sd2NGykY1RJ6ry7+oZwtsIY0jj5SgWheXUDE7CVc5hIMtwHFLWDkWmYGlYHpbUIFS40GUiTY0upT&#10;IhUNIfkh7E3Ek1FHrE7Kg+ubDRhhsgJIlSbjtLCMH6ZcBQMbHsL5Vvv6hyBVHcaE/GTP5rGQNPXd&#10;32dZR9Sorxx1j7eSEl7kFMw+Q+uzl4ke8ej0MdZyY0KHrGn68tcNeF67LTX0qDfX3Wfgqedu2sTK&#10;0S3G5BlD9xVgtKbBfGh0kJknWPJytOi7qjTuulHg9PqdXvHPQYGQwMgkU19S1E1yKWKcb+4qxGii&#10;g0XRRbSqafK2/BlZEpXKVmsymVFWFmOB2IXs3Gp2VKLV/t3l7gKBhLAKgTRyj4z4XESNkUGtzrqy&#10;n7kYjOWAkVmoc1M4mUaXtTcTM1zuWC2Yk9l6bvggtt2+krCKlk4C50n0SSQ6OP0ZGR6sUErf58Nw&#10;lOGRxzE/J6mSstZLa0tPlmjwq2fuxqyYextqrjun1OO4KSjIecxYo0ai3NsukNg5qYJKrXZvRxaC&#10;E1hQeNOdGJoBCIgEzji0sQk6ioxhmMcYgo4yGy9rDxPsEMSSxwQWgdYwpgErolPqxOiULKpaLtgB&#10;DxEIEEEYxyEjiwRdYAoWHAQGFAlaqhDKMvEGKNwrIRFOBpB8EKMWaZKcm7lFnNVraTg3NqSEOSud&#10;oBJcDrGyYEBOPCsoPDUWBZqUzjs9IL4J6zGXMV1I0yFkac0bZrmnMXFoxpC6JklVgsJQokb3D1DU&#10;E0/WytHEWOu2JFCIBCRkKMSD0iyDUCEmxiHezgGLELRDCRfkDdmHMYpsVT7R7RzQixYQv7o6SlCm&#10;V9LbHRabMnT4pKK+JUiRzHseWGWAGJkSOciZZs4UGSEuzOAOFywpKu+DOWSH3tx/lzWjn+oYSCsv&#10;/rTcSvdEynqoFJFoyuBK2OhyigpgMXrTEO3lJalcZYaP0IPxRI5540zhTKNKwruDtZEseo0ouA6B&#10;clUijUxQSCfmHyLCGUZROVG7XFrLfggvcoXoLHBUvbSknGGT0vd/WPFSb4ihRQ3DxLrOB5knaPtW&#10;iv2L2oG0KDxDKSDwooMqGcqDZ6lpdLLSDmWtKwesta1getTdSmNcnJcC8sKRpfpAkyT5mZ9dOI2V&#10;I1kscU4ODSrYKe5iYVH3qVI7ibOxufKVW6PNbHLwGxLzk1whruuuhurPU2lbQHOra/VfY/ALQYPa&#10;6JbZO9bpvXXEqggEBc9vi5HfgqEMeTfeC0+TcxuemMfqmctd6Zi3+8qmWlbuKD3ZUdx+M/A2dA1g&#10;ezn/Z/9/u5vUxMzBSNVP61irg3iiKps2wsxcLtOpdkcZC8p43P3FLHanSetmpnLvU+3mr5bbOpj3&#10;VlJr3ofQSVjgyaYjzPZJPG52HddUlpru6R6nohAzxshXNYI+xiG0rXH1gW3BO0rPE2rkwAfsbbxY&#10;fctkaN4RAHVFHJFInwSQqBIqTY+bXtpQtCSPJFICgOaOgSxCJSBUKoFB1PnboOzn90vub9xN7Tro&#10;nvuG1XKZbR+NkF0DIa51EQ8pyQjyQ5KXk1TDkztxxI5ENNMCWUJNZawdKWeynB/9sqqWqQJLSrsY&#10;3qfRZaZNi/VGt9F6hIL5LcTXusDPBeplrWKjLtrdLE/ibEtaZWxA8wSSlNsZNjuuSaKU8DJQPnvo&#10;bSJh3S551s+bf2cpEs90PEjMR3NQFwce9tY3ASsnal6LG541TCxpiYhRk2ezKW9H8mpPgYHej3sa&#10;VqRnImYu6Nca6Qs888CSjwYd1RS2EeD9HmNQIWIenJkZmZg9RYlkxjx+C+PdxMVP5/sfGmSVhEWI&#10;sQhMji6LYv6P1Rk/8qfDnLzyU5KSt2tsJRLzzsCcPp9mQELwQg/kaCO7zb7+ilQVpAvRVVRvPs3N&#10;ng5I7VHvGXGjVNwzdNyLisziRIj+m+AT27MWwkFIfaKNsNj+65kUQwyGING0ZHie1tXKmpcH+LOZ&#10;RMPLgJEcNyy2sZDGxVpZlvXYsuFjzNIjbdhRLL+2YB1jh1Njj5lVjxmMjpPua0hcLlh8JZ4FnLcC&#10;zPaciR4PUfO6+rON6rDolPxnRGwMLPEiHIookRUC5pN20QzQCNgFEgsYW01oV2hUbEZP4NzOCy46&#10;xMIpLmobN5L1pR6yoJo/RjC0WlReji7ACsUFmVQjs6KNXu5cJIvwCPdeeRUkPljPqPYTpP0Op37Q&#10;Vg+z0rAtwa1JMAnZS3VszfzRrXjYRKAf4L60C4GsVwYiwYijKKFxXZ32wYpwJlJPtLanji751AbF&#10;05Fgq7lwikNrfM5mDryYsn/GBu+CkOLsy/RFgxERC0srRxaTUy+DdNkyla338POjpnNy0e9vtlI8&#10;++D2d0QrueZAg/uRChikUCuCS1IOHB8CCuROCijjzZT5rj2MrcBgajbeQFNsHvBMd5Hoo9giy4DT&#10;mURx9EhXwoJCROXw2DxpGlIWJTm6+Z/Pwt5vU5O1DbXnQWLDIoIisWGUFifmB3iISISzaZCxaPcQ&#10;b3C22WhsKpJrr6FC24OTtlEHJWSwSFTkMKOIizNPntnZZCIBBMFU5UwJCKbKVnmGT9nrBY0ZERFC&#10;reJQsLdD4DDcDk4Dk8PHX+P4FZcO9aoEB10Sct5XXgRQUTv/KoeQsaehcFodVBjMhE+qqRatqtXc&#10;vpnZW86lYVYClHSagE1s+1CgEwpIamYrB7lrGmFsdC1kA7VYucdQFeDYpJDbr1nDwTA/Kl63UFp9&#10;0cytgyLHuT/cneBQJTuPWwz+ZrcdOaIcnXbjioSJHElN9ZC163nw4E3JJ9YE6UGBRMEKcV+G1xLa&#10;e+NduguxzDfqwsZj0kSDt07q+3qxUvEYss1gTEjqdtlQMsn09hKE4IjuUswkSRX19pwdemAYK6VE&#10;7dTGWOfYC/MntDP1oVk9V13hLKhvGUbjkitYi6VIM21rWHXUoXGUx1DSZoVs31hLT7b7frE5Rw+P&#10;M1tfc02cgMjyTGiEoNKt+uFJS+7udfQtnRXOYGba5+h5JN4PrjWQFYZsgOy8VbP83WdaVTnk7Yv8&#10;k8nq7eift0NHVoPbsDHbEesFf7GjLzy3opZYmTXNeisgXGMKNA3Vy5esVQ3UWsuW+8DbwOpHLKgl&#10;8SgW9b484mV+xNNttWALaWLrZQUPcRtsW1X2saGuJOS2MVratxOaey76zS7+tfvY2b4E9rUQgY1R&#10;939dyx2rr4QBsLnzYhIapAD1KHklE8upOBjzSlIQZmRHCiLHQBlIFFmUEzAilAYsYJMULAZEYjyf&#10;TlGJm86hj7lg56jlKaHvYKilFjhUIBAXJFJexe/lj+J8QlDdaVptEfcllKCeJDLlTiXUYhS/cPJJ&#10;iinJwJE33VHBW7aOjpVgp2D/KhM+l/rjNmy12WbPwI4PBivGBS4irF3miNuey1I1Zapb8mWvj2bV&#10;GX9jWXpdvszB7cE3dDnPBaZ2VtVtBML+H+mKfxYqDs76Yv3H6svtuWD9om9DSvR8QGsR4AYEcfN9&#10;MatHMFfaLLTk1trgQOrt08qt0x5lMpBMhpSJjjlQii4OdplsHwZmeGJkPCrCZcIihMZc0cwziAZi&#10;ILEIQ0QukwX0k/OthCKMUZwQlH2yd76mm7YVTsZv77bFKcca25gjoirKTbxEMEBGIKaiGHIsyXbJ&#10;DtjAy0ZWWc1StKwfmF7awfC7j9KTc+nzdFevDivZrX4ZaP6cRUBo1LRYIxO/rimB4IekUcR7f6wW&#10;AgJCRkMhnRNFL4SuCB0qKYkeWCdTNVDmZxbtIxtG2w/lxD/Fkt1sJBoLUhIhRIiookW1wQG3Nqyo&#10;98rRSCxI4xO2CzuHiqVONEPGiy81bhRnRxo9uEJyk+9g4xMUXMuWh544svjl/E8AtRTErLJKVSai&#10;KcsrrIIBYKyikcDYpZSCvhGHcX7oK44WumjNCSppqcIvfbE7bfULP6hEvCOuUFqZuvntxHpcPYFZ&#10;/RKd/gV+XGYlff1ex77+aZLDQjzHqpg6OWRDjRiUzFI24JllTS2RKRnJ5zff6BbpbTkmmacnHIbl&#10;LA62wIee0JgthIDaSPy3D1+8vVEj0FPYLgsQL8OzIo6cuOwaxachkpxpTh3bBm5uS2CsKipXWNQt&#10;CJfXYhe5EIB3P/TLYWPNYGW/sYYjJJJAuLBFydSiZot8lJhyEW3xR3TUZlYVysZQypQNHHw3iseU&#10;71yb1mxzTP1WLuqpA0k6kwyv6rmbNuCxitmQRVTQbjEKgxqD7wty90aw279C7EjuuxSMkkPtglV3&#10;Uzbe41Z+BO3pyqsScpGktxCktL+Iq/rc4zFgcRLc+liith6Au8CY2mFyNwcFgtMnOq7vHmbT4vOX&#10;q3SOjhMEJxIZGmMmI8zgMXpsdS4CF4136Woda/yVbtfdnxKxHLDeD0VgsUr9U0VsLFbVcc3kctxm&#10;xxafJi7ctt3ZJ11l/W5ZLa9iA+3rb2Ny78QpRO7Ff8a42BYu62K/981LHBZUt1p47qvr6rET5Jx4&#10;Vwm5622BTznWA676d1Jy1AVugsdEcdTu7EI9y6KO3FV/6FpDysQWmwsVtsGcjG2Xw4mLvJkjm9Yn&#10;LinW7AYUDL1rpScXCpep1a2hmbJjp8ia6k9N4hmCYa1YWJqzk4oDWTKv+tXkN/xx2p3E/eF4JDA7&#10;oF/vvwfH11Ub647qu6wIoi8epaa8SOd1LiwXEU7rFz8b7QvS7FP2/Fcsd4ETa3ON3wsrUDOBpyJ3&#10;Afbg3XuT46Nu+6a3sUuki57GljTT9PQF4GthKNWSiNb5FAry/uCjCRgs+Rl9XEVp6mOvbsVc8GTa&#10;y5xJinty6YssqYlIdrbJBvkll1y21Ug3wg9HJl3rGCSMWdcJT6TbfWPrIszYECBhGQFX8MEKbP5H&#10;66eehvUq/QvHNRkOVw+r7Rdx4dbJ+VQPi/rYIQkZDz7lS0wJ75clJZzxSbfAtTEnGmuRI+j2Rk7d&#10;tvHIijREKLR6OOG5mUQomG+uYkREJgk+t81rdtlxWp2YxsKoqkv/+I4xM+jeBxaTNKDOC20A6OMx&#10;TdhxZJ0RC3cYDB5YHiMTkZb7r3bwdHbzuRVHJWalg5paSM52qY511l9rlsG2i2+C5WWRxSqZTOQK&#10;5F01/CS5tWapxD7PjotH+bkorOWEEuVk/Y5ii2U39UvO1VyBxknXCrkp6ia2RQyEl68cXSQ2A2n+&#10;HPwIdqbxPhRFzMjDhd52FwFJzoqDP2dYoqkJds6NvKfSjBLy327Ow6wTzqd5T8AzVHmVMJLfLIaJ&#10;UlyqYQhIoyz6cI6UaUlltzs8vW4raN5mRxfEwvKYWdKXNGLRo42/bf/uCpi5zwWFLLJ8GrKwfgvD&#10;pYkpGHPDZx558Fziu9uLXEyrssW9qR0qRnHpyJ3fBFPOWw0Su6G4UnRb95Ut+LnlcW21xBlRLH3P&#10;iFI7I2P/KVbDK5z9VlLvbENjYJkyxPYqPMV5bEt5ZSqvi+iKExxEoCEuUSJPKZ4TiZSCV2HDQaVQ&#10;uIq845zUWuxoYt5alSgq3KeED26VbIH3+U3r2Cevr4frsiR/Yol2mq4143TOsKgYgYMjkZcW/vU1&#10;HRolcmy0VJKO4DImIoHK+Hu66bGK2dkVkajo3QB5UFlYWqOrV38LGJYrswFCpJhbQK3XaS+Kriu5&#10;wU4hEXJMJtOjt09sJmYtbpU/fTmVGXz+DpV1U16OpLB5F7Yc40qT7jGBsiCnVVTe/kYmlpT+nXjz&#10;nZYXUmOm0Rw/4HX4ixJh5gyd8CddXgpjZE/I1+Di08+8RZs/8WVkfAHgBlosL+K/xzm6FiEhVrt/&#10;F6YJTO2T6K2KVEi/YklfoN5FTG5PvqqBnC8PPotAziFx8+zdyGOS9q2YsUGmOcfLpdjO0DwNCwrS&#10;QXFLtbCOXuoMmbX9jYildSB/8P+/UZpLTdSM2VEj63v12/jX69HUp7sjjdOGTcOxETwOJKCxVK5T&#10;PL25E0HircYTKnUj88tcSIuhblSPb2xp2/rskdtSPPz6SrAFdT9DF1MTcnONxCcKtyKtjaskCZPP&#10;QVS8BqA7JBl8PPjcOCeUjOdnfZbXod7rk+WpznzkmJysxNatY0y2gt/Kf/4DJdllAhdTpUXkh8aV&#10;TJ3F10TJu12lj9gtvty+ty2SyvueOupkVW9Q//eULswiUsXA1LuPsUlnLF3eFtnmhoeUuVEXfQ93&#10;cucHSVgfXeNU1HXDjS43hk0QiAVXa4NNzUv+pLqMMhRqkmCCxNrCJyxgEhgE0f82QmLM4+04EQef&#10;ekae1j3cvoEVusVp+YhmUpajOrsc/7uVDMBvfPYhzJZQdOSGVP4lDAoqf9jB/EhtNW7VPE1QY9ao&#10;JKcDgk7b6+1UufUOSpEIciDFaWh0pMWL57lV7cq57qHPzYhKJ+Y79FxHqun/+WmzZ1K5RPM9SO3O&#10;sppsazlJWNYLrWOin+3WXRfQ3WjSxpvO+nqqX1Oubf53rKN/9Tb5TAnXoqp55YEQbJOeEsX/14Lw&#10;Y2hdyoJDeqy+uo9qv/BbCFAiM6nAh23cKSJMD2B1hv58oXpQYYcSefbSS9OLQk3oohJ0bPoxM5jH&#10;smMAZLv5VF4Ep+OcgmFR9F+RAiwbBJk3R7VoeMognzEjjLiF8YaQeiFmifdYeD3TiQqRRSL2EUzi&#10;IccSLbJfyBB4tGQw42UcWDebRoiooxB+0RLiQJdboka6WNFoEqbpERHhEcJShXWi023aI4224LWz&#10;xJdkWBCXRqVGhSj6KI+iklrWhPKQP4fqTAUIG9weA80WwCBUB5otyNFo7t3MHRBYxxSCRnBlRvuv&#10;pWndywOPQGimJgo4oiGQttpnjbyyubS2Snthoddoo4uQ6Ejb02rFTgI9Th4NAkKH+iRaITsduCdu&#10;U4aiXTf3ZExLTlQ2FmfFpcganmxYLToYLiIcZU8cOji7Ng+pM0+0tyBl4lZVmnCybhHZ7rnoM8UQ&#10;OTcSTF5Mbpk1n05dBAqOnxSQqu2d1XIftbS5iZAeb/LSrYLSCokrCxLGmdQE7pWu+i0elLosFx9U&#10;yXgDICYsOkMnIiyFx3Kh32c4MQgUGNwiCgiCKUkq4dKDJMpVdHQFhVFHT8uP8nEZHKC4qtsIZRgr&#10;4bBYpla4h1UZCuJpJImWrDScPwTHWWKqL6s9Oy7gS5l0SFa0BDNNJMRHFFiQDjmdnc0x2FhLFHOF&#10;lW52NYguQoJqZOvuQ7QrHrrDlCuPHdgsaNcZ+mG1RlvsITuWJBXMlVDNbhmwhCOf1d/Ct1jw0J3L&#10;CK+XBHxljitbHVgqws3wSFIsHAJAEmFlmqGKqC5X3XVQ9Dhqr7siJfFRipSlbeKdqoTS5jcPVuQS&#10;jFtH863FZ44bBpVsDSXGnG0RAUolt1HckyL85TBYHpK7bOtzq6ZFvthjcHTlRZMvJUPIi9vhXHVf&#10;1jRaLf5tmVtSoQBfoauxTTwMa92xYfVZLnarqakCeJqrYr1VoNHE7aHCr7TNNvSXSGXJaQRjNUW2&#10;13/8BmNrgoWmUllOs7db4wlX/3QdbN1Nu2O4tVczoMF/p5c5K8W5DQ93yYF2fluUpJV5TNZyrDkU&#10;3sq5s1HlD4sxqFNm8oG6akAyMrGY1MbIvQ3wryYxVEcENAqyVX1x1I6W+4J6yK4KbooL1VJIqieF&#10;3W19DfZ6zlE1mIvBG/SJ7GBL/U1cCYStpiv+Yks60zcsd8ssC5rP0WpGRRccyQM7b3ta3ydnscCw&#10;V3VKkULxuj+C6uc6geDLCQPmluiLrd4E3m7sSHtqD5/qiiR51l1Wyjzb3rcRs8fFWBeqhSxb6qp8&#10;oWfShYG84KTqeXj9VAka8FpM2L5Y6HI7qY7cb2T05O7N2j+7mkg18EigR+ER5WfmFZsGPeBqPB9J&#10;KbSdNaJxTKmM6KXmryEmRFjdy5qCTKh1+Z3Nyruikyyc7DXWkoc3PizbnTp0fRz6KGCWNFwKozoo&#10;4v7lx3RaPCrZuSSSxFijEPooFxjKKLRdtPAIWIYQh5ykHowBMJ+PBtHoNnGQ23S4H8Dc+wNnzK6U&#10;UpNtzoOCSdUsZjGLcZPJyiJsqPP2rKulW5uSt+vPhWSQXF9poihKSRW8WpypfE2JYmSCS5Fe96lp&#10;XtlwAKfMSNSsXULmLLcvg9otzFMKRbvm44ppZY943HmQOx0JqDNFNZg8LjWnrB6rM+DLGc1MEt3B&#10;rEk3L5Xqk8fa0pVA8spsW9zcAEWccqfJsKfmXAOlDqSZdxZcHlodT1oJu9bhVcoi54st8Lb43MHO&#10;DvOXWE80lvgpY5SxXnbVX+1FzfqRcEpQW07am+QT5EWsRt7Q3O1/L1PgiSZc8618XlJxERQXJOOK&#10;Ilhs1XpjlMEGXd/DYVwbEJkDBlg1gjpxEf7FQrjk9ONoVxrbZXCWKk8U/hRf5a2hcRr9y3KOl5iY&#10;RTpxWhUcadxVi7TeJLCm2Bi3a0r/W9oKS5CCFdEIOPRYYyORxSc8IsIkRkOSLCwQieGkybAk4LoO&#10;I56f2/Y6reTccuiyyIEVmtp3mmELS5iBlty+txGOwyLqs0y5SMLkKxju9TSk+rMnlObUxEsveLiH&#10;hk4pcxwdp36WyAtequJu6pQwmGK6ka5IBwKSbriw6La5J/hotfEldcqy+14Qya2GnGsoFaW2gzrU&#10;v0B9qpxN4hEUUEqw7WbkvbyYY2pGPt9W+TkQhXk+Zaqv0R1nBuGbnLlgd6k/H6c4JS7ZilR3c1Iy&#10;huoFdkxUBTYnEtdxVLeEtteIbtmsxN2SgYsRQWf6+RXTlgucXRdA6Akxx962Ef50WjpZL+VsVKZt&#10;NlVbGzdxTGTLNzOsxFCcwMCub6S+/gThIVXGqa1MSxN0hs+2Zbi0Wno84MDzsTYaTZ27a1i9vzp1&#10;3qQJgkMFYO2FLDSgksuDWO0YtUjqGVKP2Y25Z+NUUCYu/FR4asxFv9Qutt8nV+uz2JzDbqRIMcqu&#10;O1vWhX18uyypLjS4koVxJWLTYsq2ILySa2C7lnGbawtQGsN3JStI7bq86Op+dA0InJhYr2qWZUhd&#10;/as75OWWYWbRsaLC43OZMsKzizBXJs5htt38ill1sRUT2fAbIW6fFHPXPXJF5YnEIbioy+lF9HRi&#10;khAYvT3aqCxO0Ozw8bzrYzK2JtJ20FSc512bg8VLop3UN1I0TzlxkHLsT1P1WT1sR9g6VdhzX5re&#10;qDqLcZ5NGDllrAa4PZlM7R0O9bk1vNjrMtlXvY4lbsVUdrj6rGjRcBM8x0NzF2NWtU7gO+i911/R&#10;27M8KjoTYI7r6+ipZuytUvt/aLgMeVbshAnwYsDeetbT5JT5cFRwpqv/rELPKsv3V7ympZgvF7le&#10;LYocCxvd2SscQDHvEY6eYjEjT1jSrIaDopkEb1DfPUnChw2RNcq7/BjHrOoW7B+xIjkgO3nqMbJc&#10;RTFiG58QiKVdywEOWuDUbYodzeuabm14jkkQK1cQr1F4xIeohgINGVjhJCvL3OdYxrJIjNGBXrX+&#10;SEwWqtOuoog5xS3fVLUMdiN/mlc2V+qsWbY7xx+CJqs3WJkmeXffkSbd39QPe6olI+9o/xdzzGqO&#10;LN6hpHZ+t9D1eF26LdDTTRiOgiYKdQh2+clOZlkYnllUJF+JfnxW/1gVO0X0ncCNZazC0I/97Uxy&#10;f6dR7YYDUaFmKLyZI/cHssXQw5ToYGW3pV9wGkXcqiEJEjwXvaty3EjKPHJZYMIRRxhT5SKJF/E5&#10;0Q/N2Rpau2vt+rJLsFzG7SN7W5I/kgdLWjtldVhGCyC9gLHgtzl3Zpulk9cPLYzOaeSuXPmOf4mF&#10;l4ihlxoVrR80c1e/g+O5QhMGUFlpqskFiRhKLL0TVw1FhQWCXDjNNVji4eggMzLgWqorb57ggcZg&#10;IEQIFEKIhNgRnFItP/fwJ37JL4v23lgcSDUShiGiRiURwebYECjBIAUAg7mCQ4UZksO4s/54bgg9&#10;CUJR4bTgm+sau0lu+ykhNLBsol2Xzj0TDCOQ8LHxTMkeFY3oA1cpNQcKrvOz2WKZBX46faYrpOiI&#10;K59DmXrYLFFz25vlGh+p9KVZ4bsWbbC58kqnaU0Rmk6G0UfEnDRZH3nx3aTaODvVBnAznrQyJBUS&#10;wUtyDnByFJcO7FkJxzymHITw98sTGqKBCiLxb4TM0vYeQSxJezDuXrbPzLGaEiiRkfSqA1GUyBFa&#10;2VMKOYgkCx+bA8ZDEEifLBFiISNbBZjBX0bFZbeTTqPSrB0FoJLYIiLkMFqbYFjQSpCCi1UikSIX&#10;cw7MCwcKTYhkqKctb85HSSd2krDt9xeovWHt5BvqGVJl6FNUl1v6nKymO/rO4vI7tuFnTjtNmwM6&#10;sX1hdREf4cmCGQxUwiYb4qFzUthdD3JgYRNsDhOSP+wiVswKCuKdwqPAkTw2jYSKDw59irYtTwv1&#10;HxFqK7ddHickvZkoagycSVZR9ihMxcOQnisZe3OscOdsati+alIoMlhHZTzxZy3CXnhVDIhBGJtG&#10;TcS2kff2LiUWBYTMoiGVlbCO/3ByyzxfzMMF0ZQpa52jbzdDYMQ1pf8coVDGxOjMeRsCAQ6NRYLC&#10;8aK4jCDBABiDLR9lpd+G8uLwRXwTkI8aIn2OOqcrjG6VaLtaoLpUFj9hIPs7haJSsyYqaYQiSVOZ&#10;GUckg1kBeLbxCUvwfKddDypmgdEnTkra3NOUyMqqiTar2A4DugGrUKipibGOxFKUD8hOuuSyLozK&#10;U8rrXRSsbanjzLcZnFJi2pxLeu7LyTHO9xYE96qxfTJwJ3lyS/jtjf48SY2y2currYo/hiT66Mts&#10;GWOk8of8GrjQ0pn2S5UeyVtSQFeh0SgXqYVSTLwMTdbfSn5ZN3X0QmuRARhlTFDV/zRIHzbvVDIp&#10;Z1VsOFdRwOtryTG87/2yrHHXHrYSYJWztSL5ty3K1qB2LK0SN5ScKpjITZZs0so4oswHa5uLYAla&#10;OIYzjwfjPzkrF1tiSi0bLVDHAy0RX14enJeUslH7x67/VnfWUTQbLNTkdYnrgkjYZKtUUS02tr9u&#10;XyNtygM7VYjAXXlUJ8dcElDSp9Ii44oqoEUsGHkmeSVYCl4PTMqrlptIIuVw7+dTeTlYrjVLAyKz&#10;7iY0soe9UzaMgsICZWMuMhpsxg8UkvfjldFiUWBZUz42h2JEjREIe0T2/FjRoVqHCr9FowdXRbpX&#10;Sdni0dbhWfRp/wEicU7eu3W1tkFFKNxHDVwsweCxh02mlGi3BILGFVFzYsHuhaJWjW7aC41XSdOk&#10;/+wapXnzEYk9/HQXbBeXVy9NJbbfwLOwo7fEzZaAeSgwWPg2ZJ3R0FpC+WLnqZ7RfisjzeCruZjV&#10;z086iIUmI+0/ucC4HTkmVK6VxkQUVDYZHpwFWNTCzoG61jVoEsdeqy9xM2TevZgpOot2IyIoYzYP&#10;bjjinad9W+yAs44KZxNOy2YSxcv+xOl0f+Mcs0oOLuu2X/4ERwGsrHgGFZloovi67GfHzWtdF56m&#10;nbXKAllHbCSiipPMFHmb7LGW/RFNFXHyTK3ATPXMeC4m8d+Uy/Vc2VOnYcnXbK6f0Xq6BpViISOD&#10;y+FfByAuD2Lzzm5nHGJFkh32J3iqfT7fbZ+j3Kp31V7G2t/qcW+76VzixbSxxuR3VsK30ikDmocg&#10;EjeFuH5DqDQ0PEoEDrREw7gSkaaBJGFdOYRmYqRlJKMcdR/cjSrZOVbHF2m8xMl7Obs/JqmwM/1X&#10;NMRJc26sUSsu4KsxjRe08+IT6GO4qsJIZaIdtSFHAfe6y1Oc/ayct1RaqICVBANQNCu/gNOWFHId&#10;XxhDeMeVp1cSUJc8c/0X2V1IFUDfIEy1/WzeqCayF22AYZBvPCutdx8JjcMUuAwy+m1SmPHfDcSH&#10;hZsVPWPEu9GEdoRrZfsO/b6DJqBdfYu5XSJu6/Pz1UtVRSq/vU5Tyy3EZQelvLoo3HXIELK6l+ys&#10;SFjiHwO2XO/qrl3ezrEVuOnPfTmVOR+5fyMHN2yuBXj+PZEKzGHWJs5+nFpxa3sTE+jR585SCIu7&#10;aLYNrav5QXNl4vdsNqq97KqE1MBKnaz6djFTzSXkvPWzyfzXeSSEQo48dhc883E4Vy23Wv+wX9ik&#10;6E82L8Vj3qdW1IAH09rWJvAlL5N1fySba2gpv90VbffM58SjZyiaBrIhTExJ7vs9wBUe8nXYktSd&#10;BX3ZXHebcn6avaPx8L+Lbupq0M6DMf31RSYpMbdMbUTPsbFfJvey/7ma91XisWaFNRv9lb2mEFd5&#10;Z354zlwLlVbb39TmtjdQp0vOt+yH8tpSUmW70qKpySkDNgF7Q7l1CTlXByKN6TOjtoI4SWj9xVTz&#10;VT3n6e2e0S77byQPsU412XW1525agj3x0/UxW20CH8oRxLu/92y6ujhruBXb1rS4Uyu4mubEBe1j&#10;S9Af6djuWDy6wTKuDLbstAE5jSnPoWfA7u+sEkTLlYWbMoENAD+Aqkg6MKhk0K/iQixnzYKOGzkp&#10;z9ywKy8qhlS54VIhDIEP4RSVqMAySFXKjEGAmQsMAM1xaipWOkzSE8k6+0YrNMAuNXzQvusR/2Ne&#10;XKMVhGNO5YxE5yYCT7eab9GzK911NZXPP86hieFaXOBK0mufN8Hh7oinf4N3hwWTcDhOl4lEf8WU&#10;ii2mwDeRbetppWfaxuTuWBP9af+9cPwvfIxXSPGJyrXGjKmfEwhWKq3MNptm8xP0UW+1JJMVcTdv&#10;7sTPRe1CZYgGfcuS6Ovq3pc/1WJHa4m74tqE9KCtiewr1UTtxsT8uN2LG2FWKyyqxI20/WQmnJZ/&#10;7xmsbnS/wTAtT4dwqJWfL84XQoO5l5yyL/xteqXf324sC0WC0dp9Low1KFSKzdbNBAroBChUmvAI&#10;w0FjA8w/myIF0hJ+W4enWjUSkdEkgBqNFE2bW4IK6FmHVS4mWrYCAKBpuiqb7FgQa4dYaghYoRXH&#10;o1KnR7Nwc4sAwouMIuA0AxI4xcx0aNEUGW+3COFo488WrjPoRMC5izw1qBMLjcqbKDeAmcQnJFFJ&#10;hwjkpSWnOdZHys4quETioPEYohhCDFuCjjKNmUYlo26OBQanTohLB5oqhUrqbtPtVPlN/D4KRxFB&#10;FlMJDjGtHIXwWBAzZixhhDXzfX3SUarxtbCU1BJZFGkbF13n5erC1lrKc6GjR4Eg6/6XqRRPnRxL&#10;YAhwWlRIIfCQKtbSw+Z0LBs4iFScGwbYbyGaBFMcVsKK2niiO28U2JFGQmpwplg9VAKOLSFphSLR&#10;x0MruSo/JRrcAhwjxJOYr7y3aVNV58WHLHVzxoexuhM7uypmPdniGLeDtiVSw645JOigi6gHGiu+&#10;Zk2969jMrrY30FyYUFFVCC8ELA929TdvU47BSyL6aGr7sRHoG8f5l0kn41p4dCIdnPrfmuMQ3NdC&#10;E7EukpHYvmwke21MI5+qvhz6NycMSaKYsEQoMI8U0tZgrhiTglLY2vEI0COSTQudSs63dLjIgsq1&#10;kh8W6bD1aiJEZrjh0ODPxTzhzSg6eOcLMQjw3ghaIVDpnXR68iSuRv8EiorZcMRMShEIbs40/LcJ&#10;dT4nFbqhaEA4+OGqYtFp4bklrEwkkO4JdcFcFLFcskyZY0opnkYhulnokc7pBSk322U7qFw5Jg2m&#10;6pQlTjskDb5IEf7YycFE+g4/Bx2zqewAXWsnW5foLJRSIf5PG6YGtvBc0UVtdL6oruqFoEVkTO+0&#10;mxRc11fbujxgFE/hEAYn4noe/UDqDWsNcTQuIFyyjLZn23Uj0VUfww/3Pwov5LEjpxgzlW9YQntp&#10;k5Yg1yvrnYn4k5ymFy4U5IMPJ33VG4mQgSFQ6diExBU9utFJQ6lbCby1p/fbH1Jwp0E6V0vGk2uN&#10;r4w2dLnR0xU1VIM7irHxOW4hsf7GLzwul2+3EbZyzW85V2+MWEgpHGXz1cSx15XDoI/s8qcHo5l1&#10;wmtpTiCt5RqV5plX1weJD4s9VC2JhcivL42a/eBLOOpxYzSuMxTCoakHdWLC7kFZQ17jNs5uGNlz&#10;ZV25i1v1s4kyditzXTrek+Sc7U6mT7ENzqt0eyN59dMffq7u75m+BkiGEFE6JxLAiYjVbIP0LjwQ&#10;8QohxYKJPw/6N/jHOrdmzc7BjabL/Kp2Q0h5o/95pzbZ3CRrFfmd/mzKe6PKb3hCywXZbcwHuND7&#10;atQegmqVj18UzHDBvw/FG22svrjfcNpfiI5UyA0zxmMhb+qCXNaCVVWvWQiFomC/+a4nBY+hFEaW&#10;k7IWM2OLlSx0MUHTkbg1cEV/G6JS6nHhzmtm8xuGolZ5BvYX6qJs6wPjh+O4TORCELLccvKwqSiG&#10;QWInBjUZtginoTbD0l3B9OW+mW0FhpxMeTcaoVR1DbovrsTzUvbjQpHL0xSpT30sqYT13Y1CCsEJ&#10;Jm3ZsGIx+dxEKCz1KLnt287GXbbY2CLLczh9MLkGmK7EM67Lp8BdfpyP/rYRNIVMkqjIFc73sbpe&#10;XZrYRO1yV+D6qzhC0GLcXEOB/DOnHDYrhsVhJsqVw8VxkER7ndRxzqaE5ansMmIpenL6hSSL/Uvp&#10;z++k2Ky0eJy64NplmadfEW4bhRpVuAtFJiB5LssuqCf9tcoLL0C7PxwFXuHCOk8BO5Dppet4948/&#10;LGAFwWKpW97drUjYXHs/FFHXQR35b1jSdkbTDWDagQHsnLVc1d8/lrgaoNSIQUM+v7/1QWjLWXHN&#10;JuDVT5JyACxDcgqXrQDL2sTcBURXLsja4tV7MPdfX6YlkHWyR85VGSlmWuz6geDlOvFzaz+eVRdS&#10;4tVrPQ/lq199gm3KXvd4GmlzrXxc8Z1/A/cS+91I1SLPtNE+k7YmCVqRdk1uf/tbjQmc/TiG+Ctr&#10;vFlSy9YoN1VLnU7DZp62CE+BNql4bHCI2YIXSInUqx3bfRX0+TnS0hRSrl2xy7ez1IHMeWHLUJ2H&#10;KIT/ZwaGjj72x07ubvFsSWUnb26wJ9vW11pBRLdfg8rZlODBHOvlE9z322V9QkeNm2wWym40flrZ&#10;VgcS5qkmtKaEinh2f5AXZNi13za20u6xNG2yRtjPtyVY91ghSFHfUrgbn4zuKk6yAlVCo5Udidwo&#10;wxfwWQplWTqA2PKWru1uHPlEdjY4baJyJh5Ki9KV5LQ3kTBvDBjqXotTgEwquEUkwBCPFuWkb/Mx&#10;aJkNLkrG44fDaLweU6tbXVq5DZepPwG6gilyTuJu2d1A/PZsnGMlXHWBMTO5bSx3WcDVhr0x9OD9&#10;FQKXiku/rZL9PYQLHLu+7S9X/3rZyXiY/OBP/+tq3lrE82z0vsa5/2873tXfc45NI7QYIZEJuj65&#10;7gMD9v9utvlwrdl2dbUVkzG9vl3IKynC4fbLfNKXMFvs5a0S/LayvVPZlfULhr9ePAuLJLoLrjeB&#10;DzY/IxiWh+xw1pKYBtoKjx4sYnbqkgao7XkiEMjuHIC+Rax9geyrgIrJyvW62XsagIMHXJI8pRCF&#10;/kjNASqWvCEjPEJrvJ8628xJhJXosqUvLuRLyx5ezxltUFOSTeBD3mgUGbUI6P/Emoi7yjp0dMxn&#10;GLh9Q+LRJSbds4HHHfSaPf9x2fzMvdrS1Rctd55bfHlK1Ts8nENyTOMUmV8/1BTHwqyFAoacDqMx&#10;mhTuCNykHY07NKdZVuuEPKpR+p3zxWkrGmbZ+uyK9VE/ZE5f9ntFZfEKE8KWVeNUeFb+LPcTfoZg&#10;BGROzODyhV84900iO4KiwOCx6mS+SbdvKYas0kFwpnGGHGQgo2FC4sWfYNHFJ2L4K4EgkFIyPlWL&#10;fzquWZlXcX60L2phbpQ6TiCsQwiGOLZRovDi9E0fR+xcZ1pUzx6dB7BGJLzYOg1UJihzQZs7KBGK&#10;RB2oE6O6XxYpCR6IYUiwZthpZZuSVOEMo4iEIKLo6cCUZUS73jAgNJXWmyM8OJejHEOfRkLE4eHS&#10;IaIxCCl0e1YEAKiMZiYLYmBAKtXfAmBAqKTGJjstHDQ5ZMuT92KB4dfKfDgMGmjRMoxLIG4dxmel&#10;9AMAjIRDEJkJhVt0cbo/fbREhlBhlWNdk3D3NHENqlkFJYK5ZhSDksH5TWOs9yYko6Z2xx6n0siR&#10;QahbDEaKWnNF/ExTKqYkjUxLYIy6nMxYh6JAThXTcFNAeMnthqbE2rdI41MRCxjCRkZhpQBEnjZ/&#10;LTEYkYn2TJYbSKRHk7izeCKpnlhTgyrGENw3ohCywksqHLHC5UvCS3Y1DepwtnjRCFl32tsAwiOR&#10;MQFajVW6+4t+OztC0KhzQnkZqZMoSUFKHsrzFjsXknOzdOu7MIc2oFJwepzvrZxNpGqyYkC5nlgs&#10;nN04PRqBiY5zTiWxrDRYGJMH15vEJyg+DLn4siUwp4liNltw7sGJxC57oXG7VjpKSA+WkBp/W6dt&#10;Y3OtktWfwQ1hNU3KgXQ8Yqj6RBKYohGTxBUUVMO2IkRLAs4UtlAqBIqjymOWHnBCMHh8GTZi1Aqx&#10;96+UBup/jqzXSSFNtkDpdiCxYB0ZN/Vd3khusTBwdCUipEkkYJlh4d4MRxIPKCLFV4LNJx0oQo1y&#10;JQYe+4pOjq5fPWVsTiHUwWkXapn+lCwkzdjrHdatLSSTERQWgcao4LLrZUbushX/qo2CYk1xFEuH&#10;cll4K4LbRJp1IqOT4X6oazknd9HbVd31Qi1bFH4rfU5dqW1jdGYLTo6VI/3RRvp3RRzm2Ld11M+t&#10;i+jWxS8bJg3LN4tfizLFH0J0x1vnLOpcu7G9BUrHFOQHnJg3sbZt6l+JyZYclAaQJWFTosfzsvwe&#10;WDy71yCsNfsjXm2Hd0GyWRJbAR8BkPY2geL2PB+P/QmbSCBFxqsvWXK0nH7E40i8OiahzJiw2zuJ&#10;veVCm6wrb2o7/dd3k6oubsTldsd2z/rYpWu86lU42wklWNAqNmalSCpdd8g6ddrgTc1TlQHjtyCl&#10;1DIFmBKIodK8DYZzLnrYSs1U+PEh+l/1SetMp3k2WqrdbCXWNZm5PqS3b7y23snVBXG3T/6lRzTw&#10;zwHeF4q/hRx8HJjj277bnHXX83rcT6PXJcn2XzQUSJuamEbTTA2aUq74NhOioZgzEQ92pzPv1NRv&#10;LUsQlY5JhRWwkgSo1c46aWtvsmImE8Vl4MeZ+yJyOTqzmkKtWDv5XcX3lJd6yvwMlIUOLf7pCDcD&#10;IwSTAtZOSdCgFFvtrNvLNjoJirkSv9hpNcT3RbzimjmGbxsPScoMZafdbyKbjsku9iHr4B54kfCk&#10;wBKEyuEIDJkmH/vR6eKj2/9D5a1FcQsWRjVuI3YANnAmMstp7czbemsI75CiMycgipRHCcRXfiES&#10;GlBm75EXxSz3jyJCZM7yIJHEx+7VharbCutiaTaWEPJj0Ts67FIm7KPcWaqEamE8TepxpKfBsL1P&#10;QZwojgnWEnKwmUsViMl5zwyKDU0xBA6wRllFLFLjyKQgnlY8sEKd9SsavYTBQdy/cpWExnkpwPNs&#10;CoXxqagwTMiGFVFDlnvNv5meMW6Ce0DO1OsQmNJXXFi+qecbRaujBJK/d4GTEERXblscco5SoO0b&#10;db/RoyBqgUm7P8Um0YCUCWST2Bsikzngm7nQ2VbRPuiyoZFO/mrLHEGJ7VHJHQJmRtYFYpkRX86O&#10;qN6uHCTdXJ1c4mneSpzPCxl/BXp8/UieQSgPTQmiscE6Y7Sa+7qymgfyuJJbeLU0tA9F9JNgpneb&#10;YqynySMlnWcCwMa+JCmzQlOVHYU39DdS+iZgCNwNuRxdiae0paWh9X6O393LE8q7O3EJbiQmVEaA&#10;rUKq791kr2yTjp+PjTFvxrWWmBxeTZeytxk99Wz9rFzeFPEgG/7rZkRsci3LXCrvhxb3I6OSKPc9&#10;yrYqzKSCwVNtMLiWcvTHvoTY0sLbL1xrrcE8LBegmQndf3w8vnIkr6+VG6FTkrNVLWxco3f3XZbR&#10;bqR3uU0dRSKCYZgTBMvfWLuRtZXVHfzI2QPb+JVuQRN9AvVJNLeuvFgKxSWDEgkoIst3VLlobupq&#10;TzVfa1bzyTUuft7FOBbrT7Hi9lQECnWSWF3cYs21QpY0AwSIRUQSr+Ap4Kb6Bam+wTUXhwazJmTE&#10;qcIGAqffZGMhUXLYn65XNiWSFizJQUgGCQ6TR5wXz8qsCiurStQpb6GlmNF+72oWUpPtafo+Srl8&#10;WTW9fKXcVGwLYEQ5WyOCpPXfOppVkYj3Fc5Rs/ueVlvB2qFlw/rEi7eBC7uU7ZuNjmSk4h0VCrXZ&#10;rEqytQCKvERyzlwo+coau2oQuW1G8bsp8xJqwWxPF1OI6I+Se6/uqsW5jcyoLlOgtSSAG1W/3+P/&#10;uZfyC7MbE35DSBn2imlKq05nz5ywiu5paNG8GCXJm2bDxwrmHWd2/UC6QsnD/TMkyYs+zKU/HOy5&#10;ozPgJmlNmhjYZJLcpx6bb7Ww6rxU45lxcvzcCoK4WDIkQfDWCyA0jDm4aztsjGbnNt0v3PXApdOF&#10;Dadx5YAilCO0Sb4wa/HHMaKOb4qlQyLouSjKVs0rVJ5gdjyc7rWC0m4RqJO2uMYrRpqOP9QIo3LA&#10;mJ63wIQkWDlw+MTNayGcpRGjLzzwiwanBJJgkspBTKGhl2WIxeD+cp33t3WsXity2jguNCbFYS4z&#10;IGX+AwWQbhop63M+CU2igA2HJJg9CdZMMdWsIlFApZRTe1iW8OUOVjvts6wZA82jaALYzQeWFHFs&#10;Bc36ag0odqfXqu/fbo0ROUMySKmENjKUUWJW/tiQmSc9MG8uidFDcR8k7KuYV59sJJc3AnR2Eknh&#10;Gtuz8ae9bEYht79sVE2L1qyEEIiqwZcsqHMWd8kGfkh5+9y1rukq21YWM2ZcIuETky1NLFpfaltG&#10;xWBuG5cCbisSFi5jUqBczVrHxPCnENoMgHckABzl3sRnBNggzmWFx4VkggReNwRAlphyyeDWGhuR&#10;pF+C1p7btmtj5TW7ey5Y1ou5bC0dwzZMXx0wHRFWLS1uNAyro/+mELTiSP5ye3CkHYmIieXWn0kL&#10;ro/4Cu0h3CkyxGNBypmYW4QhR6wo/gB6zV0VLrLER/O2JilljlqjZMguN0UWTVZf0ptpDZQ21m3L&#10;XU4ZUVojl9dADOT8k3Uot842Iz7+tKAwLpyduCi4Fb5Un84yyVksKS1MV0MicQppCx1IzEo6N8DI&#10;5ya2Fbkit6SrJKkgU530wBBodI5Cf8Y7o1dEwT8bB4EcOXbA4IBcEMtoo/K45KZvBuCBkJo7cNGZ&#10;p8FbggRCJtMGnyEW4QnArBS4ARwkZZojHBrXwNYVgpwo4kcSSrHFwQIxo0WbXS0bOpxoumbg4SXY&#10;JMvyphqdfEiTKWnCwpdZ+cjp2cp7cStJJb2AqRYcusDL8LsF2gEc5YCeYncbcUhEcpFIsXZLfrcY&#10;j5YJxShd8OPTja0Gz6mOqNC6e05I4+1CUDKgDizoq+51+CeTZetztu7bXpAJFHB1pywFy5A0ZJQG&#10;cLwb5CFkhZxvA0ADKvmhce+mizJf5OAq/m3PN1RSo/WBqnetchutoL1oaAJKRuiqtAVVc+h63NRY&#10;Gcp0KZ7rdCOCsWtuQTuQT4oo424aNRHBuvGMmqye3duUm3qoXB7svU3Oun0+TKvFy0CdAyytwpkh&#10;gmScOYmDoCa7pPFgmmjpIgmmkEgwDmxwmwo4SY682AAAAQTnGo7F+w3VUa19f2vlBEPMgdqh4hSF&#10;fnvX0jUwDwZxwGqTA2ABYMBxsMV1iY68ZtCQPngG0YF9Ac4YlOib2xBnkBgMgwGCYMAACACGACE8&#10;wAAMYAYAAgEADAAAAx+wAAApnn2zGWVJl/8PGhJwHNJwt/zHhwBAAAAMAAAAAsAMAAgADAAIAAPw&#10;AAggS7IaAwAIApDB8ACKFsyfh5jJzUiwBbFYxzBB3wpJqDLyCQiE1zDs1XGyXIW7AqHgN6KaH6Sg&#10;MFVQE8iwItvAGTM3F4C2OZRrWU+kJG20N0BwsgAqoGAMQAAfeD+PzR13oidgD9lUnDOYG16Cn4Gy&#10;7KCAGBAAAAAAAyGAAAAAAHF2382AJpClhENWAHcWIqAAnAD96gKRoUgADBko2ABGACgADoAHPZ65&#10;hoB7j7IGt5EE1n45WF8joa7J/aw4cJgBAjyGgHqgeHjAYAACL3ECwiyKrhg1dqKnqNjCNBn4FM88&#10;CAAAAAAAAAAAAAAAAAHp/0AqiiIIB7sAxgAAAGAAbAAYMAHqAAAAAAPIQCAAAADMATSlz4k/F8Ii&#10;z3d9qvMY5iDbb0GqJI/0gg9HgMOtLMAEAAEAAAAcbQkAEefgAMdAwUYDADEIAYAAAAAYAAAAAEAA&#10;YAAAAAABGPaCq+iUUbevQCpYp6AAGAAAgYzwGgADjEAAAAAAgAwEYAQBwAAAAAAAAAAAAkAEAAGA&#10;AAADAAAAEgAAAAAwGYYATAYdgMYAE+uQKW4AsMbDAH8GCXAxQD4PiDBGoDN7SLxzRsYOECBS2Gso&#10;MAEAYABYzADYQfecCdpYagWCUBxAgAFsoNsAARhWhgOQAoGBmWLesjrEcLTvjB9gBCAMYAE4ABx2&#10;xNoDbRgL2AwIYciwLU0BmgGHgEuABQAFQAHYABAAAACAAHnzBsBhHsA7hYYABDADlYA92AColwGC&#10;MZJS8bp3A4OQzGdKLINnOk2PkBZvOBAAnDOIe2TCUC776WW7AZmYDc54CRgASw7TAI2gmsLLS3Dc&#10;TrjpAmaiVAaQAUea/8OZccgeANgQjyvCc4QbVwZuvRkMxHAtiZJpH2AEcAvnPPrMyFSA4UPIcAQw&#10;CsQUB6nbupTI5snkej64ZCbiZiwEeDVZD5vQ1n/OLKxbupdg1J0+ij4Z3ICBuVhAlcOhDKptmkIx&#10;1Y4od+yeLctBBM1/OH6yCtg5cwn2ofrYQB7EguJNLttsAhEBWgLEQZy654CNG6XhigEwOmdToBf9&#10;g1I6MdgRcU8Jkwe5oF1mFZKMEIQbwL4KaOpciy59vXCjNA2WP3O6hR+Qn8xzq3o8SdOjwkhRMObu&#10;T3WbPLBwLKwS/Nq5IcbniUiRc4pv4ViqJGic4B7KBqQw+zNiRxpwm0FkODMjBIQU1+ePNKlrfDRh&#10;jDuQvzAveBA4GTrbxWfQLYMhhHwMKnEDGztJ+kG3TPqEQJ9gcgYCGI69QrhoPdyFfwgjMoZscKKK&#10;AAGRgOONAAAAgAsYAAAAC0DNusCTZsA3FigBcCBGNAh5gAAAAAAAGWAEAAAAAAAAACDAAAAaYsA4&#10;QAAAMAAAAAAHIuabACbaDvYiNFA3H4RGWxPenGOUVyZMIJXDHvyCe4y2A+RuGVGEzKCu+ClztbOu&#10;UK9NsQSmklSIOEvMW4FHeWYmlLC660iY3RlhyosQqlABpKQMXm+PYKt4mz1s1DQCmx6JjRPJ3Kzu&#10;VwGcjQLOTQIwdlUkKxAY4wtAYJoCbwxJeIpamB1h6AAHsMRgAShWoAA8nUg0A/2wBWAUrRghgOoG&#10;gTASVp0GAC2AgBgMQkAgArGkJDQA8zAhgDvHB3MTUBqgGJcyaVAi1LG0diHK5faF6oOkvGJFiVJg&#10;AXoUhBsYDEFSiEwZUiAmAJ5hOJkYFYoLsqYoKokBYLlLgwrBl4FAYCVXoytHYIBAdGDgbBgAY+vQ&#10;5+IBpCG0gw9AAMAi+iAEEwGwALMA7fENWZAjF4c3PbyAAY8BnHeYVvgYAip+HhAAz8DToqi6QEG9&#10;R5kPPLRgMzExQyA85hRqAIiq9CACtgxy8UOTYIBAf4Qd8MHefEAVQDgIBFoG7GA80vMVh5UfOAtp&#10;fHVExK4f4g8EQjg2Y4RCAkxAAYBiGB7GA2/59hGdoAOEMjhBwaMfxe9ntx8yS/WKfdhEe0aoDHY5&#10;8VwLmOAJGR5MFeoMCnyQgCf+DBK56OlBgKYwVDHmh6FQeJUYXgWxuzClMWOYXKZnwaw8FNgXqaEX&#10;eGnXRvQmXKYYtuxgDNMki4Q3+uowBs1hBApE8SJNrzwA8jsYBLA36ABSEw06mHUxwPKYYcWnHNjc&#10;NgsaA/CAQazCRSB22WwoR4DI/AaAAcYAAAAGxFgCW1Mw5QJgfpcaBGcFMKwY06bhSbEAAAAhZYAA&#10;AAAAGAAAAAABpADCAG4GBUACBAEAAGnrA3CBtNY/2lzeL5fBujBb8owvFYG+eNZp4Lx7QSqS4R3N&#10;mfKroCPm+eCG5sjQCxFIKJxNKo0rFKMyVBISv5qidynLXmlKQJii7xbrWxUd7BECoLaxG1tJKlz3&#10;A20aVAD1q8I8rqqnqI3CpgYdCXD5lac17qRcreJad+WUzexbHgez7aHus2sw8OW5esRe3nVqmJd1&#10;FCsdkwJMBIA2nywaOHK2AklBFSBP4cRoZROpAo0VJMpRsQAADArSbAQAFYgAEAxwjCjAYyWgwAdY&#10;0gBgIQkgEAWtjAAAABADABDTY2hA2wYNgwbBsAABjAGAAAMAAAGxgAAAAIAAAoMAAAGAAAAAAAAA&#10;AF//4E0o0ADMAFDkBjzMeAAr0AYAAMMAAAKAAAAGAAAABAAM9kxJg5vPJ3HaoprR4750/DX6JHT2&#10;Oh+DWWbRbyhWcUYk9zmDvv4WwzeCAB1KN7Y+dwA4AoQFoCdcm+A+O7G6/NR5lBEEgTIwAizB3feI&#10;AABZqgIrYMmRDIGirfBKEcELnDf0fOoghb4lIYGCknsQa5vkbsftPCLLgHgGGBgPdgwIQkAoABRw&#10;AkwBDYqDEaAAx1oAAwMmgbOAMAYZyBhMAACAOyEAAAAACNABcAAQAC5gARmAyAK9gAMABgACAA0T&#10;DfD2LtGgFi4SxKnnMFmVPG1F4CRjledtCJLA7UBI+wL+qAoksV8aiVqiYMKkJOIUTw3QYJayzNyW&#10;X4jXYzpvTYDGwSE8gl1jQJu8JQeApimH5pQuQoVQEBKlBaDBQiW6KDXi1ZiaFqAqaAiH/5FqALQO&#10;lBlhHQLOTKC1WTIGuTwkKxOTsVuuGrTGwaAShz4JQoDJGuI6RsEhQCqcgpbzyWRqE8lGUBM8xcUA&#10;0W/RtgpCi3SPawNB3EqOvvKQg3sJhw6J5FGqXSuLfYHVWJISePoCI9SaEMXPK+ZVT7x29zXAk79D&#10;nWVgFRE1OrREyrUqDYiKJKUaViKBZRhhoIBzmblYVEjHitB/vwIMHWn6gaDg2lNbhHmg0ZEAkmwA&#10;AYA0mAAIBg2AwAGDAAQBQylBvIYAAAACKwbQwAGIAAAAAAAABgAAAAAAAAAAAAAMAGYACAAAAAYA&#10;AAAAAAAAAAYABgAAAAwACAAAAAAAFidSZmA5sHZoNiYTijV1ezQkyEhjiDG0GCbGDsyjJOuSJG0S&#10;9O4bX4seggsh8pzD4U3bCDJmY4kh4wvbEApGQZahFgkPu8rB4qzY09XwTlTAZHKeD6gbcf2DyOG2&#10;wLgAEDEBsBCQDqz0wQASXFmBQGPGoGMrVoqZpYA0YEB0AUIAGYAAAZ3ADGAgxMAJAyWEMbAZxBMC&#10;owYwiLaBBhC/L+FM5llmeCI5U2wG9ztF4k/GNy3MnwMgIWAFer4mhGobrqVLCFyyyI42a+kDwACb&#10;vto8is77xkkgXBXo0ObIg/KuZwW/saoTc8vKnCRxA4YEsXIcTdJlxHJO+yvEBuFbmhzF+TyDKl1X&#10;UBTE+/gUT1hHNaREdJFI15Cq/3GdAlBgCST9GDWqO6xelGthqudB4+DBoatS+7MgecCGJL0VYH23&#10;4hJIKUGwEIatRAJG620EsTbZMC4ZBsQO2UAsUl0S5EHLwYo4WIcjSKg5OwDaaSY2wbADAYAAJ8BQ&#10;LQMEwAAEAAwGAwYAAAMAAAAAAAAAGAAAADAAAABgAIAAAYAAAAMAAAAAAAAAGAAADAAAAABgAAAA&#10;wAAAAAAAAAAAAAAAAAAAAAAAAAAAAAAAAAAAGAAAAAAAAAAAAAAAAAewxait4AW6GZckBEnRwOoJ&#10;JfUfqWZFEkpIViTpdw0DMx9QpJYd+epunwyFMDEEP507AvBmSZM0z8QciEWdV+9XQ9xwfFZO9hNg&#10;nACmAVyopntJkBRhCEDjSYTwICADEgRjgAwkIwREuMcyNgAIRmWWYQGYyDI0gGQAOZAMjiiMgAAB&#10;EMBEeYxgAnGYFyOAgMBgQyFjDGAAGMPEM5KIp7B0VB+pCft6AigAFuCoRBCTCfQCXmBwtAjbjBsA&#10;GkRBmPciYBAAvGwe9ixWaUAMlqkVWD4r0snIM5+wyUCgEZvZaOUNf5gywDEIZrHxt26X+sqlzddW&#10;0rceK8+bNa6kM6fIZkBJc83lpve7qLKOY1kIxMAXsjag0Or5M3zliTTKww/EjwCQueV/WR69pOac&#10;8J0WY2k45C7JaH06SfaSMESpyKNYiEnZniqwU6ZZUsUlmLwo2JlCBWFQUEQEZp6bnxXD7Vi4gBjG&#10;PqbdFwUTwJ5KIHgGFYHYdCE0khcABghoaIDYfMrPVKJNmmhpegRLDLOBQzCiNgAkjDFIoOobgCAM&#10;AbBIQYRNBJDDGJhmwGAYAAYgCgVoQMBoBIAqBIGAAwGAwAAAQAADAAAAYABgAGAAAAAAAYAAAAMA&#10;AAAAAAwAQAAAAAAAAABgAPMfhYDs2A7iN5BLTnAMhDWwEJREOYyZNKbMwiAOxl1WQEMBK+wQ5aaO&#10;jAkVo53CgDoHjDcSNFCVoDYGONgSG7QgGwVhATIdlhQmCH0eyCQkNgi06EGRhPRgMDswEBADgBB2&#10;2UDFBDYYAAHgyIRnMAkI8FgAKGASjMGygMRgBGAgAwGUAIsAWMgIQFEIDOUIFGOMU27DjAwzABrm&#10;AyoEWxREMDGADcAAABhPIDGBMIwEAACAAAAYwAAApBnaPMdp9rMMagHMgA/W3nAGMKpCPPEE0wll&#10;vAQiwZDUu5QAeAgiZIOAtzZFQXVIfFvyYn3GRrtqcvXQb/Cse9ly2Ld0Yd+r7Bw4IPkUlEm/PPhh&#10;aMsVSDLg2/HAA+UXi01nXru3F8HGgG+ykCqtFKY71B56P/aK0q0o5LGCOV6YIH9dduu/wgxzMj+k&#10;FXQ6hL5xM2E+TeBIQvcjOAYOjOqp2NsojgOMY4KPKJumIBNiFsjWgzABDE2JhAlCIcYwAGw7ZEGZ&#10;kZ40Cg1GAMECgSSgMDiMkmE0DAYMBgwEAAwBg0AAAkCArFWDAQAUBMACBBiYAAFYAAAAwAAAAAAA&#10;AAYAAAAAAAANnBVoQADAAEMAYwAEDAAABIYNAAACAAAAAAAAAABgDAAGAAAAAAAAADAAAABAAAAA&#10;gAAAAAAAAAAAAAAAAAADEcfssSgGURs7aC0BW5xKAgHwyglR0YwQdMNGkgAQc9lmSDFCZhcQPjpp&#10;cwhHKPcbq4xre4gAfjTFSBs+tGDGVLv145QGZq0nGOcMELU8kNgMI4hgYyABsBgGsAQGByDAgIAA&#10;R4PLP0QwgQA04AEYGWGAYBCGoIAgAYsEMYAAAAAGAAAAAM/cYHjF8mm6wGDwgIAAPAAAAIsQgxji&#10;SPEHItC0WbhLTHqwARhlKNgGWbAQFjwJMgIgP0TBmc3umA7EHcBrTGPEBqCqvCkZ4PIQX0ClMVdM&#10;LTzapxdrP41DuYWInorCgeoTIRCC+ikEj8WgjOxq0cGOIExnEFQ7qDegxhxWeguNj9PCahjEY0RM&#10;UZIGlAbKAvpxPA0pqsUTUB4AAvVjqjiBqceoKh8uhZB8UiFB6vnakoMPiEGow5TIG0AyptCNESiq&#10;XCMdROrwsqRxcb1Tnh3AiaoBpp7O8QONZhVxd1J0W1pfKETxtOmUYe1khGYNheU91oBbs2AARjJP&#10;AozgSBoAqwAVkMBggJAwABAgEwAYAgbVQkFgNgwQAA2UBgcYMiQ2yIEEBsIZR4Ag4HRkKMBjGgqg&#10;BGiCEw0BhWEAAFCgqZmAFQMAQEOMGAgABjAYCAAAAAAAAAAAAAAAAAAABJegkAMAQCYAwFQGAMAY&#10;JsAYAMAAAAAAAAAGAAAAAAAAAwAAAAQQABAAAAAAYAAAAAAAAAACAGAAAAAAAYABgAMIQl26ohgM&#10;SEYqkLnCt2Rx/od17Mhlg4hMAzBjCKYgVghlOcsPhgruQP7fkANwfJ7KqAVkIGCgh44pazIFN1YR&#10;AbCRK7wOBBAMxQnj8YZIyERlmAz1AavUAEYRHiLAxgR5jxk+QCI6wOkmL6AnuQDLoAOcA0gADVkA&#10;wBEGmGAAAADAAAAAAAOoAHADBYCOEAAAAAAAABAAJKdiX/d7XNA7vzXB9Y8rVisxGCWpgLDC0I9b&#10;XUNgnMHRV2Y4rltaO3CBPZphB9Ufuu8SC9MOWDeahzpAy82OMYbEucZoi6D6kZW7bxjqFCWEDp7o&#10;sgRQDATRfSKKDhgsldpIwfcGB7xqm1tCyfgrGtI1kDBGTvFG6j9OZNSZSBxf8ABFESAKZIglCBBL&#10;H+gYNAIwBjQBjQIAAAwIJdjBcGwIB2CBQ0P0QYETGwbBMABAAIAY0AgAQDAYADBcY0E0piAEDhRO&#10;QXabMTYIbKO4agmDAENAAQKw4AwbAAAAGDyMgQAAAxAAwBAAAAUAAAAAABAAAgAAAAAEDYJiQAMQ&#10;NA0VAwGhgMBAQEgBgAgGDYIAAARQSGwAAEgEAhMEwAYhiGIHkABgDIYAYAAAAAAMAIAACAAMgAIA&#10;ADAAAMAAAgAEQEEuTHIETDFh4BGAyKPkBzKIEk2QMyDBH1A35bWjIiXFCV10MqxjUrNEBSI4oGbY&#10;wETBGPKG7eRx7CH+I1wOXRCFhRijIQ5JTDY5ijIQJM5nFjnwQg5DnjggJwxcZ5L2HjsEuZjGDc4S&#10;xY/IrIQluAA0ZFDkFgGZ4DEAwAAZwQgAAAMAACAAACIA4AsFOM25wgAAgAAAjGBAAbyCavqfCpxP&#10;AMFsG4xzGJlnaDtFqR7E4onmOuVR2wl3EBq3GO9inkH6KsitSjE1FFJl8B4BBiXzudkLna0PbvSe&#10;9oOaf66bqMHCKUUC2EzDoar/uGyXKVy20/k5fo+QBHQIVx9Awaes+GC1KKZXtqSVRTSbMcOIa48M&#10;fOG5JQYBhIYD0lqEEEIEQmEEIIAHUfuNzKChrYKJERwOBQVG82dTo8UA5cQQDoIQmTGqFAsbWtAw&#10;7UnGZAA0lMJrYKgxYZMw8mvNEZMFZCs4zhIOA46LgVhQMAAKxghLAqFgOAAV6CEsQwSP5GUkySkT&#10;jLc2DEi+4iRIBKaKEQga5Ai4hpxmwIACwBiQCQNCQgBMQRDAACPAcHEa0oCYIjzuok0mKYeVgCGs&#10;CSNJpF5XoEAPkbAQmLuwoEYQ0GwYwChNgAI7GTAEg7ButoBgwbAAEQEAAAGKDCyRDgDSuSAjTEDX&#10;fPH7hZqHc0hNAbvIIYAcABPAhFQA0ADEgBMAYwASK5iXgwiAC2wApiAy4wLvAD05AQAKc1hd5nsp&#10;hEYjOMwAMArQgI5WA4AGAAAAAgADYAdiewPmPjL64V70RxlYIrAymS1lCEDJAHhPxc0QgwJmYDc8&#10;Am0AIADRwwUAFkCEMHmkAEiYA7QCj7AmACwAJYAdBAF5AIPuEwCgi/gMggsRhpKQ0GMUhwB3CHTG&#10;IDLNbK0A5KMEmKvdLn4ODKqmUaA01ksHWUFwkiR26zAcMIxiLMzhEkQzKEOugUr5MK1OUO4KCOAO&#10;DCsROV9KLNWOW0p5QZQOr9g0HbuEXTzU4hI6XJJ1HaznPgkAEhA20jGYQB0Zyk6kAuLC2tkT5mQw&#10;LQ8ZKAoGAhpeYgGQMl0VAVkmcstzwttvzskJgQiDYQ0Rp5CMhCDBCoyOD7cCEYUFDYo5GMM2jA+Q&#10;A8AYIEU2wIACmTYwIIywIFwAAcgGGARABAAtGyWPsoOA0rhB88ig0Np84XljvB/gg5g10IkhH1iV&#10;w4gF6vZlTIIzlynfGMcawETJL5wbAIYbwFxWihjsNGQX++sLGGFHngsQiVgzehecEauVbxHq/Uit&#10;aECUs7U345RoAyKIAp4qJQk2AnSyCUJepojCxoSN7Fno/gBcmKf/5iZ0joUy9PhGCURe57FbL4ci&#10;YPDMmcNXoktGgxhCCPBYI3KtUR5sk4BAIkQBIN0ChI3gwBACwawZsm6yx1KhbASKKwGCBwAYAgED&#10;wAMMjCgft+NxQoKSi0GIYATAsADEADABrAAAGsngAAZX2DQB6hAAACLnAABzW4QAG6GAwYYXQAAA&#10;Z+DAGDCQGwYAAAAACBtgAAViAEAAgAAAAoEAAAEAAAAGTGDMAF4AAAAKoAwABgAAAAAAGAAMgAAA&#10;AAGAAAAAAACNow5oayu4MBdrmRlAMPyGw5YAfKrIGO1I3lx368fpcRCgawd/w8NlIQEpkAACu8yE&#10;mwPPINslDOZAlIIDsGL5tDUSY8wKQzDng5pvNxFbYzYgbBHaEfkQuIhBtuAVzUEsEZ0DA5k/FS1v&#10;E9LGeOCeewaSgIukSQBDT8y4yGGrtDzgAIUMggSAMByGApgNpMWgSEYbBNoDGBjAZipMAABgAAAA&#10;gAAAAAAAAAAAAAAAAQCwAAAAAAAAAAAACJiE7ygRkh5C2F7jA0VXmw2v9kF/sRyFAJ+bijdFWHQ0&#10;L9kZxIQilDNwRivqIC1hFRu7bWTkwowTFI+YM7YoNEholaoV+AMGHQYZFE0HMa9rCBxPHLeijAQ1&#10;WWg6oKqo1lmE8JdAXllophW0YMyGV6WU46t40kb8RMxuQ7ETkzs2QKsKmIEUIDMIqRY1K8TbrWoL&#10;isBpOh6M0pbSQAMz1ceoZobAPSYYCIrG0ZdEHoBJAaFJABAenytFJoAYADA3TBjAIaMgwR4S5vdk&#10;CALAYIEAA4AABWDAAGwA4HgAMCgAOgAYwGVN1AwYSHsKYgSAAjABMEAgEFEMBiIwuPKJgxpBGhMM&#10;gAAABAIEgAAACCACAAIwAkUASQAYEA2ABGMBAYDwAAAAU2NJdzw4utYhARiFA5tzmEJDKIICQaxq&#10;H9iARerZUQsEQCJNCYGJsZgDBZnAgkWNABZzB8EwGrWzPY0ByI8iA5QjIJGAgpHiCWYpfyI9wHGb&#10;YK+eIwlSARBAgAYGBBgYwIG2nnkQj3KHPGAIIyDZQADGMCgqKywoDQeGWLAAAAAAAAAABgAYAMAA&#10;AAB+WLAAAUfkQjQhk1AQHncmufruELd+lKjPa26+1wP0ACc0o0YSYjS/sFEnRdB/3n0zrKBi5nms&#10;RIcH3AwQ1EKguqkXZl5PDyGBFEq0Vdbo3OgtK/+rZhKDJZNB0wDxUKf5n0GEmNstlQTGFkPSTB4F&#10;h9lVoWQYGIQBmGDi2BhGppzTxpVrKVyrrBhu2KG3EhxSC9mwDlFfUGdNmz2g78EDGwAYWBYAFAqB&#10;iAUwGHwQMAATYwSBsAAGAIAAAbAAAGxoGAAA9IAVjAIBGAAhWBqA2AQAAAAKBEDAE0AhjAAQDAQC&#10;G0Jg0BIACQQCzACkmIQABGAAeAADABoAjuGFxUYXxxwYCB76GALjCEwCJYwr4+rqACckB+M2E0RD&#10;JS4g8aY5MHRJgCh9uYxiMDygigCFvMQM48xHIOKFMZg1GUAlNu2IgpeAAIgBgHBqADdCBCpgQFjV&#10;w5vyAI5SDRUhkW7TWZiaAbHGMYODjspGwPY/ZWo6EAZo9BOIwTA83bHMDBBAAAAAAAAAAAADKAAA&#10;ABgAAgAAIAAEGAAAIAAAAAAAj+7s98YlwRlO0Y7GtHjnZPJGyfc1LTAbcEADmZ+l56hbVOWEV+8T&#10;rE3KtySXce545EkoS1yzL9aWtZhYEQeMTm6BVakhFaxXjqGZhkcJdKDCqGpHkFDK0ZVUTSVjXhZy&#10;BNSfH5xbH/xCVUNMqpmBqpx+ZEfEDRkHX47mN1acJTDA5ECYL9OnxBY7WCEml8GwisHBbrAbBbJM&#10;icusgNOFGuBphFDXmMBDmkwyTMEBsuAIaFImgIRGoixBMbG5MECYADAAGMAAAYFAiABAwAYDTE6C&#10;QCdIcQ2xJvgcQwGlnkCYDAoFAbBggABgAACAQCAAYCAQUYANgwKgTQAqNgxHQIKIibADHgOvOBYG&#10;DbQBdFAxhmLmwG4ICxmA93gQ30HAoCYAYGGZKQAMAlAgywDLsAdKgWygHXTAlmB8mzOARES5MQMB&#10;5gZzQAiUBOwBLgAwMDmRY+TqGYXM4QgAABjgAAwBFwgcwRtADtaZGYQDAAOxUB6kAAAMAAgADAAI&#10;AAAAAAAAABMADAA54AMAAAAAAALADAgGGZQ0GwOUXwxgggAAAAJYwAgPYRkZAEM80wmICG0E8YER&#10;bwBwFDqJHluBAQx9p7Gljw0jnj8IKKOABmDL7MKrRJWGQGMgMUGCIMIx+0AE5xBsQW/DGGCcAjgA&#10;M/hwtiz2AynCBkQzADEcgEIYG+KBYFgxo9COyB4jACFgAAAAAAAAABAAEMgIAADHkcYwAAIwyAAB&#10;BSMfpmfOgTYyTXsDY+omhyJxA2+C01FQ5Z1R1Jq3f0lqaHZdut52QRGi+JxTMBN2QBhHfAFNb6Pg&#10;lVYAZCOY00TmRHFI1AoabzndkhQ2lncIiT7bUOW3TGCZlVmo931iKwfC1zNnBfOrUdYuQrAPAxJq&#10;6U4x1SVFqJzMADUypRCrEgQFtolQE4NQcJgnWmRsjA8aKlBRpBhMdxlCaBIdTrR7PDhsKNOY3Akg&#10;GYQaq66dpQagMh/EwNmiMTDJmACKAMGAgGAADoCYCAFWxIGAA1BIACD2YAAAgEkgGABwGDAAwAjt&#10;jAQCYkwALhMCTTmPNNAg9BgAFAiAAAYVAgAABgAAAAMEuQGAAeWMAeAGjxCJDxvzAKYA1kEygPW9&#10;4BHgZZgCDABzAD7AYbAQMAEbAZWeEDAnUz3LEAHJgqwQ490RmMAAAZAAGADHABk6qC9nSEBnkcgA&#10;MIYDAp1ZnsITsAmAzxXwwhxK6JTG4txgExHlApHGRtGBgjGpCFnQYDVjBEptHexfp2aGXjsqEVRR&#10;gN4COwYgIQQAIRAByIYTFgYCAxCICgHRASQwB5AMgMDjFlos5AQ8HmECnAEAxEIAMQAcUQAQAchA&#10;CACIAYQiaIAQAACEBiAAIYEM8AQABAAFGCh0793z3F2WMIdgOmJ8NJXzqvZmm0NwWon3WLAoAjRp&#10;mZrWzuOHbYyKzndIRkrcsca5mxLJFPlwhfP+HCW3DX7V1/7+TjY+AIWoFayUeBacIZAJgCJzBPFd&#10;LGUUxNvZOtgkTAwaOYARuqKF0J2WqxoSkLJBlio0kYgx+bSUi/Co0IDgwZ1VIb5zmo+T1eIAGBAY&#10;jYRCbbyNQAGB2QYxyhUBgogCgSRAgyIdiaHsm2TRBQIGmDYoEBgCBAcDgV9FIHJDStM2VAK1TgaB&#10;QGF4hpAAGBMAYwFUKqceEMEhgD6a8wAYjgCn+hE2IJMapCBUbIAYAAADjQAAKAA8BYgEDSATYSIb&#10;ABQ6QzsBgCASGAwQAAACOCYUFCNXImB0gaCGAMj6hEgaNncIJ8F+gpu8DZlogKSgNsflDogTRnUR&#10;3iv8lAgeTjQTieB7vSHkIiA8gAAAAAAgAYACgAAYBmYx4AAadATDAxLjP6LAEQDGB4jA8FsA4MIE&#10;WoRtHBjmMBSLyqBToKGrRCbZhLDhj5AEW4lSGBgHrJMcMSMSNiEyJxSZELQsiAwgXuASEAcWgISC&#10;HgBiACDjwHoYGaAyXKMgACIgMIDgQAAwJhRjGYASQohiG92/AMAiIEFkTBWTACYB+nAcxmy2ec7n&#10;4s8IsiGSGHCRNIQVwCpYbpLQUls8SpoV2AC6jlQ+MnS6VJK2VhNG2s4SjHtpFSBh1JIrJY8fZPXA&#10;BsaCJsvcYgU1CFGhAA+NxrlDgtdBgWghGiBG0gSzhJSGRhR/YsnqDEiigghBmkAXI5coJkEIeNYY&#10;2HFyqdSxZNvqgZoAqExHYIEAAUADjIwGAHAEG4CBgJiAGVY0GBA4mshSOMcPBjAGBWEYQBgJlSAB&#10;AgYAAAAEgbAAKAAYAAAAWAC8gAQABgADPAAAAhABgIAADAABgAwABqdYxSSDB/UZ5rohQMZiGCCA&#10;CmALmiwcOaNlOFZCmXM3A401T6gZR8AZAHwMNsFkExACh4Qo8oAI44EPMCEEAAKGcCQExgOYBkWM&#10;CAgAxxA8ALLBAgAAIAARgQwAwGGCxgJgK2RgREBhACAgEQAAAKfecCzntwu7Oxp8Nmp2JdzDZYlV&#10;+hU54y6Sltdx5AF34V1k5ETK3diTxptVFR1tq3kDDCpb3efcktz3Kw0uDnQlW5uEtOmHf5q1/qio&#10;MmizSgpEkXGquGoAZJCN6P02Qg+OlINCMMYPZAJwQQgAUQIPQAaEYOg0dYmK1mEtACiGVagKelTG&#10;omZD4A2xeMcMCwEQANoEVAGhAhYBISBGDYMUV2Daok2HRADAQAUionQtF2FbQDAAACgMKBk2wGhg&#10;CBBJJ4pAASMgyAGQEAAQgEgAADQDb0hBkgSTASBscFGAhce4wTGAAYABoACQAAAAwAAAAAAAAAAA&#10;CAAMQAYABAAEAAAAAa/GE88DlAh1G8AwCAAyEDQwAg5MDkMzjOYAgwHGDAARsAIAAMwATzHrUAac&#10;jHAABx5GLAAYozDIAY4GAJgAweRQLIBYIZzDApIIJYAAkO0BBAxDGRiAYgAzwACAAaQBrAgkAQLA&#10;AYDGBQMYwOkf9W+KvAfHWsOeC1ButpsQ2Rxi0VCAiYZVaqarbRnSa3ExrtS1X9x/61BwXAGlBO3y&#10;Zf2mDy7uty4mHfknp/aFabtX+blty1Yjj6AESPGUDr18eLyU5uaupUnTOGiv5pEHwzuAgXfXuVXG&#10;AvMDGiOYws4C2XusCuDpxeEtJu9WaGPcoDEM5LhRmYoB6b6UJLEUYIwxCQtEQwchQVApuPp7JI26&#10;fI4vmUjkAIDAFgMQGGhoT8IAYEAgNKS4DgcYDZ9nMiMBAYABgMAAAAAAAAAAAAAAEBgAiwEAIAMA&#10;AAAEAAAARgAEAAAAAAAAAAAABgAAAAAAAAAAAAAMAEAAAAAAAbcgJEAMRhaMBAigQAALMRbAQS3y&#10;EaEC9gDGGX48RjOAFoQAwGQCMBFFIgAD3AAYCAABEMBADGAsQgCDIZwAAgYw0IBwIJAY/3vRHE1a&#10;TBAAc06suA5Zhqm6UYjM/n0kZMMKBMD/xOJSX1Gy3wUmUiHal6fj+Q4Y1a32YhLSagUkw9Z2iUEw&#10;J0iaZA8px3OZVwZULk0+RZtsUp7HjrEYGbRGCB4AwEBjOBGgD1mGjZCMoTDoQBEGRCIAABzjI2gg&#10;AiMCAMGLIf6ekIAQDIDCYHCAEQCUkABEdIjB5kaMYAewLAAGagBkAwADAAAABAANlrREgAA/QYAG&#10;AAQAAwAAAAAAAAAAAAAAAAAAAAAAAAwAAAAQABgAAAAAAAAAAAqCtRuaEY3ZBtBEDjG2BDZQIHwI&#10;4bgj3EcESgticsAgIUZgY2xAcMDMQHEcFDEAsyD5EBGMCZgMbEAhiHRKIAYIFVuU0oCGVMRAQHAo&#10;pBmC3mp01NImp0t1UTEgvQb3hMYlj7X/fIej1EF/zaxmDX6+TPSeb08ScraBy3tQwxg1boiKCbCc&#10;GFcIOghBCYIsjt0qE3jaRLZyOKKiDxmgIwQI0SvyoTLRiXGBEEowxGNBWIkU3tlgzLdcuFStbcgh&#10;hHVD0W4h/AEOYBJCk0TtRQTDUB1ZaJr9ehE5UK5hkpGv4OzklN4WBEn0HiE4INLkNAigOABqizgc&#10;4sAACjTkqhPB5fECCo7c7fwEEaQPQxGhTRQLRgepOiMNgNAx+HQTBwIwAAAAAExG0WoDBHzLmFcB&#10;NDCyBDjBGDdEAOiEBhERJpMOAQexByhOIxgAIEGANYgcBgwAAATCjGDTAGAACBhRkMO4DYgjHMYV&#10;iABAxkbZxOAIBAACYMAE0AwkbA0+zCVYpOItEvuQyA0cZawAAECAQLQAMACAIAAAAEcgAAAEACQQ&#10;AQwIQAQyCAAAAgAAAAAAwAAMAAAIQAQEeAABPFIZAIZEQQAAAACmMZGAGOMKwSHIAGLcAEQEbMDc&#10;QgIYCyKAGAAQGM+I4CEWYwAEg84GAbnAKgAEYhQMUYAYxkLMhgUArR999FnGfadCxFdu7dIhUzbc&#10;wUtOCfvPS/4whmusBs6IR70YsMPegQOI27xWSZJPJulPFkkEqH1zjPErCZBelEQ4F46IPOYxV/de&#10;XIWA+wABEYHZOxBPWFH0IaAk3ggfCB1tWhgcaNV5xmgLEiQER5DcmkB+eXaje6yiKOKKMjaNJDJx&#10;YxYCik6NGIA1vdVMt31YYbDW23ZMifqZ3Ahg94/BRkrKVjFIAKMbfpBrAYPVierLBEEBwJtNaBwH&#10;oQAaV5RrmQ3NlWtDSSDIyg4zEXoOIDiHJkTAGhAsMR0CaaoDlgnEXChjFmPpoJMbAK1H58XbUJkN&#10;wBBAsAgfQAAAgBAjJIyDISFg0DSICCUBgoZogFQCOIjBsAKAmEAAEGBOALoGBgABg9kiKCMGAIWC&#10;yqa+N5UV+QgdgAAAAgAYwAa3GegADCOIAAowAEIBlgAMAAAAAAAAAAAAAAHIAAAAAAAAAAAAAAAA&#10;AAAAAAAAABmwZsVnYD54fmWbjPDc8AhPMEceIAQJ6aTSPDK0sliICGgDIAOVgsAAiKBAIBERHFNO&#10;IRyEJXIY4GmAzDFxBgo5wMwjFEAjDYEYDA8ABDGGAKB4AAAPZQMBYGAwAAAYgARZiIYDBiDcYBMA&#10;DYh4BYQbybh1N87p2eo0UVAZ2BSBueEuUsOurTAki1hNNGHXUUdS48KyE5SY1afnGtAvXgcUCXus&#10;mCpmdHGe79mKjvuRIZv6D47EI9tiMXFFt5+kblVMG8KiYC/9I/+aKDRFl8dVgXjaLA8DYbwtrtTq&#10;ixXjdpPpdA7WMexQ9rUMg5Dg40QKAIIQCQeAgAMiQ3XLQAVMQsHoq0kYG60AA+meBQMnppAAIIvB&#10;MaR64bPmiBJjIDKQEBMNAgQGt0ogYCJQCAxUHMAFQCEAAA2gGABQAGAICgIHUwCg6gyGjgPUGhCk&#10;BKACYACYoxAXAmMAAQEBACRQG2Akg0AKDrQAAkKgAMAAAArCMGkYABjIQGOOBAAbABgYARABABmJ&#10;rgAAX5hIAAxgBFAA1AAMYBjoCY8wWMgZAnobQitpAaYARDDNMHEf/XAaBk5Mb775AcRHwIBOYc8F&#10;CkQTTTiAYEYEAAQGAABgAEAwMwwBBADFAAIBgQhBgwDICCyqLxZgdnlbjiWnDQ/tA3ybna0aZmp0&#10;Yu5v4EVMis32D0dRC9zwf/M4SkLegfEyWFBazDMmN7ue09EJb7Q9nDVDqzlY9/GQPVodBf4yi8eW&#10;D/vyaCvDpAZaIFSCvo0yOqzBkBxAIGsDcXMG+V24yydOguUg9D5/E5xb32UmQMdnjAgARiHIJAQk&#10;RSKmHySC+JY1U2AwxLrGBdtgTCAYwccAMWBgQIAFIwgYAAEAYAgAb0YiDgIEYAYAECYIAAfZmmLA&#10;IMooCBLMQbgAMMAkAAU/IVob/wwBNHgYcA8ezEbADHoAAAAAAgAAAAAAAAAAAAAABgAGAyEAMAAA&#10;AAAAAAAAEAGBGSGWoyxhBBIBI2AaWRVaiiKxnqGAMDADEYOzApgAngAQUhBmAMADGgEBABgAGYDI&#10;ADRABGgAgAADGAARiGMxwMwACABz5aISi6UldgFooaBsRMjyCjAvMvxTUGboRajjN4dqu8W9WtFX&#10;ECXboh6h75p3ON534wpjL60twiY6xlpjSHBYv/wcsb+aDm7gnXnKJcFyoE5MIazhKTf8MSeMw4jL&#10;uEPYjD2KgRJ4m2bX5yEQSF7ai9GTQoXlgfNNFiKf3GGOwCDYcD/DKIcCmTFrRnmcPhT4qnVgl+94&#10;3zJiJJ2QQ2LaBgNGEKOwaEDQZAxNb6hIAADAAACAoDAQCCAAAEBAEA0ADQdgCGxrOgAYW1HmIIMS&#10;CsAMwGCAAAIAAAQEAAAABgADBIG2AFbmzQHBhwYAAAfBaWwGsSOmNlQuCbQNDSBmTaIBC2wGQBAI&#10;BgVAg6GQAUAAQAFAgDAoEGAGAKkkWjRA0Kbdgw9MYIHdYAUwwM8cA+AAggFLKACADOlgIzINHWCz&#10;+3gYTDMYAAAI4ADEAC5gCuxFgo85hANaIRgIyYMMDICDyB9pA3mAQx4sAxHiAN3hGBiAgAJABnkA&#10;gAARgGYDADEAMBmKOAOECEAIgDM4wGIAKIIy0IBYPncLDZsCB0LpnOEGAER9JuDl0addhyZYsAsA&#10;6OEipntwosu7YkhBptvFF029vwil81SOeWGR4jz0uYOh2qbfzrwn/ruTPQKVSm8zYog/5JQyCeDR&#10;AXnn3L2REYrCcJHZk7I5RI6gRuLKe7BqDZ3WyeEUDXqV5IOs+oMG2xh0GZhzEsF0orxiliAZw1Q1&#10;diRFWtVTfGQhsKjTHBRoQo1YJYDQNK/QAhgJd0KNMMS7FWgPxPBIRAVQn2eopBUGAKFIwQcBYcgU&#10;b2qhUCa0IbPQYAABAAIAAIABACAAAYDAYDxgl5xGwoAiSBPKDs2kBPIbKNgcAQZAwAAAQVIqBhU0&#10;DYAwYDBgAAAAAADAATBgAAAAwEBWtEVgwM3CSleADAQEArCJQ2hIBAAAAAAAAAAAIAAAbAAAAAAA&#10;YHAAoEAAGAA0CDAAFQSgRQMBWpSpAYBQYAAwIxAE8gBm0AYoAiQDAoBjAAwACAYGAAPY6JRGnohy&#10;iIxA2YAAEYAaugDNkYoaIVYnJWrYvwiMYACPOUwzgTBgoHmQCAAAGMQxgYAYDA0DPARDGAACGQR5&#10;gQAoAEttoYAcc4wDDwI0jCUYG2wwIWBvkIIiAyzAQSIagoHtCYxRBk+hgExZIZR7w9+gdleOHdMI&#10;iAzXcDSeIkLTYP4Rl4hQh9DRljaMyKVgesGATfmmKhs42/Nqn8n3YBc8AAFE2DQSxSf9zwg8V+Yz&#10;EWz1h/JoQPN0ZvhfA0BC/DHKbnxsajkl3cZ1GDYyHxQy5Wf1UaDmUUgQepELt1yGsPHGDpfZ5ke7&#10;go7v9DEHzq5LnSsJc4PSsaryFsUbYGPwyCEY9OTpjwCAAOBiaDAAECkYwbECYJIrZATDUGIYDAQC&#10;ADAjDpgCQMQmAygADWARIAFgwGAwQAOgsCAbJIQPOxA4SIohgQJBMBCgMCAgGAAADAAYAAAAAAAg&#10;AAAAAEDAAGA0AAAwoDGIBoTASAAAYDAYIBgxgAwcCgNgBAAAAYZtgJoBgAhgA0CAAGDBDAAAAaAM&#10;QhF6AAAgYBgMADAAGAAwoAcQAwAMAQwAAAAAAABAGECjvWRkBDHfLivlipFROnE0xFlrg3Hdk6Lg&#10;7gTQYL5ORZF09H4wCyPAAxFL0UgcQIxgAANZCEaRxyCFoBkKkyyRgABIeYFGQzoPKOPYALaIBYAy&#10;DYgi3HOQAZZjAd2JAMZAYAMQGeaIgAc83ehimACuHoDPHfSEjCZ4sMnU00KPw/2aB/Ga34RQglLe&#10;MyaT7vYs7JXrz/EOZmEqoJArP9SnDVh4uHQpEOFjg3vE6yktHn0bpgHI24ouMy48YARGIjINIGuK&#10;XNVf0SIACCIi0yzhyJYQg7pKRoV+moWci/1Uc2Bhkj/dY9A0h2uDBiwBtD00AyGaZDFiqOtWYWCY&#10;qEBYeF8Ks+hDq2sJg2NqRtgrIYCGAhUCyWEhvGeRqiAQaBWJtgAGABwLBZjBAUEgA6jAoDE4FIyx&#10;swGkKBBcPkXsQQCgoAFAogQCKgjMYAMChWCCoEwrAAgRAAUACoFgBAVgAQHAANgBCEAQ0x8ED8Oi&#10;WE2DYBWAkCYAAUYAAQBgAgZsAAEJtASEACEIAYAA0EAAUYBRsAYAAAAAxggGBAEAAACEwQCA6M2D&#10;AAQDZAEBQGgAQA3wAAABmYHAAgYwwAAMEAAAgAAIGMsAByAAbYNwDACYBYAMDMAgBLXbcUR/GDE0&#10;QD6e7xmAWm4KacQ7d0T1HVlrRqxKSBcCQC7ZU4NhAZtHAlBgDz0CIAEhAYJjGBjOEDuPYDmAzFsB&#10;VRhGYDLAA2hgUCCMMDG8hSGBRygYzAFwA54ABPEM2gJRRDjOA9EAABBlgwEBjPAw1Zrd8NRQ1qDZ&#10;ETpqQO4eHGzBfbuMzwOnO+OLXKyV5tQQleHNJOBtEzhPwRDZYxGS7/Cid7SVzTUBBJACCXCBoHxp&#10;quXiW3G5dBh5ZAVCBxvUGLq0DzfYnCDkUd1CaBA6AUGgOosS00QUUM1ZqHbUxTEjrCpMOcCg0MBU&#10;aGtDXjV4PU2ke6coWiOGBIk9NAgonak7QfpNpwHTGmqJgMvQYCBIYBgzGABnBiBuEdBGwAAmEw6J&#10;MWDQUOwmCwYcZxAgg2kWBRoDg5DxgAww7ADKkRFR9RaimpGhiIZVonxfZGMQIAAYTADgUBAJiBNk&#10;AwYCAANmAYJgaKgIoh8CAUAAoCTAbAQNgAZsoNQwBZWEQgBsABBImoDAMAAYNAwABIcCxjjAGAAA&#10;FBiHc2o2CQMBAJtc6SIyOBU0aposBAADYgOIaABgwBoAdohsSCBsy6Oc6B45AqgMAAAQD9aCQoMe&#10;aaYAUBgwABMgxJtjAAAAAEAADMeRAQLbQABgshHEQo5WDwdBgBiAEAAYAPwQFTGAAAAAA+CfbQZA&#10;zUXHCWJCcyf4ivBPEuflUxPIjZBcQG45k4Jpn66pgXXt88C0rr+SVuIETYCGRczEHdUMgBzD4m7c&#10;KoNmnMaeIYDSwslkIxAwfMgQsgGYwMAERQBAGMegEgCApERzbFYeWYHYEwEDmBBmwAjEEh4AYzgt&#10;ACnWKbGBGAGcABAAznEKosgMQ4GIDycBGLAVBABnFDMwA0C4Gx8PeAqTC68DSZl0cytlU0xWnjsD&#10;4kzbw2KBUnhHTn84GbAGWovsKTEwoGDDVK3DjmJr2XSQEWYNJM8AVrzSO1Z4yxiRQV+oRX0WHJgO&#10;YQxs3M5ohiJWSKkGJ6mFOWS7zMk0vFQGz/NpUEbMWjo/CD1rHZDAmdRpmrPhaIs4mPIAwErQG3QJ&#10;WJkabEzpENYHQNOnUirACbeJFilEqE8GAQTBb7V0P2YYjgtBDAUmO0IUXGDxiE4RBzx2KccYAjg8&#10;wBJCA+0onSTD4IUxvCIAJBWGEMEbqCQMOAkBAEIAYICCgQAA0AwsFoMEACGgQbAYNAANiwWxCgCk&#10;KAC0FBYK3gcBQMGgQDAQEB492AwGAgAEIAMBQ1CACMGACAGMaHwsgRJYXZuAgGAAAJgwAACoIAAI&#10;ABAIAbSJtjQIDY1YWA4EABFYRJsSQwjAQCMBgQGADLQBgADAAAGA19DTQGY1rMt2MAABgB41ACgA&#10;EAAYAAABgAAAAAAAwAYABgAAAAGADIAAAAAAEYAOWAA04x3ma87Plo++ifCzxpujufruY9AdqIHK&#10;xM+hDKviWjCSK6iXt5sSj64rgDSTJ2NYYFqB9VnthsC04DhVaEOwm1xeCsugFEhHMfhTPOfWQQ5A&#10;cjzH1gABshiIYDACFFgEIE4JvkUbj1wSYJweGCQPG7PipzXzWBEwBEQDv4BTxggIR5QMeABhkAog&#10;IMGIgbAgjgYjAAMDAAdABBloZEaagNBaiELQEnIAOUUVKAzgGUj84S8QAY2Y9CASAARiAhAOAk0o&#10;xUlDI4NMRB6BBENJHu8BgaPCkWy9hJJfzN8OZckRZg7HwZd6H+rtDyuJ2KSwxXGBV6AuTKcn81Gb&#10;8hmx5B5zoxhQwBeMjxwW1YAdCLD8mCH6aFQsrwZFmTfhhQAZqAPkpGRFROHj+r5zzA/M6Y8Hkfdg&#10;uRoAnVvY1iUeCo8eAgWo8AyEBWYucRsZYIBQgiFooAKAFgCKAFDADGBmKAaGDRjIzsjOKgcxICMY&#10;CMQMAA2jAGAagMwwYFqIbDjYQEEJXQAGBmAAYDAABDAIR2/IIQ0Q0LBARgB5gAGAyGAABg2CDyI4&#10;AAATQBJgOYDAAEf8IsCYAw08kjACgAGAAIAIUAJM8QcjJCqmYxFBkrsdhHaoGIV3Vgyx/wRFTGFR&#10;lTbvUyj2PKV387IohUED0KC2RBihp4UAAMoN6ICkaDAGhSCAALpE+2OoY5RsbQ04eYqbAaBCeOIk&#10;3vFHd0lOHwIVeodkQsh2IJKpOkiqVMZxECQMggHC4GMaDCwKVwEQEAIAG1DMwBDAoMAAAvCjGIaO&#10;gGhDBGSEwQETEEAAGDGmkICA4xsIAxnbmAABxiSGwgQQIARUcBoAAEGqwBEW8BgDDRIAkmR4CYhl&#10;kCsQG3EEwMBkwQhgAnjIAIBPFICyLGs8wxGI1HPgou1dCQkbcvDmehdt4uD8cF8XyPQvfk89axSM&#10;7lyt+Mr1Dwa9dc3Vkm5k71rCHk9CVAYAjWzDK/cmY5gbtKi4VgSuVBJWLL4hve00Qop1LmebgCYZ&#10;d6sVzjkD2BhfIGd2S6Sstqysvyoy54BQ1IInomByCnqPt9dyJrY4gS5WACtCVoQHBBaw8ZdBFFWR&#10;Ba6ESDFSRGYfN2rwAAAyDBZRDAAAznIYjHFsAkBDI6cDgBkiMyCAQ0FOWAMQCEwIJEBCAAGmgGAA&#10;gIAMAEYABwAjAYhmMZgAxEDgAOBARYAgAYGMVo9hKHMRCFDIYCYIEMDynjGZJcN8EyBdgAlYbDlg&#10;hpAUU08yxlNHsRcnF08lHPrnYQCAF7aV8YuQmhq0UPBOd9oiIaGjrD2oQQ7WGIaRgHwiuSUhjzMR&#10;xnFgWCAxZxITrIXpxPKCCKE8yCCAxhWAegJy8CPRCBrAlKAsEVMkIFgwQWpE5nwBHLCw5ZgDjEBQ&#10;IuACBAIhgUYCqGgZ+ksZAAzFAwkAEBBoNDTSEToYAjSCGQDEmo/OPg5K3g192GJNE0RXJ9NjPylQ&#10;ijIwsMfguxJhWZIoEiYIiBeoH10590INqwgaxAhVjGURDk40JPA5InHuRAQ6T+BsYV7dJ5Q94krp&#10;c48pSBYT1lodzQsKNBVL2Fk/0hyAWuG72LpNyJCIRZRhAQMEJNIOkwTCnEci9AKIYLblQUtVAsf8&#10;OdtrBNFQo2132EhntuG4Or6gDfhInOt1ICyhMYjLGAkpBwbEZp4bNkexjlsiDAmQQDDAswAgo8OA&#10;A4DIxgxcGCNoSRCOgggBjAROAYzpAQEMMARYAMaEIAAGGYAYZnIBlIAQADAAiABInEwoTboD5uwX&#10;BtUO5E3eswb/h8USGYQeRgAz5zLgu1YemjcKhjyc9AFAsoyKqIZZp0V7m+TYVS8IVyj6SQM+wS5g&#10;iH5RDgGpw+AO58I3wMrEYAwsHEA23iL7AEJwEc8RGOIwcOZhEaBaPykPwDvhMACNgwcwABgB0GPi&#10;gwAYAQAGAMSPMDGAGNghAYGMQyIBkABIR4N5gPhAo5BHrNEdAAGiIPAeXBuAAGMDmHOBY2iIQLkE&#10;gMBlgshgFcoyXGu4WR6Z72DAwlrLgCAaMaQiruSTErzAQAAYVkAAKWGYMBzTAwgfEYGcYaReoI8P&#10;f6BlQBk4g7UoLA9uECkABKGwQkIneAtz8gsIWy22KXNnDCPIJL8wzAxCIt3UI5lQx2xFpKJ05iXN&#10;hMDrqciJlg7Ijwh/YmiBNzZFzZwgCJrTDznDtEBff7mNVrdsbXiz/5nzAa5iSQifxorzNOYGHTNJ&#10;wacaznHzegs3wMCl4AuoRFQIBJRGBYjmEeBFEQiACAAABNpAhEQgIAIQFKKAAAGIBAiMBgZHKJzA&#10;cYEAHHmRggRjEJ0DAygGBCA54EWAAgAwAAUYwAgHAgAgAAYCMcAMADRgMDIm4RIH+MZ3QYjEEDDi&#10;BWaCsTP2Ox7yB0py73NNtzx2eH1+QExgjZ7GeMEZmLXU4IjFFOAIIQP4AQIgl040UcQBqHAwgXGB&#10;QOBREOMkwAhgBHQGc84DBgONBjmwDBGBkYxAQ8wDAMIEABWTMFBEAuxADajGMBwWxEYAUsF1sAIx&#10;imMAWAD2sDaKAmjAAGByHgFKQazAeD+HBw6BMPIASPCKFYuU/f8mCXMxTOPIg1mMskI60KUOCOTC&#10;aRgGLxGhgYTgW/cUs4FqTtrBTgxBwQBHK2wYRBOGR8usni/IdCuMx+k6Bh2hvhYI6+aY06k7jZx4&#10;jICGY0Ug4GSPE5UVR5YBJADEAizKIBaiEWAMAmIhwL3PMxgAgABIAIYAQEPBCiIxYIMDnyAjjDZD&#10;ADiIAAgAmpGfDx075EMI3JvNLwgjZA4oDus6GoQxlq+goFILAFSAtGxMO0DE0JAAzFMBgB4sWJwG&#10;USP+OydtzBgbSJGG7C2AwCB8pgRhuWBwQLZegABkbAcWBnEEAMQQwcGa5gQCDBgLQoyFjYRgYZgA&#10;MkBAwCPQwADIH9HJKIDFngDEI2xAmAMsAIzYI5ZgwkDBh7EbNu5tm2HYAAIAGE4bF7AZATQAGAAA&#10;AABiY4wQASYVJEZoHgAiwD5ngEHQJI2gAEtQw+FBgHKcOY99EIMhz3mUAGMNETAAgIxgM+QwWMF3&#10;4gYQHGfPIELUw2nDDspUrAaY3xOHpiICN+kuxB6wEiDWX7UxiURxFgGzMRqhGHYYPeCxADjB8axc&#10;gM4dluacjDO5DEZCTIGdBoYesyMIoDAAcFYKBgYjCEJQHgIFggAJAADBJEKEkgKEBbI0CG0WjiFS&#10;YRwQgMAkwfYQJMBoGUAAIYCtyMeHFABCB5DCAyBGIZ3AAKxkBBgwBBhE0Wg8CKUYAQwKPMhB5IhD&#10;C/oYbGICQASEMAAo8jz5/DVuBDHsAAgAUo/CzADnGxYg4iKAmMWehwgwwNQJNAINtgAgM2iyAGAA&#10;MhiGBABiyIDADzAAGQiCMAUbAWBtAAPgpyMMGwExYMZiwQTA4CI5wAY4ABEAAAAAAGAwADMYwA88&#10;FkMZYGBjEAAYFFAAADADjfqOKuUYcosVJ8iiYCeYpc5YN+kC3vDHTBomFQkBLGXVNgKERKdb55wY&#10;buP3W9PANfvbN6AaAI9OvMFxWehOsDGkQQQGgwsUAYYGQnQAMoiFgz+mk4hmPRYCEZFyjLN98HHC&#10;f0W4SCQuHOdRzwMikAAU8B6oGIQxAaGwByEcgAjKEa+YFlACARCIRAFUWWgIjSHEALBFwBiMBCOB&#10;AMyADGeBkFsRYMCDAxkMYEYJFAQFgOxAECAEABAwxgwEBRYfAgAQgQYAxQMDwAAAAgAoYEYgAwig&#10;cgM8x4IAADARBADAAmmgWsOxKY2w8rABSBGswHgiJ88pYnybaIiMNA3Mhe6A4KS7rpZtCYwnIcxc&#10;0IFk3LJGHof70fBNQfzAp6zH2ZrHTIwIHoAB9gTuLBy04DR8AAGBEkBAQyCbQYOwgkI5aB+QBXrW&#10;eJAICMALnEuLnZmC079pNubGMDbEIweOA5ogJSAygBEEYG/DdzBBgANBZCMUMYAxHAjwdg8wXkQE&#10;M5AGN4xGMoDOgJAPBCAtEIchk7AW9NGGZiaBSAAAMCOmJdRQfAiLE8Q0QxlQERAAbmMCMJMHEIzt&#10;kQiIJNSIATDI75D1rxAjwASFwNwYig2Qo2AEIh75AEqQEBACCAAYAhACgAy0YxsgJxgG46DnMZTr&#10;/cjhL5+gCPGQfJD/c3kMROABq5QuBESxMD9CPjwqCFjAiZADCBpgEJWh5IDJMxaAYYIC0cGCPoCJ&#10;AaQMQIEmOU7g3BBzEcBFoDgcCGADBEAn3zMAECmIRCkA0Fm+sxgUCMospjHzQciARAjgAMGwAgiA&#10;NGGBnxgCGBCdAFyMC0AkGIZwLOc4RaMMQHmKWszkAStnENz45StThn48CMuRCIUYCJeGG2Cg7pwA&#10;zEZGwD3YIRkQwFoC4NoDiJxOGIA2xR76HKcBDW8gDISjACkAGQg4MxqsIGXICMDb1geQIA0IODjD&#10;B0mtDNkAjPQTB24A4ayPadLAYAH7gq1IYzgDyA+DAYGKBHEPxBkBYAwwIYzAZAKFEDO/IP1EE4mj&#10;A4AQxBYQgLIYynCHLwBHKDkFgjhZ3AeDjoW8I484POODEAUBF2f5z0sxTAUiSi4KagogkQGRYYGP&#10;IwKBiICMQHAz9ABRgRtABtgIRlkUZ+ABEBEQch7agvAgVgG9mExBtbY4A8gGxQGREgwENSOYQFAQ&#10;gM9gPdbDzQNetj6gHRAwEIgIH24RQmIgZRATDDc2rYsHgYzEDhOxCJQxDaIAAPMCACRxQjMQdAiL&#10;A35ARgR5CiIZThABAB7EIiDYnYA/Kxi/jOg+DrPywlx2WnLQVLGRwxJVyNqYhWEQtGNhqhBdWIZ+&#10;AhhCCbPn/AUHjCCIIARAcTHROLGTZT0aAUWkCcB8LizOCDQtDaKcKx3EQhjATAAIQwgRCmBsaEAI&#10;HzlEQDI5kJRwDM4FvTNCPEGArwaIC/zIBFkRGIALiQgaQxIsACBB7WYZZgOchiMIDzmMZQAJMaA8&#10;5DGAD1OAiMAwcwfEBgAAAAAAARAADIZgAFCICGACAAQwAAAGAAcCtQUYAgJGaeBsMuvvH5pFWvWA&#10;AAvAAGFkICzz+yn/+8wxIAhWAGANqAAgEUCHnIggQCYICwvAwIAACAzgAgAABhgDEAABiAZrxjm5&#10;sNJEcbYzyMIghgZABhMAAgIABANYRkIAAABAAAQAQABQSwMEFAAGAAgAAAAhAGalH3zfAAAACwEA&#10;AA8AAABkcnMvZG93bnJldi54bWxMj01Pg0AQhu8m/ofNmHhrFwqRiiyNMaJepY3nLTsF4n6Q3aXF&#10;f+94sreZzJN3nrfaLUazM/owOisgXSfA0HZOjbYXcNg3qy2wEKVVUjuLAn4wwK6+valkqdzFfuK5&#10;jT2jEBtKKWCIcSo5D92ARoa1m9DS7eS8kZFW33Pl5YXCjeabJHngRo6WPgxywpcBu+92NgKa05xO&#10;uOzfv7LuVT/6j/HQvLVC3N8tz0/AIi7xH4Y/fVKHmpyObrYqMC1glWcpoTQUGypFRFYUObCjgDwr&#10;tsDril93qH8B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Kr9Il/kAgAAeAYAAA4AAAAAAAAAAAAA&#10;AAAASAIAAGRycy9lMm9Eb2MueG1sUEsBAi0ACgAAAAAAAAAhABm4opVaeAcAWngHABQAAAAAAAAA&#10;AAAAAAAAWAUAAGRycy9tZWRpYS9pbWFnZTEucG5nUEsBAi0ACgAAAAAAAAAhAFMi5mo6BwIAOgcC&#10;ABYAAAAAAAAAAAAAAAAA5H0HAGRycy9tZWRpYS9oZHBob3RvMS53ZHBQSwECLQAUAAYACAAAACEA&#10;ZqUffN8AAAALAQAADwAAAAAAAAAAAAAAAABShQkAZHJzL2Rvd25yZXYueG1sUEsBAi0AFAAGAAgA&#10;AAAhAHbSnlLhAAAAnAEAABkAAAAAAAAAAAAAAAAAXoYJAGRycy9fcmVscy9lMm9Eb2MueG1sLnJl&#10;bHNQSwUGAAAAAAcABwDAAQAAdocJAAAA&#10;" stroked="f" strokeweight="1pt">
                <v:fill r:id="rId13" o:title="" recolor="t" rotate="t" type="frame"/>
                <v:imagedata recolortarget="#3d0f3c [1444]"/>
              </v:rect>
            </w:pict>
          </mc:Fallback>
        </mc:AlternateConten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60"/>
        <w:gridCol w:w="2700"/>
        <w:gridCol w:w="360"/>
        <w:gridCol w:w="720"/>
        <w:gridCol w:w="7236"/>
      </w:tblGrid>
      <w:tr w:rsidR="00CB357E" w:rsidRPr="00054E7A" w14:paraId="653BE25E" w14:textId="77777777" w:rsidTr="007D026B">
        <w:trPr>
          <w:trHeight w:val="4716"/>
        </w:trPr>
        <w:tc>
          <w:tcPr>
            <w:tcW w:w="3420" w:type="dxa"/>
            <w:gridSpan w:val="3"/>
          </w:tcPr>
          <w:p w14:paraId="18D64BC4" w14:textId="77777777" w:rsidR="00CB357E" w:rsidRPr="00054E7A" w:rsidRDefault="00CB357E" w:rsidP="004F4051">
            <w:pPr>
              <w:pStyle w:val="Heading4"/>
            </w:pPr>
          </w:p>
        </w:tc>
        <w:tc>
          <w:tcPr>
            <w:tcW w:w="720" w:type="dxa"/>
          </w:tcPr>
          <w:p w14:paraId="70255041" w14:textId="77777777" w:rsidR="00CB357E" w:rsidRPr="00054E7A" w:rsidRDefault="00CB357E" w:rsidP="00B20DFA"/>
        </w:tc>
        <w:tc>
          <w:tcPr>
            <w:tcW w:w="7236" w:type="dxa"/>
            <w:vMerge w:val="restart"/>
          </w:tcPr>
          <w:sdt>
            <w:sdtPr>
              <w:id w:val="1870490961"/>
              <w:placeholder>
                <w:docPart w:val="C54D76E93B654B9F8DA48AA24F0D3712"/>
              </w:placeholder>
              <w:temporary/>
              <w:showingPlcHdr/>
              <w15:appearance w15:val="hidden"/>
            </w:sdtPr>
            <w:sdtContent>
              <w:p w14:paraId="6284B457" w14:textId="77777777" w:rsidR="00CB357E" w:rsidRPr="00054E7A" w:rsidRDefault="00CB357E" w:rsidP="00B20DFA">
                <w:pPr>
                  <w:pStyle w:val="Title"/>
                </w:pPr>
                <w:r w:rsidRPr="00054E7A">
                  <w:t>Angelica Astrom</w:t>
                </w:r>
              </w:p>
            </w:sdtContent>
          </w:sdt>
          <w:sdt>
            <w:sdtPr>
              <w:id w:val="1815216784"/>
              <w:placeholder>
                <w:docPart w:val="37BC8925FF8B427AADC072A4B5902D3D"/>
              </w:placeholder>
              <w:temporary/>
              <w:showingPlcHdr/>
              <w15:appearance w15:val="hidden"/>
            </w:sdtPr>
            <w:sdtContent>
              <w:p w14:paraId="180748A5" w14:textId="77777777" w:rsidR="00CB357E" w:rsidRPr="00054E7A" w:rsidRDefault="00CB357E" w:rsidP="00B20DFA">
                <w:pPr>
                  <w:pStyle w:val="Subtitle"/>
                </w:pPr>
                <w:r w:rsidRPr="00054E7A">
                  <w:t>UI/UX Designer</w:t>
                </w:r>
              </w:p>
            </w:sdtContent>
          </w:sdt>
          <w:p w14:paraId="6A7AB004" w14:textId="77777777" w:rsidR="00CB357E" w:rsidRPr="00054E7A" w:rsidRDefault="00000000" w:rsidP="00115B3E">
            <w:pPr>
              <w:pStyle w:val="Heading2"/>
            </w:pPr>
            <w:sdt>
              <w:sdtPr>
                <w:id w:val="2099673673"/>
                <w:placeholder>
                  <w:docPart w:val="A91B69387C7E4B22A1544BF0DA7C5C0B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Dear</w:t>
                </w:r>
              </w:sdtContent>
            </w:sdt>
            <w:r w:rsidR="00CB357E" w:rsidRPr="00054E7A">
              <w:t xml:space="preserve"> </w:t>
            </w:r>
            <w:sdt>
              <w:sdtPr>
                <w:id w:val="-1913855449"/>
                <w:placeholder>
                  <w:docPart w:val="59961E750000490C91136AB66EF1B735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[Recipient Name]</w:t>
                </w:r>
              </w:sdtContent>
            </w:sdt>
            <w:r w:rsidR="00CB357E" w:rsidRPr="00054E7A">
              <w:t>,</w:t>
            </w:r>
          </w:p>
          <w:p w14:paraId="7FBF6DA1" w14:textId="77777777" w:rsidR="00CB357E" w:rsidRPr="00054E7A" w:rsidRDefault="00000000" w:rsidP="00115B3E">
            <w:sdt>
              <w:sdtPr>
                <w:id w:val="1991519905"/>
                <w:placeholder>
                  <w:docPart w:val="B2985040090F4ACB9E26D399401F65E8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Are you looking for a [job title] with:</w:t>
                </w:r>
              </w:sdtContent>
            </w:sdt>
          </w:p>
          <w:sdt>
            <w:sdtPr>
              <w:id w:val="1158801703"/>
              <w:placeholder>
                <w:docPart w:val="8AF78259182C4951B2318DEDA5FE6ECC"/>
              </w:placeholder>
              <w:temporary/>
              <w:showingPlcHdr/>
              <w15:appearance w15:val="hidden"/>
            </w:sdtPr>
            <w:sdtContent>
              <w:p w14:paraId="6DDDB412" w14:textId="77777777" w:rsidR="00CB357E" w:rsidRPr="00054E7A" w:rsidRDefault="00CB357E" w:rsidP="00115B3E">
                <w:pPr>
                  <w:pStyle w:val="ListBullet"/>
                </w:pPr>
                <w:r w:rsidRPr="00054E7A">
                  <w:t>[Number] years of hands-on experience in [area of expertise]?</w:t>
                </w:r>
              </w:p>
            </w:sdtContent>
          </w:sdt>
          <w:sdt>
            <w:sdtPr>
              <w:id w:val="-385257794"/>
              <w:placeholder>
                <w:docPart w:val="CD19E12ECFB9436586D6AA9287BC4E42"/>
              </w:placeholder>
              <w:temporary/>
              <w:showingPlcHdr/>
              <w15:appearance w15:val="hidden"/>
            </w:sdtPr>
            <w:sdtContent>
              <w:p w14:paraId="6D51F6AB" w14:textId="77777777" w:rsidR="00CB357E" w:rsidRPr="00054E7A" w:rsidRDefault="00CB357E" w:rsidP="00115B3E">
                <w:pPr>
                  <w:pStyle w:val="ListBullet"/>
                </w:pPr>
                <w:r w:rsidRPr="00054E7A">
                  <w:t>Knowledge of the latest technology in [industry or field]?</w:t>
                </w:r>
              </w:p>
            </w:sdtContent>
          </w:sdt>
          <w:sdt>
            <w:sdtPr>
              <w:id w:val="-1738167380"/>
              <w:placeholder>
                <w:docPart w:val="6143BD5C4E8643FC80423B2EE57EED04"/>
              </w:placeholder>
              <w:temporary/>
              <w:showingPlcHdr/>
              <w15:appearance w15:val="hidden"/>
            </w:sdtPr>
            <w:sdtContent>
              <w:p w14:paraId="7C71001E" w14:textId="77777777" w:rsidR="00CB357E" w:rsidRPr="00054E7A" w:rsidRDefault="00CB357E" w:rsidP="00115B3E">
                <w:pPr>
                  <w:pStyle w:val="ListBullet"/>
                </w:pPr>
                <w:r w:rsidRPr="00054E7A">
                  <w:t>[Excellent written and oral communication skills?]</w:t>
                </w:r>
              </w:p>
            </w:sdtContent>
          </w:sdt>
          <w:sdt>
            <w:sdtPr>
              <w:id w:val="1816519156"/>
              <w:placeholder>
                <w:docPart w:val="2ED756995D2749709A750F00EFA1B2C1"/>
              </w:placeholder>
              <w:temporary/>
              <w:showingPlcHdr/>
              <w15:appearance w15:val="hidden"/>
            </w:sdtPr>
            <w:sdtContent>
              <w:p w14:paraId="161E84CC" w14:textId="77777777" w:rsidR="00CB357E" w:rsidRPr="00054E7A" w:rsidRDefault="00CB357E" w:rsidP="00115B3E">
                <w:pPr>
                  <w:pStyle w:val="ListBullet"/>
                </w:pPr>
                <w:r w:rsidRPr="00054E7A">
                  <w:t>[A passion to learn and to increase his skills?]</w:t>
                </w:r>
              </w:p>
            </w:sdtContent>
          </w:sdt>
          <w:p w14:paraId="2BD9505D" w14:textId="77777777" w:rsidR="00CB357E" w:rsidRPr="00054E7A" w:rsidRDefault="00000000" w:rsidP="00115B3E">
            <w:sdt>
              <w:sdtPr>
                <w:id w:val="531850320"/>
                <w:placeholder>
                  <w:docPart w:val="CCA1A4EA197D4B15A72C7886A0039622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If so, then you need look no further. You will see from my enclosed resume that I meet all of these qualifications and more.</w:t>
                </w:r>
              </w:sdtContent>
            </w:sdt>
          </w:p>
          <w:p w14:paraId="4AECD9D9" w14:textId="77777777" w:rsidR="00CB357E" w:rsidRPr="00054E7A" w:rsidRDefault="00CB357E" w:rsidP="00115B3E"/>
          <w:p w14:paraId="7B6E4068" w14:textId="77777777" w:rsidR="00CB357E" w:rsidRPr="00054E7A" w:rsidRDefault="00000000" w:rsidP="00115B3E">
            <w:sdt>
              <w:sdtPr>
                <w:id w:val="-2122293347"/>
                <w:placeholder>
                  <w:docPart w:val="495C9572A5FD45DF9E32A6A65790009B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I would very much like to discuss opportunities with [Company Name]. To schedule an interview, please call me at [phone]. The best time to reach me is between [earliest time] and [latest time], but you can leave a voice message at any time, and I will return your call.</w:t>
                </w:r>
              </w:sdtContent>
            </w:sdt>
          </w:p>
          <w:p w14:paraId="4FA9C92C" w14:textId="77777777" w:rsidR="00CB357E" w:rsidRPr="00054E7A" w:rsidRDefault="00CB357E" w:rsidP="00115B3E"/>
          <w:sdt>
            <w:sdtPr>
              <w:id w:val="1007951469"/>
              <w:placeholder>
                <w:docPart w:val="DD49270BEDBC40A481733C828105BB9B"/>
              </w:placeholder>
              <w:temporary/>
              <w:showingPlcHdr/>
              <w15:appearance w15:val="hidden"/>
            </w:sdtPr>
            <w:sdtContent>
              <w:p w14:paraId="3F976C55" w14:textId="77777777" w:rsidR="00CB357E" w:rsidRPr="00054E7A" w:rsidRDefault="00CB357E" w:rsidP="00115B3E">
                <w:r w:rsidRPr="00054E7A">
                  <w:t>Thank you for taking the time to review my resume. I look forward to talking with you.</w:t>
                </w:r>
              </w:p>
            </w:sdtContent>
          </w:sdt>
          <w:p w14:paraId="2F23E06E" w14:textId="77777777" w:rsidR="00CB357E" w:rsidRPr="00054E7A" w:rsidRDefault="00CB357E" w:rsidP="00115B3E"/>
          <w:p w14:paraId="0E65B6DA" w14:textId="77777777" w:rsidR="00CB357E" w:rsidRPr="00054E7A" w:rsidRDefault="00000000" w:rsidP="00115B3E">
            <w:sdt>
              <w:sdtPr>
                <w:id w:val="-1301306744"/>
                <w:placeholder>
                  <w:docPart w:val="8D54FC7E476245BCA430A9CB22DC687C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Sincerely,</w:t>
                </w:r>
              </w:sdtContent>
            </w:sdt>
          </w:p>
          <w:p w14:paraId="6F248955" w14:textId="77777777" w:rsidR="00CB357E" w:rsidRPr="00054E7A" w:rsidRDefault="00CB357E" w:rsidP="00115B3E"/>
          <w:p w14:paraId="67B56E4C" w14:textId="77777777" w:rsidR="00CB357E" w:rsidRPr="00054E7A" w:rsidRDefault="00000000" w:rsidP="00115B3E">
            <w:sdt>
              <w:sdtPr>
                <w:id w:val="-702706069"/>
                <w:placeholder>
                  <w:docPart w:val="AF732A3E5C5D48878457281BF02CD0BB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[Your Name]</w:t>
                </w:r>
              </w:sdtContent>
            </w:sdt>
          </w:p>
          <w:p w14:paraId="36555385" w14:textId="77777777" w:rsidR="00CB357E" w:rsidRPr="00054E7A" w:rsidRDefault="00CB357E" w:rsidP="00115B3E"/>
          <w:p w14:paraId="0271DD1A" w14:textId="77777777" w:rsidR="00CB357E" w:rsidRPr="00054E7A" w:rsidRDefault="00000000" w:rsidP="00115B3E">
            <w:sdt>
              <w:sdtPr>
                <w:id w:val="247390421"/>
                <w:placeholder>
                  <w:docPart w:val="A315577241B545ACBB9201FC12B979E3"/>
                </w:placeholder>
                <w:temporary/>
                <w:showingPlcHdr/>
                <w15:appearance w15:val="hidden"/>
              </w:sdtPr>
              <w:sdtContent>
                <w:r w:rsidR="00CB357E" w:rsidRPr="00054E7A">
                  <w:t>Enclosure</w:t>
                </w:r>
              </w:sdtContent>
            </w:sdt>
          </w:p>
        </w:tc>
      </w:tr>
      <w:tr w:rsidR="009E2194" w:rsidRPr="00054E7A" w14:paraId="7B369F7F" w14:textId="77777777" w:rsidTr="009E2194">
        <w:trPr>
          <w:trHeight w:val="540"/>
        </w:trPr>
        <w:tc>
          <w:tcPr>
            <w:tcW w:w="360" w:type="dxa"/>
          </w:tcPr>
          <w:p w14:paraId="45682BA2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2700" w:type="dxa"/>
            <w:tcBorders>
              <w:bottom w:val="single" w:sz="4" w:space="0" w:color="FFFFFF" w:themeColor="background1"/>
            </w:tcBorders>
          </w:tcPr>
          <w:p w14:paraId="485EBD84" w14:textId="77777777" w:rsidR="009E2194" w:rsidRPr="00054E7A" w:rsidRDefault="00000000" w:rsidP="00231455">
            <w:pPr>
              <w:pStyle w:val="Heading4"/>
            </w:pPr>
            <w:sdt>
              <w:sdtPr>
                <w:id w:val="182481036"/>
                <w:placeholder>
                  <w:docPart w:val="549EA0DEC8DD450E8A04188790680A3E"/>
                </w:placeholder>
                <w:temporary/>
                <w:showingPlcHdr/>
                <w15:appearance w15:val="hidden"/>
              </w:sdtPr>
              <w:sdtContent>
                <w:r w:rsidR="009E2194" w:rsidRPr="00054E7A">
                  <w:t>C O N T A C T</w:t>
                </w:r>
              </w:sdtContent>
            </w:sdt>
          </w:p>
        </w:tc>
        <w:tc>
          <w:tcPr>
            <w:tcW w:w="360" w:type="dxa"/>
          </w:tcPr>
          <w:p w14:paraId="75995EB8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720" w:type="dxa"/>
          </w:tcPr>
          <w:p w14:paraId="17D3BD05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236" w:type="dxa"/>
            <w:vMerge/>
          </w:tcPr>
          <w:p w14:paraId="31072C2E" w14:textId="77777777" w:rsidR="009E2194" w:rsidRPr="00054E7A" w:rsidRDefault="009E2194" w:rsidP="00B20DFA">
            <w:pPr>
              <w:pStyle w:val="Title"/>
            </w:pPr>
          </w:p>
        </w:tc>
      </w:tr>
      <w:tr w:rsidR="00231455" w:rsidRPr="00054E7A" w14:paraId="22AAEC5E" w14:textId="77777777" w:rsidTr="00D2008A">
        <w:trPr>
          <w:trHeight w:val="620"/>
        </w:trPr>
        <w:tc>
          <w:tcPr>
            <w:tcW w:w="3420" w:type="dxa"/>
            <w:gridSpan w:val="3"/>
            <w:vAlign w:val="center"/>
          </w:tcPr>
          <w:p w14:paraId="7991D394" w14:textId="77777777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683131B0" wp14:editId="424C202D">
                  <wp:extent cx="144000" cy="144000"/>
                  <wp:effectExtent l="0" t="0" r="8890" b="8890"/>
                  <wp:docPr id="1" name="Picture 1" descr="@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4" descr="@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54E7A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162464184"/>
                <w:placeholder>
                  <w:docPart w:val="75D7B9CB80D7466E932CDC1F1C462515"/>
                </w:placeholder>
                <w:temporary/>
                <w:showingPlcHdr/>
                <w15:appearance w15:val="hidden"/>
              </w:sdtPr>
              <w:sdtContent>
                <w:r w:rsidRPr="00054E7A">
                  <w:rPr>
                    <w:sz w:val="22"/>
                    <w:szCs w:val="22"/>
                  </w:rPr>
                  <w:t>someone@example.com</w:t>
                </w:r>
              </w:sdtContent>
            </w:sdt>
          </w:p>
        </w:tc>
        <w:tc>
          <w:tcPr>
            <w:tcW w:w="720" w:type="dxa"/>
            <w:vMerge w:val="restart"/>
          </w:tcPr>
          <w:p w14:paraId="6A6ECC20" w14:textId="77777777" w:rsidR="00231455" w:rsidRPr="00054E7A" w:rsidRDefault="00231455" w:rsidP="00B20DFA">
            <w:r w:rsidRPr="00054E7A">
              <w:t xml:space="preserve"> </w:t>
            </w:r>
          </w:p>
        </w:tc>
        <w:tc>
          <w:tcPr>
            <w:tcW w:w="7236" w:type="dxa"/>
            <w:vMerge/>
          </w:tcPr>
          <w:p w14:paraId="3799CF1A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6F5D0538" w14:textId="77777777" w:rsidTr="00D2008A">
        <w:trPr>
          <w:trHeight w:val="540"/>
        </w:trPr>
        <w:tc>
          <w:tcPr>
            <w:tcW w:w="3420" w:type="dxa"/>
            <w:gridSpan w:val="3"/>
            <w:vAlign w:val="center"/>
          </w:tcPr>
          <w:p w14:paraId="123A9669" w14:textId="77777777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noProof/>
                <w:sz w:val="22"/>
                <w:szCs w:val="22"/>
                <w:lang w:eastAsia="en-AU"/>
              </w:rPr>
              <mc:AlternateContent>
                <mc:Choice Requires="wpg">
                  <w:drawing>
                    <wp:anchor distT="0" distB="0" distL="114300" distR="71755" simplePos="0" relativeHeight="251741184" behindDoc="0" locked="0" layoutInCell="1" allowOverlap="1" wp14:anchorId="7D7B461F" wp14:editId="7D3E030D">
                      <wp:simplePos x="0" y="0"/>
                      <wp:positionH relativeFrom="column">
                        <wp:posOffset>-205105</wp:posOffset>
                      </wp:positionH>
                      <wp:positionV relativeFrom="paragraph">
                        <wp:posOffset>53975</wp:posOffset>
                      </wp:positionV>
                      <wp:extent cx="75565" cy="140335"/>
                      <wp:effectExtent l="57150" t="38100" r="57785" b="31115"/>
                      <wp:wrapSquare wrapText="bothSides"/>
                      <wp:docPr id="5" name="Graphic 3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75565" cy="140335"/>
                                <a:chOff x="296963" y="4236720"/>
                                <a:chExt cx="114186" cy="211455"/>
                              </a:xfrm>
                              <a:solidFill>
                                <a:schemeClr val="bg1"/>
                              </a:solidFill>
                            </wpg:grpSpPr>
                            <wps:wsp>
                              <wps:cNvPr id="35" name="Freeform 84"/>
                              <wps:cNvSpPr/>
                              <wps:spPr>
                                <a:xfrm>
                                  <a:off x="296963" y="4236720"/>
                                  <a:ext cx="114186" cy="211455"/>
                                </a:xfrm>
                                <a:custGeom>
                                  <a:avLst/>
                                  <a:gdLst>
                                    <a:gd name="connsiteX0" fmla="*/ 99342 w 114185"/>
                                    <a:gd name="connsiteY0" fmla="*/ 0 h 211455"/>
                                    <a:gd name="connsiteX1" fmla="*/ 16028 w 114185"/>
                                    <a:gd name="connsiteY1" fmla="*/ 0 h 211455"/>
                                    <a:gd name="connsiteX2" fmla="*/ 0 w 114185"/>
                                    <a:gd name="connsiteY2" fmla="*/ 16028 h 211455"/>
                                    <a:gd name="connsiteX3" fmla="*/ 0 w 114185"/>
                                    <a:gd name="connsiteY3" fmla="*/ 195427 h 211455"/>
                                    <a:gd name="connsiteX4" fmla="*/ 16028 w 114185"/>
                                    <a:gd name="connsiteY4" fmla="*/ 211455 h 211455"/>
                                    <a:gd name="connsiteX5" fmla="*/ 99342 w 114185"/>
                                    <a:gd name="connsiteY5" fmla="*/ 211455 h 211455"/>
                                    <a:gd name="connsiteX6" fmla="*/ 115370 w 114185"/>
                                    <a:gd name="connsiteY6" fmla="*/ 195427 h 211455"/>
                                    <a:gd name="connsiteX7" fmla="*/ 115370 w 114185"/>
                                    <a:gd name="connsiteY7" fmla="*/ 16028 h 211455"/>
                                    <a:gd name="connsiteX8" fmla="*/ 99342 w 114185"/>
                                    <a:gd name="connsiteY8" fmla="*/ 0 h 211455"/>
                                    <a:gd name="connsiteX9" fmla="*/ 6428 w 114185"/>
                                    <a:gd name="connsiteY9" fmla="*/ 35376 h 211455"/>
                                    <a:gd name="connsiteX10" fmla="*/ 108942 w 114185"/>
                                    <a:gd name="connsiteY10" fmla="*/ 35376 h 211455"/>
                                    <a:gd name="connsiteX11" fmla="*/ 108942 w 114185"/>
                                    <a:gd name="connsiteY11" fmla="*/ 171004 h 211455"/>
                                    <a:gd name="connsiteX12" fmla="*/ 6428 w 114185"/>
                                    <a:gd name="connsiteY12" fmla="*/ 171004 h 211455"/>
                                    <a:gd name="connsiteX13" fmla="*/ 6428 w 114185"/>
                                    <a:gd name="connsiteY13" fmla="*/ 35376 h 211455"/>
                                    <a:gd name="connsiteX14" fmla="*/ 16028 w 114185"/>
                                    <a:gd name="connsiteY14" fmla="*/ 6344 h 211455"/>
                                    <a:gd name="connsiteX15" fmla="*/ 99342 w 114185"/>
                                    <a:gd name="connsiteY15" fmla="*/ 6344 h 211455"/>
                                    <a:gd name="connsiteX16" fmla="*/ 108963 w 114185"/>
                                    <a:gd name="connsiteY16" fmla="*/ 15965 h 211455"/>
                                    <a:gd name="connsiteX17" fmla="*/ 108963 w 114185"/>
                                    <a:gd name="connsiteY17" fmla="*/ 28969 h 211455"/>
                                    <a:gd name="connsiteX18" fmla="*/ 6428 w 114185"/>
                                    <a:gd name="connsiteY18" fmla="*/ 28969 h 211455"/>
                                    <a:gd name="connsiteX19" fmla="*/ 6428 w 114185"/>
                                    <a:gd name="connsiteY19" fmla="*/ 16028 h 211455"/>
                                    <a:gd name="connsiteX20" fmla="*/ 15986 w 114185"/>
                                    <a:gd name="connsiteY20" fmla="*/ 6344 h 211455"/>
                                    <a:gd name="connsiteX21" fmla="*/ 16028 w 114185"/>
                                    <a:gd name="connsiteY21" fmla="*/ 6344 h 211455"/>
                                    <a:gd name="connsiteX22" fmla="*/ 99342 w 114185"/>
                                    <a:gd name="connsiteY22" fmla="*/ 205111 h 211455"/>
                                    <a:gd name="connsiteX23" fmla="*/ 16028 w 114185"/>
                                    <a:gd name="connsiteY23" fmla="*/ 205111 h 211455"/>
                                    <a:gd name="connsiteX24" fmla="*/ 6407 w 114185"/>
                                    <a:gd name="connsiteY24" fmla="*/ 195490 h 211455"/>
                                    <a:gd name="connsiteX25" fmla="*/ 6407 w 114185"/>
                                    <a:gd name="connsiteY25" fmla="*/ 177411 h 211455"/>
                                    <a:gd name="connsiteX26" fmla="*/ 108942 w 114185"/>
                                    <a:gd name="connsiteY26" fmla="*/ 177411 h 211455"/>
                                    <a:gd name="connsiteX27" fmla="*/ 108942 w 114185"/>
                                    <a:gd name="connsiteY27" fmla="*/ 195427 h 211455"/>
                                    <a:gd name="connsiteX28" fmla="*/ 99384 w 114185"/>
                                    <a:gd name="connsiteY28" fmla="*/ 205111 h 211455"/>
                                    <a:gd name="connsiteX29" fmla="*/ 99342 w 114185"/>
                                    <a:gd name="connsiteY29" fmla="*/ 205111 h 21145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</a:cxnLst>
                                  <a:rect l="l" t="t" r="r" b="b"/>
                                  <a:pathLst>
                                    <a:path w="114185" h="211455">
                                      <a:moveTo>
                                        <a:pt x="99342" y="0"/>
                                      </a:moveTo>
                                      <a:lnTo>
                                        <a:pt x="16028" y="0"/>
                                      </a:lnTo>
                                      <a:cubicBezTo>
                                        <a:pt x="7176" y="0"/>
                                        <a:pt x="0" y="7176"/>
                                        <a:pt x="0" y="16028"/>
                                      </a:cubicBezTo>
                                      <a:lnTo>
                                        <a:pt x="0" y="195427"/>
                                      </a:lnTo>
                                      <a:cubicBezTo>
                                        <a:pt x="0" y="204279"/>
                                        <a:pt x="7176" y="211455"/>
                                        <a:pt x="16028" y="211455"/>
                                      </a:cubicBezTo>
                                      <a:lnTo>
                                        <a:pt x="99342" y="211455"/>
                                      </a:lnTo>
                                      <a:cubicBezTo>
                                        <a:pt x="108194" y="211455"/>
                                        <a:pt x="115370" y="204279"/>
                                        <a:pt x="115370" y="195427"/>
                                      </a:cubicBezTo>
                                      <a:lnTo>
                                        <a:pt x="115370" y="16028"/>
                                      </a:lnTo>
                                      <a:cubicBezTo>
                                        <a:pt x="115370" y="7176"/>
                                        <a:pt x="108194" y="0"/>
                                        <a:pt x="99342" y="0"/>
                                      </a:cubicBezTo>
                                      <a:close/>
                                      <a:moveTo>
                                        <a:pt x="6428" y="35376"/>
                                      </a:moveTo>
                                      <a:lnTo>
                                        <a:pt x="108942" y="35376"/>
                                      </a:lnTo>
                                      <a:lnTo>
                                        <a:pt x="108942" y="171004"/>
                                      </a:lnTo>
                                      <a:lnTo>
                                        <a:pt x="6428" y="171004"/>
                                      </a:lnTo>
                                      <a:lnTo>
                                        <a:pt x="6428" y="35376"/>
                                      </a:lnTo>
                                      <a:close/>
                                      <a:moveTo>
                                        <a:pt x="16028" y="6344"/>
                                      </a:moveTo>
                                      <a:lnTo>
                                        <a:pt x="99342" y="6344"/>
                                      </a:lnTo>
                                      <a:cubicBezTo>
                                        <a:pt x="104655" y="6344"/>
                                        <a:pt x="108963" y="10651"/>
                                        <a:pt x="108963" y="15965"/>
                                      </a:cubicBezTo>
                                      <a:lnTo>
                                        <a:pt x="108963" y="28969"/>
                                      </a:lnTo>
                                      <a:lnTo>
                                        <a:pt x="6428" y="28969"/>
                                      </a:lnTo>
                                      <a:lnTo>
                                        <a:pt x="6428" y="16028"/>
                                      </a:lnTo>
                                      <a:cubicBezTo>
                                        <a:pt x="6393" y="10715"/>
                                        <a:pt x="10672" y="6379"/>
                                        <a:pt x="15986" y="6344"/>
                                      </a:cubicBezTo>
                                      <a:cubicBezTo>
                                        <a:pt x="16000" y="6344"/>
                                        <a:pt x="16014" y="6344"/>
                                        <a:pt x="16028" y="6344"/>
                                      </a:cubicBezTo>
                                      <a:close/>
                                      <a:moveTo>
                                        <a:pt x="99342" y="205111"/>
                                      </a:moveTo>
                                      <a:lnTo>
                                        <a:pt x="16028" y="205111"/>
                                      </a:lnTo>
                                      <a:cubicBezTo>
                                        <a:pt x="10715" y="205111"/>
                                        <a:pt x="6407" y="200804"/>
                                        <a:pt x="6407" y="195490"/>
                                      </a:cubicBezTo>
                                      <a:lnTo>
                                        <a:pt x="6407" y="177411"/>
                                      </a:lnTo>
                                      <a:lnTo>
                                        <a:pt x="108942" y="177411"/>
                                      </a:lnTo>
                                      <a:lnTo>
                                        <a:pt x="108942" y="195427"/>
                                      </a:lnTo>
                                      <a:cubicBezTo>
                                        <a:pt x="108977" y="200740"/>
                                        <a:pt x="104698" y="205076"/>
                                        <a:pt x="99384" y="205111"/>
                                      </a:cubicBezTo>
                                      <a:cubicBezTo>
                                        <a:pt x="99370" y="205111"/>
                                        <a:pt x="99356" y="205111"/>
                                        <a:pt x="99342" y="20511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209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Freeform 85"/>
                              <wps:cNvSpPr/>
                              <wps:spPr>
                                <a:xfrm>
                                  <a:off x="345597" y="4419544"/>
                                  <a:ext cx="16916" cy="16916"/>
                                </a:xfrm>
                                <a:custGeom>
                                  <a:avLst/>
                                  <a:gdLst>
                                    <a:gd name="connsiteX0" fmla="*/ 18101 w 16916"/>
                                    <a:gd name="connsiteY0" fmla="*/ 9050 h 16916"/>
                                    <a:gd name="connsiteX1" fmla="*/ 9050 w 16916"/>
                                    <a:gd name="connsiteY1" fmla="*/ 18101 h 16916"/>
                                    <a:gd name="connsiteX2" fmla="*/ 0 w 16916"/>
                                    <a:gd name="connsiteY2" fmla="*/ 9050 h 16916"/>
                                    <a:gd name="connsiteX3" fmla="*/ 9050 w 16916"/>
                                    <a:gd name="connsiteY3" fmla="*/ 0 h 16916"/>
                                    <a:gd name="connsiteX4" fmla="*/ 18101 w 16916"/>
                                    <a:gd name="connsiteY4" fmla="*/ 9050 h 1691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6916" h="16916">
                                      <a:moveTo>
                                        <a:pt x="18101" y="9050"/>
                                      </a:moveTo>
                                      <a:cubicBezTo>
                                        <a:pt x="18101" y="14049"/>
                                        <a:pt x="14049" y="18101"/>
                                        <a:pt x="9050" y="18101"/>
                                      </a:cubicBezTo>
                                      <a:cubicBezTo>
                                        <a:pt x="4052" y="18101"/>
                                        <a:pt x="0" y="14049"/>
                                        <a:pt x="0" y="9050"/>
                                      </a:cubicBezTo>
                                      <a:cubicBezTo>
                                        <a:pt x="0" y="4052"/>
                                        <a:pt x="4052" y="0"/>
                                        <a:pt x="9050" y="0"/>
                                      </a:cubicBezTo>
                                      <a:cubicBezTo>
                                        <a:pt x="14049" y="0"/>
                                        <a:pt x="18101" y="4052"/>
                                        <a:pt x="18101" y="905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209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Freeform 86"/>
                              <wps:cNvSpPr/>
                              <wps:spPr>
                                <a:xfrm>
                                  <a:off x="338226" y="4251691"/>
                                  <a:ext cx="31718" cy="6344"/>
                                </a:xfrm>
                                <a:custGeom>
                                  <a:avLst/>
                                  <a:gdLst>
                                    <a:gd name="connsiteX0" fmla="*/ 3734 w 31718"/>
                                    <a:gd name="connsiteY0" fmla="*/ 6386 h 6343"/>
                                    <a:gd name="connsiteX1" fmla="*/ 29109 w 31718"/>
                                    <a:gd name="connsiteY1" fmla="*/ 6386 h 6343"/>
                                    <a:gd name="connsiteX2" fmla="*/ 32800 w 31718"/>
                                    <a:gd name="connsiteY2" fmla="*/ 3734 h 6343"/>
                                    <a:gd name="connsiteX3" fmla="*/ 30148 w 31718"/>
                                    <a:gd name="connsiteY3" fmla="*/ 43 h 6343"/>
                                    <a:gd name="connsiteX4" fmla="*/ 29109 w 31718"/>
                                    <a:gd name="connsiteY4" fmla="*/ 43 h 6343"/>
                                    <a:gd name="connsiteX5" fmla="*/ 3734 w 31718"/>
                                    <a:gd name="connsiteY5" fmla="*/ 43 h 6343"/>
                                    <a:gd name="connsiteX6" fmla="*/ 43 w 31718"/>
                                    <a:gd name="connsiteY6" fmla="*/ 2695 h 6343"/>
                                    <a:gd name="connsiteX7" fmla="*/ 2695 w 31718"/>
                                    <a:gd name="connsiteY7" fmla="*/ 6386 h 6343"/>
                                    <a:gd name="connsiteX8" fmla="*/ 3734 w 31718"/>
                                    <a:gd name="connsiteY8" fmla="*/ 6386 h 6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</a:cxnLst>
                                  <a:rect l="l" t="t" r="r" b="b"/>
                                  <a:pathLst>
                                    <a:path w="31718" h="6343">
                                      <a:moveTo>
                                        <a:pt x="3734" y="6386"/>
                                      </a:moveTo>
                                      <a:lnTo>
                                        <a:pt x="29109" y="6386"/>
                                      </a:lnTo>
                                      <a:cubicBezTo>
                                        <a:pt x="30861" y="6673"/>
                                        <a:pt x="32513" y="5486"/>
                                        <a:pt x="32800" y="3734"/>
                                      </a:cubicBezTo>
                                      <a:cubicBezTo>
                                        <a:pt x="33087" y="1983"/>
                                        <a:pt x="31900" y="330"/>
                                        <a:pt x="30148" y="43"/>
                                      </a:cubicBezTo>
                                      <a:cubicBezTo>
                                        <a:pt x="29804" y="-14"/>
                                        <a:pt x="29453" y="-14"/>
                                        <a:pt x="29109" y="43"/>
                                      </a:cubicBezTo>
                                      <a:lnTo>
                                        <a:pt x="3734" y="43"/>
                                      </a:lnTo>
                                      <a:cubicBezTo>
                                        <a:pt x="1983" y="-244"/>
                                        <a:pt x="330" y="943"/>
                                        <a:pt x="43" y="2695"/>
                                      </a:cubicBezTo>
                                      <a:cubicBezTo>
                                        <a:pt x="-244" y="4447"/>
                                        <a:pt x="943" y="6099"/>
                                        <a:pt x="2695" y="6386"/>
                                      </a:cubicBezTo>
                                      <a:cubicBezTo>
                                        <a:pt x="3039" y="6443"/>
                                        <a:pt x="3390" y="6443"/>
                                        <a:pt x="3734" y="638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grpFill/>
                                <a:ln w="209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A1CBE6" id="Graphic 38" o:spid="_x0000_s1026" alt="&quot;&quot;" style="position:absolute;margin-left:-16.15pt;margin-top:4.25pt;width:5.95pt;height:11.05pt;z-index:251741184;mso-wrap-distance-right:5.65pt;mso-width-relative:margin;mso-height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6x6HwoAAKA1AAAOAAAAZHJzL2Uyb0RvYy54bWzsW0uP2zgSvi+w/0HwcYHEoiTLViOdQW+y&#10;CRYIZgIki5k9qtXyA2tLXkn9yPz6/aooSkXZbVGZzGn7kpgmv6piPchilfvNT0+HvfeQV/WuLK5n&#10;6rU/8/IiK+92xeZ69q+vH16tZl7dpMVdui+L/Hr2La9nP73961/ePB6v8qDclvu7vPJApKivHo/X&#10;s23THK/m8zrb5oe0fl0e8wKT67I6pA2G1WZ+V6WPoH7YzwPfj+ePZXV3rMosr2t8+15Pzt4y/fU6&#10;z5pf1us6b7z99QyyNfxvxf/e0r/zt2/Sq02VHre7rBUj/Q4pDumuANOO1Pu0Sb37andC6rDLqrIu&#10;183rrDzMy/V6l+W8B+xG+YPdfKzK+yPvZXP1uDl2aoJqB3r6brLZzw8fq+OX4+dKS4+Pn8rsP7VX&#10;lO+2abHJb+ojlAjTkqrmj8fNlYTQeNPjn9bVgehgX94TK/lbp+T8qfEyfLlcLOLFzMswoyI/DBfa&#10;BtkWhiJQkMRJHM48zEdBGC+D1kjZ9h8tBaUitYo1iQCDBZOYp1eGfV3ud3cfdvs9ycKulL/bV95D&#10;Cie43eidYKJfxfvq9vF4hC/WvbrrP6buL9v0mLMVa9Ld58rb3V3PsG+vSA8IiQ9VnpODe6uIVEHc&#10;sYxM0o7q1jpme612n1OUUfSomrL7uvmYl2yx9OFT3ehguMMndoa7VsCsLIp61+S/IYDWhz3i429z&#10;L0nCKPAePebS2nAzRPxbInxv6/XmQqgMV/+mBH0V+8FqlL5EjNMPBH1/lLZcraUZkx9e2+lnnL5c&#10;rZJFFCxHFRQJBm4Kkgit/FEmcMxuF25WlghHJgjfjolSi3A5ri8L4qav5XQuFoR9cMzquOG6rbjp&#10;SyLGvTYR9OPIISgkIIRq41GTKxmnyl8lDqFtYRzZyHB1ZWNhlsr3o/HtyNB1UpmSCOXIRQawGxeJ&#10;cFSZDGC3kFcSEoeRg75kALu5sJIQNyZW/MLH4nD0CFYWZpHEi3HbWwHsyEZiAkiWjLORMexmfIlw&#10;ZCIj2Y2JRLhdWsiv+vNLLZJVPGoWC+Jk/MCKYqer3YK4MZFB7ObGgYQE/kIpNWr6QEaxW0haEFc2&#10;VhhH/nLcLBJBGUUyfrkEVhw7cZEItVxGLiqz4tjtfgksjCMfGciOF0xgYdzyikDGMjxtFY0bR0Jc&#10;XUBGs6NDS8gZNnglbUyCn25Nzp89FW3Sj08enn30aqM3wLGs6U0mXwB4l5kh0nt6FKZXQNHqETDO&#10;AAk27zA3MAJVgoNJnBGxEhxOAiOqJJgfac57RrBIsHmpuu0ZESDB8SSx4dYSvJwEhrNK8GoSGC4o&#10;wckkMKWVEo3xJB8bOtk0L6M80OI+zc/UwNEwniT8wNWQyU2CD5wNOdok+MDdkHxNgg8cTk3zODVw&#10;OYwncR84nZrmdZTRSLtjPIU75SoWfJrXURZiwad5HWUXFnya1wUDr8N40t4HXoeMYhJ84HW49ifB&#10;B16H23wSfOB1uNgnwQdeF1hepy+J9mKtUEWlIvSei9DNzEMRupp5KELfEktctWlD97H56D2iPkqF&#10;Tqh3i6qornPS7KF8yL+WvK6hy5kTA/YA47T9in0hV3Kyaq0089n97S77e/67XL1US20bJgsBmZsO&#10;FJ7TYotvNf1WgRZFw0fS0DWvVt9mwTlBNMvAR4WM9WtE6QRslSPk6Xfaz5E5LgjVq9GCXBIMGaZK&#10;dPT0GCOdrmqxtk9FF5OWGi4JKDH0gnLQnIAMLSZkt+zbq8F4ky1Tti/rnDXde5m2Kj1Qebtc2Wil&#10;6xcZRerFOjk/WW4Wmf9PFuvazGDr9upOjilrpcyG3PNb7d2LHqYjW+01KhZ3PCyPNNuNYvQ06Ew3&#10;iM6puKDBU8qPF3zNnJujUkkrlm0+w9dwojIMk+OKhJteJyyVJ4JhbQukBYnDRIuh/KVOW/pdoQXU&#10;6sIOf65VWFo6ifBzrCCSr0+UE+XGPtXOzqmd403OnLJ6Ni56++v32Ii79L5lLb+kPa00Eq+HGP3F&#10;eNNrA/v+ymdfPZnStQIHf+mI6Xf/RXcRET5xNb/BB7TPWhLBsOw2t4ysc0z5UZzo8whK8XGViesB&#10;JkGzzVbYqUXPhCaAS3MdUbFoQHShL8xTKzzjA/auzHkDSSgZ4Jd1lxWweH2/Ds1KanDynvYFJQuB&#10;n4B7lqKJvt6nDT/fi7JbdKzq5n1ab3UXlHufWvgDOnsV6IDBHq94tELrK91xpE+35d03dCyrUnfO&#10;62P2YQdKn9K6+ZxWaAVCG2j/N7/gn/W+hBzITvgT0pay+v3c97QeLVXMzrxHtN6vZ/V/79Mqn3n7&#10;fxZotiYqgi29hgfRgjrAXiVnbuVMcX94VyKxQgoO6fgjrW/25uO6Kg+/4lcCN8QVU2mRgTeqGA3y&#10;Lz1412CMKbRhs/zmhj+jPw/lfyq+HDMizvkWdv716de0OnqkzutZg17rz6Vp8KZXpotKFuzWErIo&#10;b+6bcr2jFitrWOu1HaDZrPu+f37XGS4y7DrzReHcdQ7Rbk900EURHRztkdJ1neOEqvbc3ueP2rVM&#10;7/oP9ZzVSvmKKm2G8JkmstVyThD5qOdeWm81nXn9CH34Wdfu0wKNMMDt1QG4y3lJernYRXrcmh1x&#10;F+nl+lHV4IjsiDvpXgKG0iMmXiqP017m+orqqq0m0eTiId0HXdX2ux6XOlDxttThce5pyUbne5Ks&#10;SfcF2PYpvX19tSklxShD8OueyHqv6S/o1tV0Qc6kIkzemqH9WRewPdLMIn+hc8MTgjjMic9QBP21&#10;2IxN1R5pHhrCnITAHWcr6ei2YXRlE7RHrb5YRBLWotRrfsi5n3l+G20uCh2+JBIvicSf8vM1pNbD&#10;RIJTbPdEIlwF1OOD50fBgs4gnY+aRCLE8x1MKJEwDzX48w/JI8JlSA07zYGD+uS3aFYaEYdoim89&#10;iMHn95msw8oigkT5yRh9mUY40Jd5QRisfEokLspvAWi/l+WXeUHoq4h+eneRvgRE4Qh1mRc4aUcC&#10;RqmjVNKlKS6mletHicNDO+JYPKIVuTqIE/q5yiWvQR7dEeflI+TlegenQfh05F0UI9cPyCP0XrK3&#10;H5e9jfbKdfmvS/26Yp5To12fqh14WkdFv+068LR+CjwI53UHNjXqH5OxtjcCMlaOqXMJK3k5i0Du&#10;e5Kvmhqazrz4IBouNkvOpWqhv4p1ahvHy/Ym0KRCXGA4ELH1RaT5msSWz2qeYdF0Bm0Tt0ctQfDS&#10;hlDJymalkrZ8GYZWxsinNnPSt5RTAh0kVBMkwV/pZrORO0iihd7RyQQut0tsjAbbjRiDdEKZ+XPb&#10;5s2yNIGpK3T6YJ6JuYH11xjRajo6W2PbVO2Rxrwi0oSKooid22yZaNP3sZ9YzxamzhO9T9mE7VEr&#10;sR9qNcWRLXMYJvpJcTJhVCV816b8UiD8fy4Q8h+p4M+A+BHe/skS/Z2RHHNBsf/Dqrf/AwAA//8D&#10;AFBLAwQUAAYACAAAACEA23dXDN8AAAAIAQAADwAAAGRycy9kb3ducmV2LnhtbEyPT0vDQBTE74Lf&#10;YXmCt3Tzx5YSsymlqKci2Ari7TX7moRm34bsNkm/vetJj8MMM78pNrPpxEiDay0rSBYxCOLK6pZr&#10;BZ/H12gNwnlkjZ1lUnAjB5vy/q7AXNuJP2g8+FqEEnY5Kmi873MpXdWQQbewPXHwznYw6IMcaqkH&#10;nEK56WQaxytpsOWw0GBPu4aqy+FqFLxNOG2z5GXcX8672/dx+f61T0ipx4d5+wzC0+z/wvCLH9Ch&#10;DEwne2XtRKcgytIsRBWslyCCH6XxE4iTgixegSwL+f9A+QMAAP//AwBQSwECLQAUAAYACAAAACEA&#10;toM4kv4AAADhAQAAEwAAAAAAAAAAAAAAAAAAAAAAW0NvbnRlbnRfVHlwZXNdLnhtbFBLAQItABQA&#10;BgAIAAAAIQA4/SH/1gAAAJQBAAALAAAAAAAAAAAAAAAAAC8BAABfcmVscy8ucmVsc1BLAQItABQA&#10;BgAIAAAAIQBY/6x6HwoAAKA1AAAOAAAAAAAAAAAAAAAAAC4CAABkcnMvZTJvRG9jLnhtbFBLAQIt&#10;ABQABgAIAAAAIQDbd1cM3wAAAAgBAAAPAAAAAAAAAAAAAAAAAHkMAABkcnMvZG93bnJldi54bWxQ&#10;SwUGAAAAAAQABADzAAAAhQ0AAAAA&#10;">
                      <o:lock v:ext="edit" aspectratio="t"/>
      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cF7wwAAANsAAAAPAAAAZHJzL2Rvd25yZXYueG1sRI9Bi8Iw&#10;FITvwv6H8Bb2pqkrilSjyILsHgTRKnp8NM+m2LyUJtruvzeC4HGYmW+Y+bKzlbhT40vHCoaDBARx&#10;7nTJhYJDtu5PQfiArLFyTAr+ycNy8dGbY6pdyzu670MhIoR9igpMCHUqpc8NWfQDVxNH7+IaiyHK&#10;ppC6wTbCbSW/k2QiLZYcFwzW9GMov+5vVsGtPV4PRc7bOjMZjc7rzW9y2ij19dmtZiACdeEdfrX/&#10;tILRGJ5f4g+QiwcAAAD//wMAUEsBAi0AFAAGAAgAAAAhANvh9svuAAAAhQEAABMAAAAAAAAAAAAA&#10;AAAAAAAAAFtDb250ZW50X1R5cGVzXS54bWxQSwECLQAUAAYACAAAACEAWvQsW78AAAAVAQAACwAA&#10;AAAAAAAAAAAAAAAfAQAAX3JlbHMvLnJlbHNQSwECLQAUAAYACAAAACEAC73Be8MAAADbAAAADwAA&#10;AAAAAAAAAAAAAAAHAgAAZHJzL2Rvd25yZXYueG1sUEsFBgAAAAADAAMAtwAAAPcCAAAAAA=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      <v:stroke joinstyle="miter"/>
      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      </v:shape>
      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Yk6wgAAANsAAAAPAAAAZHJzL2Rvd25yZXYueG1sRI9Pi8Iw&#10;FMTvC36H8ARva6qCLNUoKoheZP138fZsnk2xeSlNtPXbmwVhj8PM/IaZzltbiifVvnCsYNBPQBBn&#10;ThecKzif1t8/IHxA1lg6JgUv8jCfdb6mmGrX8IGex5CLCGGfogITQpVK6TNDFn3fVcTRu7naYoiy&#10;zqWusYlwW8phkoylxYLjgsGKVoay+/FhFewHhi/5b+uq62a33K1oe9g0Tqlet11MQARqw3/4095q&#10;BaMx/H2JP0DO3gAAAP//AwBQSwECLQAUAAYACAAAACEA2+H2y+4AAACFAQAAEwAAAAAAAAAAAAAA&#10;AAAAAAAAW0NvbnRlbnRfVHlwZXNdLnhtbFBLAQItABQABgAIAAAAIQBa9CxbvwAAABUBAAALAAAA&#10;AAAAAAAAAAAAAB8BAABfcmVscy8ucmVsc1BLAQItABQABgAIAAAAIQDlXYk6wgAAANsAAAAPAAAA&#10;AAAAAAAAAAAAAAcCAABkcnMvZG93bnJldi54bWxQSwUGAAAAAAMAAwC3AAAA9gIAAAAA&#10;" path="m18101,9050v,4999,-4052,9051,-9051,9051c4052,18101,,14049,,9050,,4052,4052,,9050,v4999,,9051,4052,9051,9050xe" filled="f" stroked="f" strokeweight=".05822mm">
                        <v:stroke joinstyle="miter"/>
                        <v:path arrowok="t" o:connecttype="custom" o:connectlocs="18101,9050;9050,18101;0,9050;9050,0;18101,9050" o:connectangles="0,0,0,0,0"/>
                      </v:shape>
      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9ewQAAANsAAAAPAAAAZHJzL2Rvd25yZXYueG1sRE/LagIx&#10;FN0L/YdwC+40o6ViRzMi2kJLF+IoXV8mdx44uRmT6Ez/vlkUXB7Oe70ZTCvu5HxjWcFsmoAgLqxu&#10;uFJwPn1MliB8QNbYWiYFv+Rhkz2N1phq2/OR7nmoRAxhn6KCOoQuldIXNRn0U9sRR660zmCI0FVS&#10;O+xjuGnlPEkW0mDDsaHGjnY1FZf8ZhS8Nv3hS+bl295ff95nu/n3+Vo4pcbPw3YFItAQHuJ/96dW&#10;8BLHxi/xB8jsDwAA//8DAFBLAQItABQABgAIAAAAIQDb4fbL7gAAAIUBAAATAAAAAAAAAAAAAAAA&#10;AAAAAABbQ29udGVudF9UeXBlc10ueG1sUEsBAi0AFAAGAAgAAAAhAFr0LFu/AAAAFQEAAAsAAAAA&#10;AAAAAAAAAAAAHwEAAF9yZWxzLy5yZWxzUEsBAi0AFAAGAAgAAAAhAFMab17BAAAA2wAAAA8AAAAA&#10;AAAAAAAAAAAABwIAAGRycy9kb3ducmV2LnhtbFBLBQYAAAAAAwADALcAAAD1AgAAAAA=&#10;" path="m3734,6386r25375,c30861,6673,32513,5486,32800,3734,33087,1983,31900,330,30148,43v-344,-57,-695,-57,-1039,l3734,43c1983,-244,330,943,43,2695,-244,4447,943,6099,2695,6386v344,57,695,57,1039,xe" filled="f" stroked="f" strokeweight=".05822mm">
                        <v:stroke joinstyle="miter"/>
                        <v:path arrowok="t" o:connecttype="custom" o:connectlocs="3734,6387;29109,6387;32800,3735;30148,43;29109,43;3734,43;43,2695;2695,6387;3734,6387" o:connectangles="0,0,0,0,0,0,0,0,0"/>
                      </v:shape>
                      <w10:wrap type="square"/>
                    </v:group>
                  </w:pict>
                </mc:Fallback>
              </mc:AlternateContent>
            </w:r>
            <w:r w:rsidRPr="00054E7A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167758616"/>
                <w:placeholder>
                  <w:docPart w:val="831516025E6143C884B928DD3C953089"/>
                </w:placeholder>
                <w:temporary/>
                <w:showingPlcHdr/>
                <w15:appearance w15:val="hidden"/>
              </w:sdtPr>
              <w:sdtContent>
                <w:r w:rsidRPr="00054E7A">
                  <w:rPr>
                    <w:sz w:val="22"/>
                    <w:szCs w:val="22"/>
                  </w:rPr>
                  <w:t>(212) 555-1234</w:t>
                </w:r>
              </w:sdtContent>
            </w:sdt>
          </w:p>
        </w:tc>
        <w:tc>
          <w:tcPr>
            <w:tcW w:w="720" w:type="dxa"/>
            <w:vMerge/>
          </w:tcPr>
          <w:p w14:paraId="6CA8FFD3" w14:textId="77777777" w:rsidR="00231455" w:rsidRPr="00054E7A" w:rsidRDefault="00231455" w:rsidP="00B20DFA"/>
        </w:tc>
        <w:tc>
          <w:tcPr>
            <w:tcW w:w="7236" w:type="dxa"/>
            <w:vMerge/>
          </w:tcPr>
          <w:p w14:paraId="2A6B3F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0C51A9D4" w14:textId="77777777" w:rsidTr="00D2008A">
        <w:trPr>
          <w:trHeight w:val="540"/>
        </w:trPr>
        <w:tc>
          <w:tcPr>
            <w:tcW w:w="3420" w:type="dxa"/>
            <w:gridSpan w:val="3"/>
            <w:vAlign w:val="center"/>
          </w:tcPr>
          <w:p w14:paraId="5E9E18D9" w14:textId="77777777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noProof/>
                <w:sz w:val="22"/>
                <w:szCs w:val="22"/>
                <w:lang w:eastAsia="en-AU"/>
              </w:rPr>
              <w:drawing>
                <wp:anchor distT="0" distB="0" distL="114300" distR="71755" simplePos="0" relativeHeight="251742208" behindDoc="0" locked="0" layoutInCell="1" allowOverlap="1" wp14:anchorId="4F080A39" wp14:editId="027D1A55">
                  <wp:simplePos x="0" y="0"/>
                  <wp:positionH relativeFrom="column">
                    <wp:posOffset>147</wp:posOffset>
                  </wp:positionH>
                  <wp:positionV relativeFrom="paragraph">
                    <wp:posOffset>56906</wp:posOffset>
                  </wp:positionV>
                  <wp:extent cx="144000" cy="144000"/>
                  <wp:effectExtent l="0" t="0" r="8890" b="8890"/>
                  <wp:wrapSquare wrapText="bothSides"/>
                  <wp:docPr id="73" name="Picture 7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phic 5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54E7A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819544708"/>
                <w:placeholder>
                  <w:docPart w:val="9362F9835C5948128458C6441BC922E5"/>
                </w:placeholder>
                <w:temporary/>
                <w:showingPlcHdr/>
                <w15:appearance w15:val="hidden"/>
              </w:sdtPr>
              <w:sdtContent>
                <w:r w:rsidRPr="00054E7A">
                  <w:rPr>
                    <w:sz w:val="22"/>
                    <w:szCs w:val="22"/>
                  </w:rPr>
                  <w:t>www.example.com</w:t>
                </w:r>
              </w:sdtContent>
            </w:sdt>
          </w:p>
        </w:tc>
        <w:tc>
          <w:tcPr>
            <w:tcW w:w="720" w:type="dxa"/>
            <w:vMerge/>
          </w:tcPr>
          <w:p w14:paraId="722C1F0F" w14:textId="77777777" w:rsidR="00231455" w:rsidRPr="00054E7A" w:rsidRDefault="00231455" w:rsidP="00B20DFA"/>
        </w:tc>
        <w:tc>
          <w:tcPr>
            <w:tcW w:w="7236" w:type="dxa"/>
            <w:vMerge/>
          </w:tcPr>
          <w:p w14:paraId="21B087AD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1C354AB8" w14:textId="77777777" w:rsidTr="00B20DFA">
        <w:trPr>
          <w:trHeight w:val="1584"/>
        </w:trPr>
        <w:tc>
          <w:tcPr>
            <w:tcW w:w="3420" w:type="dxa"/>
            <w:gridSpan w:val="3"/>
            <w:vAlign w:val="center"/>
          </w:tcPr>
          <w:p w14:paraId="33ECE369" w14:textId="77777777" w:rsidR="002E0111" w:rsidRPr="00054E7A" w:rsidRDefault="00000000" w:rsidP="00B20DFA">
            <w:pPr>
              <w:pStyle w:val="Contact2"/>
            </w:pPr>
            <w:sdt>
              <w:sdtPr>
                <w:id w:val="-1160760907"/>
                <w:placeholder>
                  <w:docPart w:val="473F67BC911F4E2EBBE0447B524EAFEE"/>
                </w:placeholder>
                <w:temporary/>
                <w:showingPlcHdr/>
                <w15:appearance w15:val="hidden"/>
              </w:sdtPr>
              <w:sdtContent>
                <w:r w:rsidR="002E0111" w:rsidRPr="00054E7A">
                  <w:t>New York City, NY</w:t>
                </w:r>
              </w:sdtContent>
            </w:sdt>
          </w:p>
          <w:p w14:paraId="21DD123B" w14:textId="77777777" w:rsidR="002E0111" w:rsidRPr="00054E7A" w:rsidRDefault="002E0111" w:rsidP="00B20DFA">
            <w:pPr>
              <w:pStyle w:val="Contact2"/>
            </w:pPr>
            <w:r w:rsidRPr="00054E7A">
              <w:rPr>
                <w:noProof/>
                <w:lang w:eastAsia="en-AU"/>
              </w:rPr>
              <w:drawing>
                <wp:inline distT="0" distB="0" distL="0" distR="0" wp14:anchorId="1467D864" wp14:editId="6EE53FEE">
                  <wp:extent cx="343501" cy="343501"/>
                  <wp:effectExtent l="0" t="0" r="0" b="0"/>
                  <wp:docPr id="57" name="Graphic 5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noun_Location_2443002_000000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01" cy="343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/>
          </w:tcPr>
          <w:p w14:paraId="3911282B" w14:textId="77777777" w:rsidR="002E0111" w:rsidRPr="00054E7A" w:rsidRDefault="002E0111" w:rsidP="00B20DFA"/>
        </w:tc>
        <w:tc>
          <w:tcPr>
            <w:tcW w:w="7236" w:type="dxa"/>
            <w:vMerge/>
          </w:tcPr>
          <w:p w14:paraId="623EBF14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385D4AB2" w14:textId="77777777" w:rsidTr="00B20DFA">
        <w:trPr>
          <w:trHeight w:val="1229"/>
        </w:trPr>
        <w:tc>
          <w:tcPr>
            <w:tcW w:w="3420" w:type="dxa"/>
            <w:gridSpan w:val="3"/>
          </w:tcPr>
          <w:p w14:paraId="43803043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720" w:type="dxa"/>
            <w:vMerge/>
          </w:tcPr>
          <w:p w14:paraId="27C855C1" w14:textId="77777777" w:rsidR="002E0111" w:rsidRPr="00054E7A" w:rsidRDefault="002E0111" w:rsidP="00B20DFA"/>
        </w:tc>
        <w:tc>
          <w:tcPr>
            <w:tcW w:w="7236" w:type="dxa"/>
            <w:vMerge/>
          </w:tcPr>
          <w:p w14:paraId="4B8E97AB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6A3BC8D5" w14:textId="77777777" w:rsidTr="00B20DFA">
        <w:trPr>
          <w:trHeight w:val="3353"/>
        </w:trPr>
        <w:tc>
          <w:tcPr>
            <w:tcW w:w="3420" w:type="dxa"/>
            <w:gridSpan w:val="3"/>
          </w:tcPr>
          <w:p w14:paraId="6E0764C1" w14:textId="77777777" w:rsidR="002E0111" w:rsidRPr="00054E7A" w:rsidRDefault="00000000" w:rsidP="00B20DFA">
            <w:pPr>
              <w:pStyle w:val="Contact1"/>
            </w:pPr>
            <w:sdt>
              <w:sdtPr>
                <w:id w:val="1579561032"/>
                <w:placeholder>
                  <w:docPart w:val="5870BCD8B1F644C2A75A45CB85DD1FE1"/>
                </w:placeholder>
                <w:temporary/>
                <w:showingPlcHdr/>
                <w15:appearance w15:val="hidden"/>
              </w:sdtPr>
              <w:sdtContent>
                <w:r w:rsidR="00115B3E" w:rsidRPr="00054E7A">
                  <w:t>[Recipient Name]</w:t>
                </w:r>
              </w:sdtContent>
            </w:sdt>
          </w:p>
          <w:p w14:paraId="2CB13501" w14:textId="77777777" w:rsidR="002E0111" w:rsidRPr="00054E7A" w:rsidRDefault="00000000" w:rsidP="00B20DFA">
            <w:pPr>
              <w:pStyle w:val="Contact1"/>
            </w:pPr>
            <w:sdt>
              <w:sdtPr>
                <w:id w:val="8344140"/>
                <w:placeholder>
                  <w:docPart w:val="EAEE756B4E8C43FEA836000B4B37122B"/>
                </w:placeholder>
                <w:temporary/>
                <w:showingPlcHdr/>
                <w15:appearance w15:val="hidden"/>
              </w:sdtPr>
              <w:sdtContent>
                <w:r w:rsidR="00115B3E" w:rsidRPr="00054E7A">
                  <w:t>[Title]</w:t>
                </w:r>
              </w:sdtContent>
            </w:sdt>
          </w:p>
          <w:p w14:paraId="254B28A1" w14:textId="77777777" w:rsidR="00115B3E" w:rsidRPr="00054E7A" w:rsidRDefault="00000000" w:rsidP="00115B3E">
            <w:pPr>
              <w:pStyle w:val="Contact1"/>
            </w:pPr>
            <w:sdt>
              <w:sdtPr>
                <w:id w:val="-514538999"/>
                <w:placeholder>
                  <w:docPart w:val="CE096206F843433A831DAC1F00CA9AC1"/>
                </w:placeholder>
                <w:temporary/>
                <w:showingPlcHdr/>
                <w15:appearance w15:val="hidden"/>
              </w:sdtPr>
              <w:sdtContent>
                <w:r w:rsidR="00115B3E" w:rsidRPr="00054E7A">
                  <w:t>[Company]</w:t>
                </w:r>
              </w:sdtContent>
            </w:sdt>
          </w:p>
          <w:sdt>
            <w:sdtPr>
              <w:id w:val="860860015"/>
              <w:placeholder>
                <w:docPart w:val="5AA52543FCDB43E1B1D4722C6A65EE03"/>
              </w:placeholder>
              <w:temporary/>
              <w:showingPlcHdr/>
              <w15:appearance w15:val="hidden"/>
            </w:sdtPr>
            <w:sdtContent>
              <w:p w14:paraId="4F6263FB" w14:textId="77777777" w:rsidR="00115B3E" w:rsidRPr="00054E7A" w:rsidRDefault="00115B3E" w:rsidP="00115B3E">
                <w:pPr>
                  <w:pStyle w:val="Contact1"/>
                </w:pPr>
                <w:r w:rsidRPr="00054E7A">
                  <w:t>[Recipient Street Address]</w:t>
                </w:r>
              </w:p>
            </w:sdtContent>
          </w:sdt>
          <w:sdt>
            <w:sdtPr>
              <w:id w:val="2038618171"/>
              <w:placeholder>
                <w:docPart w:val="7755EE2CA92E4BF89FE2C5F74BD60090"/>
              </w:placeholder>
              <w:temporary/>
              <w:showingPlcHdr/>
              <w15:appearance w15:val="hidden"/>
            </w:sdtPr>
            <w:sdtContent>
              <w:p w14:paraId="0CA27691" w14:textId="77777777" w:rsidR="002E0111" w:rsidRPr="00054E7A" w:rsidRDefault="00115B3E" w:rsidP="00115B3E">
                <w:pPr>
                  <w:pStyle w:val="Contact1"/>
                </w:pPr>
                <w:r w:rsidRPr="00054E7A">
                  <w:t>[Recipient City, ST Zip]</w:t>
                </w:r>
              </w:p>
            </w:sdtContent>
          </w:sdt>
        </w:tc>
        <w:tc>
          <w:tcPr>
            <w:tcW w:w="720" w:type="dxa"/>
            <w:vMerge/>
          </w:tcPr>
          <w:p w14:paraId="4FAB5F1C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236" w:type="dxa"/>
            <w:vMerge/>
          </w:tcPr>
          <w:p w14:paraId="7C6C851E" w14:textId="77777777" w:rsidR="002E0111" w:rsidRPr="00054E7A" w:rsidRDefault="002E0111" w:rsidP="00B20DFA">
            <w:pPr>
              <w:pStyle w:val="Title"/>
            </w:pPr>
          </w:p>
        </w:tc>
      </w:tr>
    </w:tbl>
    <w:p w14:paraId="129473D1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6BD288DE" wp14:editId="06D98CC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69FC44" id="Graphic 38" o:spid="_x0000_s1026" alt="&quot;&quot;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N8+gkAAG81AAAOAAAAZHJzL2Uyb0RvYy54bWzsW9+P27gRfi/Q/0HwY4HEoiTL1iKbQ5o0&#10;QYHgLkBS3PVRK8trA7bkStp4c3/9fTMUpaHstahc2pfuy65p8psZzg9yOLP76qfHw977mlf1rixu&#10;Z+qlP/PyIivXu+L+dvavL+9frGZe3aTFOt2XRX47+5bXs59e//Uvr07Hmzwot+V+nVceiBT1zel4&#10;O9s2zfFmPq+zbX5I65flMS8wuSmrQ9pgWN3P11V6AvXDfh74fjw/ldX6WJVZXtf49p2enL1m+ptN&#10;njW/bDZ13nj72xlka/hnxT/v6Of89av05r5Kj9td1oqRfocUh3RXgGlH6l3apN5DtTsjddhlVVmX&#10;m+ZlVh7m5Wazy3LeA3aj/MFuPlTlw5H3cn9zuj92aoJqB3r6brLZz18/VMfPx08VNHE63kMXPKK9&#10;PG6qA/2GlN4jq+xbp7L8sfEyfKlUpFbxzMswFWCwWGiVZlvonVBBEidxOPMwHwVhvAxanWfbf1wl&#10;Me/51+V+t36/2+9JGPaM/O2+8r6msOndvSKGWC1Wza2NnI5wrbrXXv3ntPd5mx5zNkp9A+19qrzd&#10;+na2imZekR7g4e+rPCd/9fAV65SXdRqub2oo+4J6n1LUdU0LNWUPdfMhL9lk6dePdaN9e41PxO5+&#10;3QqYlUVR75r8N8TD5rCHu/9t7iVJGAXeyWN7tjY8Q/xbInxv60mLn63+TQn6KvaD1Sh9iRinHwj6&#10;/ihtuVpLMyY/vLbTzzh9uVoliyhYjioIPtMxcFOQRGjljzJZCCZuVpYIRyY4AfqdqEW4HNeXBXHT&#10;13I6FwvCPjhmdVxY3Vbc9CUR416bCPpx5BAUEhBCtfGoyZWMU+WvEofQtjCObGS4urKxMEvl+9H4&#10;dmToOqlMSYRy5CID2I2LRDiqTAawW8grCYnDyEFfMoDdXFhJiBsTK37hY3E4egQrC7NI4sW47a0A&#10;dmQjMQEkS8bZyBh2M75EODKRkezGRCLcLi3kV/35pRbJKh41iwVxMn5gRbHT1W5B3JjIIHZz40BC&#10;An+hlBo1fSCj2C0kLYgrGyuMI385bhaJoIwiGb9cAiuOnbhIhFouIxeVWXHsdr8EFsaRjwxkxwsm&#10;sDBueUUgYxmetorGjSMhri4go9nRoSXkAhuk//cmwU+3JufPHos26ccnL6WnuM+v02NZ05tMvgDw&#10;LjNDpPf6KQUUvRhGwDgDJNi8w9zACFQJDiZxRsRKcDgJjKiSYH6kQY1uYiNYJJgfSs5gRIAEx5PE&#10;hltL8HISGM4qwatJYLigBCeTwJRWSjTGk3xs6GTTvIzyQIv7ND9TA0fDeJLwA1dDJjcJPnA25GiT&#10;4AN3Q/I1CT5wODXN49TA5TCexH3gdGqa11FGI+2O8RTulKtY8GleR1mIBZ/mdZRdWPBpXhcMvA7j&#10;SXsfeB0yiknwgdfh2p8EH3gdbvNJ8IHX4WKfBB94XWB5nT7n24u1QmWZasp7rik3Mw815WrmoaZ8&#10;RyzTm2Pa0H1sPnqntlYK9W67UinNHsqv+ZeS1zV0OXNiwB5gnLZfsS/kSk5WrZVmPnu422V/z3+X&#10;q5dqqW3DZCEgc9OBwnNabPGtpt8q0KJo+EgauubV6tssuCSIZhn4qJCxfo0onYCyqqg59Dvt58gc&#10;V4Tq1WhBrgmGDFMlOnp6jJFOcVWLtX0uupi01HBNQImhF5SD5gRkaDEhu2XfXg3Gm2yZsn1Z52z5&#10;3su0zumBytvlykYrXb/IKLI1ED8CzpabReb32WJdmxls3V7dyTFlrZTZkHt6q7170cN0ZKu9RsXi&#10;joflkWa7UYy2CJ3pBtE5FRc0eEr58YKvmUtzVCppxbLNZ/gaTlSGYXJckXDT64Sl8kQwrG2BtCBx&#10;mGgxlL/UaUu/K7SAWl3Y4c+1CktLZxF+iRVE8vWJcqbc2Kfa2SW1c7zJmXNWT8ZFb3/9Hhtxl963&#10;rOXXtKeVRuL1EKO/GG96bWDfX/nsq2dTulbg4C8dMf3uv+ou+vnNrCeu5jf4gPZFSyIYlt3mlpF1&#10;jik/ihN9HkEpPq4ycV3BJNR/sxR2btELoQng0lxHVCwaEF3oC/PcCk/4gL0rc95AEkoGuEnZZQUs&#10;Xt+vQ9eVGpy8p31ByULgJ+CepeiJb/Zpw8/3ouwWHau6eZfWW90F5d6nFv6Azl6l7+w9XvFohZqO&#10;I326K9ff0LGsSt0Ir4/Z+x0ofUzr5lNaoRUIbaCb3/yCH5t9CTmQnfAnpC1l9ful72k9WqqYnXkn&#10;dNJvZ/V/HtIqn3n7fxZotiYqgi29hgfRgjrAXiVn7uRM8XB4WyKxQgoO6fgjrW/25uOmKg+/oun/&#10;hrhiKi0y8EYVo0H+pQdvG4wxhTZslr95w5/RbofyPxafjxkR53wLO//y+GtaHT1S5+2sQa/159I0&#10;eNMb00UlC3ZrCVmUbx6acrOjFitrWOu1HaDZTL30/0XXGdfKsOvMFwVxR3N6vOscomOf6KCLIjo4&#10;2iOl6zrHCVXtqb2v+KN2LfOnAX+q56xWyldUaTOELzSprZZzgshHPffaeqvpzOtH6MPPunafFmiE&#10;AW6vDsBdzmvSy8Uu0uPW7Ii7SC/Xj6oGR2RH3En3EjCUHjHxXHmc9jLXV1RXbTWJJlce6T7oqrbf&#10;9bjUgYq3pQ6PS09LNjrfk2RNui/Atk/p7eurTSkpRvWtH/mR9V5T/AXdupouyJlUhMlbM7Q/6wK2&#10;R5pZ5C90bnhGEIc58RmKoL8Wm7Gp2iPNQ0OYkxC442wlHd02jK5sgvao1VenFItSr/kh537m6W20&#10;uSh0+JxIPCcS/5U/X8MdP0wkOMV2TyTCVUA9PoRpFCzoDNL5qEkkQjzfkb9TImEeavDnH5JHhMuQ&#10;GnaaAwf12d+iWWlEHKIpvvUgBp/fF7IOK4sIEuUnY/RlGuFAX+YFYbDyKZG4Kr8FoP1el1/mBaGv&#10;IvrTu6v0JSAKR6jLvMBJOxIwSh05bZemuJhWrh8lDg/tiGPxiFbk6iBO6M9VrnkN8uiOOC8fIS/X&#10;OzgNwqcj76IYuX5AHqH3nL39uOyNk7drjXb4KA6+LvXrinlOjXZ9qnbgaR0V/bbrwNP6Kbrg0oFN&#10;jfrHZKztjYCMlWPqUsJKXs6aI/c9y1dNDU1nXnwQDRebJZdStdBfxTq1jeNlexNoUiEuMByIsNgi&#10;0nxNYstnNc+waDqDtonbo5YgeGlDqGRls1JJW74MQytj5FObOelbyimBDhKqCZLgL3Sz2cgdJNFC&#10;7+hsApfbNTZGg+1GjEE6ocz8pW3zZlmawNQVOn0wz8TcwPprjGg1HZ2tsW2q9khjXhBpQkVRxM5t&#10;tky06fvYT6xnC1Pnid6nbML2qJXYD7Wa4siWOQwT/aQ4mzCqEr5rU34uEP4/Fwj5n1TwXz38CG//&#10;A4n+bUiOuaDY/5/U6z8AAAD//wMAUEsDBBQABgAIAAAAIQDGVP024QAAAAsBAAAPAAAAZHJzL2Rv&#10;d25yZXYueG1sTI9NT4NAEIbvJv6HzZh4owtVbIssTdOop8bE1sR427JTIGVnCbsF+u8dT3qcd568&#10;H/l6sq0YsPeNIwXJLAaBVDrTUKXg8/AaLUH4oMno1hEquKKHdXF7k+vMuJE+cNiHSrAJ+UwrqEPo&#10;Mil9WaPVfuY6JP6dXG914LOvpOn1yOa2lfM4fpJWN8QJte5wW2N53l+sgrdRj5uH5GXYnU/b6/ch&#10;ff/aJajU/d20eQYRcAp/MPzW5+pQcKeju5DxolUQrRYpowrS+SNvYCJarFg5spIuE5BFLv9vKH4A&#10;AAD//wMAUEsBAi0AFAAGAAgAAAAhALaDOJL+AAAA4QEAABMAAAAAAAAAAAAAAAAAAAAAAFtDb250&#10;ZW50X1R5cGVzXS54bWxQSwECLQAUAAYACAAAACEAOP0h/9YAAACUAQAACwAAAAAAAAAAAAAAAAAv&#10;AQAAX3JlbHMvLnJlbHNQSwECLQAUAAYACAAAACEAb1QzfPoJAABvNQAADgAAAAAAAAAAAAAAAAAu&#10;AgAAZHJzL2Uyb0RvYy54bWxQSwECLQAUAAYACAAAACEAxlT9NuEAAAALAQAADwAAAAAAAAAAAAAA&#10;AABUDAAAZHJzL2Rvd25yZXYueG1sUEsFBgAAAAAEAAQA8wAAAGIN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62FAB04B" wp14:editId="464A0CB4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21D63EF7" wp14:editId="333A60F3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61A60E3C" wp14:editId="3A7D0A5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6A02465A" wp14:editId="7451E4FA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4CA3572" wp14:editId="5C711C2C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3D366" id="Group 25" o:spid="_x0000_s1026" alt="&quot;&quot;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wdBAQQAAJQTAAAOAAAAZHJzL2Uyb0RvYy54bWzsWNtu2zgQfV+g/0DovbEk27EtRCmCtMku&#10;kG2DJIs+MxRlCaBILknHzn79zpCSrNhxr0CBxfrFFm/DmcNzZiidvds0gjxxY2sl8yg5iSPCJVNF&#10;LZd59NfD1dt5RKyjsqBCSZ5Hz9xG787f/Ha21hlPVaVEwQ0BI9Jma51HlXM6G40sq3hD7YnSXMJg&#10;qUxDHTTNclQYugbrjRilcXw6WitTaKMYtxZ634fB6NzbL0vO3KeytNwRkUfgm/O/xv8+4u/o/Ixm&#10;S0N1VbPWDfoDXjS0lrBpb+o9dZSsTL1nqqmZUVaV7oSpZqTKsmbcxwDRJPFONNdGrbSPZZmtl7qH&#10;CaDdwemHzbKPT9dG3+tbA0is9RKw8C2MZVOaBv/BS7LxkD33kPGNIww609PTeToDZBmMjRdJmo6n&#10;AVRWAfJ761j1YbBynky2K8fpKa4cbTe2StTFVS0EeuEpwS+FIU8UDpMyxqVLPOhi1fypitAPpIjb&#10;Y4VudMFPn3fdYL635DcbbDJ6AUDfCMAAUreG1AXGHBFJG2CzPyAS/Mbp341mEsfJZO7jptkA0+ls&#10;3GKaLpJ4Pmkj2sH0bQJj80mH9wDZnfVTfyYDZOGUEVeEuw/z1mCgIEO7ZZr9OabdV1RzT2CL2HT4&#10;zTr87kCfVC4FJ+kMo8DtYV5PR5tZYOZBLr6I/1X0kkU8bfkwiF4b6665agg+5JEBLzyP6NONdYGC&#10;3RTcewsWzYTEHqk69EIPgNi56p/cs+A4T8g7XgJnUCh+h556+yS2FS146EaX/YnvkdUbRMslnF5v&#10;O6jggO0QTzsfl3KfFvvF8ZccC4v7FX5nJV2/uKmlMq8ZECDNducw3zMNQArQIEqPqngGRhgVkrLV&#10;7KqG87ih1t1SA1kYFACVxX2Cn1KodR6p9ikilTL/vNaP84GyMBqRNWT1PLJ/r6jhERF/SCDzIpmA&#10;lojzjcl0lkLDDEcehyNy1VwqyDUJ1DDN/CPOd6J7LI1qPkMBusBdYYhKBnvnEXOma1y6UG2ghDF+&#10;ceGnQerX1N3Ie83QOKKKfHvYfKZGt6R0wOePqhMQzXa4GebiSqkuVk6VtSfuFtcWbxDzr1I1VPqQ&#10;FR9M3Yp6/nVRh/OHPIacD1x8UW+S2WKSjD2ZDmRIyKHTNkMe1rhrffJg72CJqQCRPOq8ywxHnf8n&#10;db6t5b9K84tO83f1snJkq/zF15WPJHsh9faS0xXyZDweQyUMF8RvErlxnQNHmcP70/5l+VjOj+V8&#10;7y2zu2Pg3WF7Scf3j1DOd6QNA0CjdvKBmzopRa1/7+42rchBz9MxvvDtv0UepX5Yrceb+/B+/j+7&#10;ufuKDp9+/JeK9jMVflsatv1NP+s/pp3/CwAA//8DAFBLAwQUAAYACAAAACEAelgZTuQAAAAOAQAA&#10;DwAAAGRycy9kb3ducmV2LnhtbEyPwW7CMBBE75X6D9ZW6g0cGwooxEEItT2hSoVKFbclXpKI2I5i&#10;k4S/r3tqb7Oa0eybbDOahvXU+dpZBWKaACNbOF3bUsHX8W2yAuYDWo2Ns6TgTh42+eNDhql2g/2k&#10;/hBKFkusT1FBFUKbcu6Ligz6qWvJRu/iOoMhnl3JdYdDLDcNl0my4AZrGz9U2NKuouJ6uBkF7wMO&#10;25l47ffXy+5+Or58fO8FKfX8NG7XwAKN4S8Mv/gRHfLIdHY3qz1rFEzEfB7HBAVSSiGAxYxcLiSw&#10;cxSr2VICzzP+f0b+AwAA//8DAFBLAQItABQABgAIAAAAIQC2gziS/gAAAOEBAAATAAAAAAAAAAAA&#10;AAAAAAAAAABbQ29udGVudF9UeXBlc10ueG1sUEsBAi0AFAAGAAgAAAAhADj9If/WAAAAlAEAAAsA&#10;AAAAAAAAAAAAAAAALwEAAF9yZWxzLy5yZWxzUEsBAi0AFAAGAAgAAAAhAIxLB0EBBAAAlBMAAA4A&#10;AAAAAAAAAAAAAAAALgIAAGRycy9lMm9Eb2MueG1sUEsBAi0AFAAGAAgAAAAhAHpYGU7kAAAADgEA&#10;AA8AAAAAAAAAAAAAAAAAWwYAAGRycy9kb3ducmV2LnhtbFBLBQYAAAAABAAEAPMAAABsBwAAAAA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A52A1F1" wp14:editId="4F1B9236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C8222A" id="Group 13" o:spid="_x0000_s1026" alt="&quot;&quot;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DM0/AMAAJQTAAAOAAAAZHJzL2Uyb0RvYy54bWzsWNlu2zgUfR9g/oHQeyPJu4XIRZBO0gEy&#10;aZCk6DNDUZYAimRJOnb69XO5SPISdwUKDMYvkrhdXh6ecy+p87ebhqFnqnQteB6lZ0mEKCeiqPky&#10;jz4+Xr2ZRUgbzAvMBKd59EJ19Hbx5x/na5nRgagEK6hCYITrbC3zqDJGZnGsSUUbrM+EpBwaS6Ea&#10;bKColnGh8BqsNyweJMkkXgtVSCUI1Rpq3/nGaOHslyUl5kNZamoQyyPwzbincs8n+4wX5zhbKiyr&#10;mgQ38E940eCaw6SdqXfYYLRS9YGppiZKaFGaMyKaWJRlTahbA6wmTfZWc63ESrq1LLP1UnYwAbR7&#10;OP20WXL7fK3kg7xTgMRaLgELV7Jr2ZSqsW/wEm0cZC8dZHRjEIHKwWQym6WjCBFoG87TwXAw8aCS&#10;CpA/GEeqv74xMu4n1oLVxVXNmPXCUYJeMoWeMWwmJoRykzrQ2ar5RxS+HkiRhG2FauuC6z5rq8F8&#10;Z2lxbkv9JPEOAF3BAwNI3SlUF8ByWC7HDbDZbRCCcgDvh9FMkyQdzQJiW5iOp0Ngq8V0ME+T2Sis&#10;aA/TNym0zdzsONtBdm/8eGw93EIWdtniaiu7Zd4pu1CQoe6Zpn+NaQ8VltQRWGdb+I1b/O5Bn5gv&#10;GUWp89BOD/06OupMAzOPcnFn/a+il86TceDD1uql0uaaigbZjzxS4IXjEX6+0cYD1Xaxc/dg4Yxx&#10;W8NFi56vARBbV92XeWHU9mP8npbAGSsUN0NHvUMS6woX1Fdbl92OH5DVGbSWS9i9zrZXwRHbfj2h&#10;vx1KXVjsBidfc8wP7ka4mQU33eCm5kK9ZoCBNMPMvr9jGoDkobEoPYniBRSlhA/KWpKrGvbjBmtz&#10;hxVEYVAAZBbzAR4lE+s8EuErQpVQX16rt/2BstAaoTVE9TzSn1dY0QixvzmQeZ6OQEvIuMJoPB1A&#10;QW23PG238FVzKSDWpJDDJHGftr9h7WepRPMJEtCFnRWaMCcwdx4Ro9rCpfHZBlIYoRcXrhuEfonN&#10;DX+QxBq3qFq+PW4+YSUDKQ3w+Va0AsLZHjd9XzuSi4uVEWXtiNvjGvAGMf8uVU9aVT+qOojaBTbr&#10;03FR+/2HOGY577m4k2/S6XyUDh2ZgLp97ugjHMTQcYiQxzVugk8O7D0sbSiwSJ503kaGk87/kzrv&#10;c/nv0vy01fx9vawM6pU/9UeirynfkmxH6uGQ04o8HQ6HkAn9Mei7RK5M68BJ5nB/Ojwsn9L5KZ0f&#10;3DLbM0bI0+0lBy7u/pKzL+3Zt6WNSlbL9+3ZJogc9Dwe2rvT4S3yJPXjaj2d3LfP5/+zk7vL6PDr&#10;x13ew28q+29pu+xO+ln3M23xLwAAAP//AwBQSwMEFAAGAAgAAAAhACA8d/3kAAAADgEAAA8AAABk&#10;cnMvZG93bnJldi54bWxMj8FqwzAQRO+F/oPYQm+JLNt1ims5hND2FApNCqU3xdrYJpZkLMV2/r7b&#10;U3PbYYbZN8V6Nh0bcfCtsxLEMgKGtnK6tbWEr8Pb4hmYD8pq1TmLEq7oYV3e3xUq126ynzjuQ82o&#10;xPpcSWhC6HPOfdWgUX7perTkndxgVCA51FwPaqJy0/E4ijJuVGvpQ6N63DZYnfcXI+F9UtMmEa/j&#10;7nzaXn8OTx/fO4FSPj7MmxdgAefwH4Y/fEKHkpiO7mK1Z52EhUhTGhPIWaWpAEaZeJUlwI50JFkU&#10;Ay8Lfjuj/AUAAP//AwBQSwECLQAUAAYACAAAACEAtoM4kv4AAADhAQAAEwAAAAAAAAAAAAAAAAAA&#10;AAAAW0NvbnRlbnRfVHlwZXNdLnhtbFBLAQItABQABgAIAAAAIQA4/SH/1gAAAJQBAAALAAAAAAAA&#10;AAAAAAAAAC8BAABfcmVscy8ucmVsc1BLAQItABQABgAIAAAAIQDPXDM0/AMAAJQTAAAOAAAAAAAA&#10;AAAAAAAAAC4CAABkcnMvZTJvRG9jLnhtbFBLAQItABQABgAIAAAAIQAgPHf95AAAAA4BAAAPAAAA&#10;AAAAAAAAAAAAAFYGAABkcnMvZG93bnJldi54bWxQSwUGAAAAAAQABADzAAAAZwcAAAAA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4C7B9" w14:textId="77777777" w:rsidR="00077A0E" w:rsidRDefault="00077A0E" w:rsidP="00AA35A8">
      <w:pPr>
        <w:spacing w:line="240" w:lineRule="auto"/>
      </w:pPr>
      <w:r>
        <w:separator/>
      </w:r>
    </w:p>
  </w:endnote>
  <w:endnote w:type="continuationSeparator" w:id="0">
    <w:p w14:paraId="5B2276BA" w14:textId="77777777" w:rsidR="00077A0E" w:rsidRDefault="00077A0E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38D2" w14:textId="77777777" w:rsidR="00077A0E" w:rsidRDefault="00077A0E" w:rsidP="00AA35A8">
      <w:pPr>
        <w:spacing w:line="240" w:lineRule="auto"/>
      </w:pPr>
      <w:r>
        <w:separator/>
      </w:r>
    </w:p>
  </w:footnote>
  <w:footnote w:type="continuationSeparator" w:id="0">
    <w:p w14:paraId="152BE61C" w14:textId="77777777" w:rsidR="00077A0E" w:rsidRDefault="00077A0E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kjEAIAAFkEAAAOAAAAZHJzL2Uyb0RvYy54bWyklNuO0zAQhu+ReAfL&#10;92kOCjQbNV0t7e4KacVWCB7AdZzGwifZbtoK8e6MnaQs4gK0XMQZn35/+Wec1e1ZCjQw67hWDc4X&#10;GUZMUd1ydWjw1y8PSYWR80S1RGjFGnxhDt+u375ZnUzNCt1r0TKLQES5+mQa3Htv6jR1tGeSuIU2&#10;TMFkp60kHrr2kLaWnEBdirTIsvfpSdvWWE2ZczC6HSfxOup3HaP+uesc80g0GNh8bG1s96FN1ytS&#10;HywxPacTBnkFhSRcwaFXqS3xBB0tf4WU4dQfLQM1iGp4JiyI/kNtEpH/pCGJ/XY0CdXSEM/3XHB/&#10;iW5PUGrYcbqzIyH9NOws4m2DS4wUkZDkx8nPMtgbviKsCTugm4b+bwJ7wc0DFyLYF+IJFZL092LQ&#10;Xccp22p6lEz5sSIsE0Ctleu5cRjZmsk9Azz7sc1jjtjZPzkfjoNozNL3orrLspviQ7J5l22SMlve&#10;J3c35TJZZvfLMiurfJNvfoTdeVkfHXvSlIit4XPJ5OUftJJTq53u/AJ8TEfQuXgBNM/SWDRoILE0&#10;gzURaH5HRBgKlgRW5y3ztA9hB259htIe91wnorW/3AxGOxPSROpzZ2V4AwY6x+q/XKs/mEBhMK+K&#10;qoI7QmFqiscD5s3GOv/ItEQhAD+BIPpJBmAdl85LpjyPx0cuoIlfNt21cEFe9iF++UdY/wQAAP//&#10;AwBQSwMECgAAAAAAAAAhANpvQCDkCgAA5AoAABQAAABkcnMvbWVkaWEvaW1hZ2UxLnBuZ4lQTkcN&#10;ChoKAAAADUlIRFIAAABYAAAAWAgGAAAAcZUwNAAAAAFzUkdCAK7OHOkAAAAEZ0FNQQAAsY8L/GEF&#10;AAAACXBIWXMAADsOAAA7DgHMtqGDAAAKeUlEQVR4Xu2dQegdRx3Hg3iIGEqrRUMpWEkLIiqCFSMo&#10;FPTQQ8GoRXNQSCBgsT3kUEuFSIQqUXqoUCU1ofHQY4UKUXroIdAq0bbSSpEeig3aYtEeeqioUIh+&#10;vrPfN/tmd9/7v93Z3bfv/f8f+LFv5jfz+83M2zc7OzO7b98ee+zRF1evXr0RuQO5F/kF8hxyxfLW&#10;/wyf35yLv4worfIo7402t4cag/Y65ga6UjRfPrIlm3yU7d3V4FT4FuTbyBPIv4omGQ75sC/5vMXF&#10;2D6onH7+55H/uO6jI98uw/ac1dTrWip0ZpWGdQM8hTyMnERuR25GdRNy0CZl86DipHOaexDlUd5V&#10;/Zzh47U2uXlQAZ2x9yEvFtVqBv0ryAXkOHKzs3cGk2r4byLnkJcLL82gfxFRGTfnjKaw1yB3IU+7&#10;HjXQ/Qn5KfJ15AZn7R1sfwD5KvIT5I92XwPd04jKfI2zThPKepBCPlMUuw66N5ATfHy3s4yGfCIa&#10;VbymsjThsseuaFJQsCOLGpf4PyOnkENOvjYow4eQ7yIvuXgJxP8W+bKTTwMK9C3kFZcxQtzfkB/z&#10;8ZNOOhko1yco1484/jUUdg7iXkXudtL1QkFOu1wJxF/kcJOTTRaV0WWtQfwDHEbvzgI41xDpbFGU&#10;EuL+7YJtzBBIZVWZVfZQiTmIexT5qJOOA34P4PRyUYQS4t5GvuFkG4fKjtTG0cRpuHfAyYZFjnDY&#10;dOb+DvmKk20sqoPq4mpFiNNY/X1ONhw4qfW5xP0S+ayTbDyqi+rk6kWI+6GTDAMOjtpXhDh1FeP8&#10;fEZEdXLdEogbpgvE8JeQZChGWGPGrTlzq6huqqOrGyCsIVy/XSEGP4MkNxGE/9K7owmiOqqurnaA&#10;sK43/Z1YGKvdoRG3saOFtqiurnZEbWJ1Hhi6yzYjxD1g9a5BdXb1I2obq7uBjf0Yqfa7uutZz93N&#10;GlGdXfeI22a/k7QHA/cVpgoIa27h81bvOlR3tYGbI6A2srod5NXtY1zJFYQfsnpw8KUJe83RakFU&#10;KxUvI7pTfAt5CbmI6IbnfuQjzrYjoSJzOHpl8PmQswZUHg7tpwXIqCWVSGdDLcC+5pM1J/BCcNoC&#10;8mj5/h4+Xm9zjRSpSxy9MmS53m0RIXzG6tUgg86e5J6c8Cmrewfz6utPI0nBu6ByIw/ysbFvLFKV&#10;OLoVKquzB+xz9WUnEp933gDhNzh078yXgF1N1Mt+r2BTXcqtdhOxOuLoVpBNJ0RSZsLnrV4OaXWL&#10;WD17T1jdK9g9ZRc1VAZEfa+WmG7jqNXlAxatMivuBKK+uHElmfh3kOSXZ1XE0a3BbjJ8dRl2njIg&#10;oSoUIfwmh16HZbKH3ceCgwrEa93uJB9Xnt9QWvLogtj4SyA+XpwdFXF0a8iqOqhtIoR3PhFJdMnp&#10;A4RXO/VbgM1a4xKns019W+cLKXnV0OrL3wlG5yAuNLKDkZCxI9isdqWXrGqGBNorlkDc7Vb3AvZq&#10;3QJxOvM+5yTZyJZtJhCXDLGEs3RCbWMzEeIWX+zQHyuSFZD4bQ69XdywdSQYngMfGtP2vvFDNpGl&#10;G0+Ek3eC7LrYqY3mOWZ1HRI/4kQBwhesygZbh5Df23SA8B+Qwe4MZVs+7K4RJ+0M9i/YVIDwI1bV&#10;Qfms0wUIH7cqG2x9z2YDhF9Dvmb1YOBDu4cWbjZxss5g+7hNBQg/a1UKiqT/JbzasGMFsKM7tOrd&#10;z2mrB0e+7LaGk3QGE7VhLdR3B5HoDisDhJ+yKhtsJVN9hHUBGm1ZX77ss4aTZKG2srkA4frAgMh7&#10;rQ8QftiqbLCVzC0QPmnVaMin3SdYnYXayuYCjfUjsnqB66URMPUpbP23sBrs6kZi9J3m8infLkbE&#10;6iywm3x5hOsXOiKfsz5AuJfxL3aqt5S9dT1tkW8XI2JVFmormwsQvmxVCZHJQyiEszdDC+zoYZQI&#10;4UHmNVYB37XlL6uyUFvZXIDwFatKFGl9QJmsygI7v7bJGV+0anTkuyhCiVVZUMdDNhdY1MD/tH5G&#10;LxuRsZvsLCf8catGR75djIhVWWD3gzYXUFtaVUJk9ZGqXsbA2P277QVUGKtGp9oQwqossPtemwuo&#10;La0qsS7i6GxwVr1XX9s2K/kuilBiVTY2F3F0CQ2RdBH6tq3KAjvVLuJjVo0OvgfpIjBzXWGtAD//&#10;sKqEyOpFrpfnKbDzG5sMEP6CVaMj3y5GxKossHuDzQUIv2pVCZG7YZiWrNYIq7LAjJawImpLq0qI&#10;HOpGo3qXc9Gq0ZFvFyNiVRZqK5sLEK7vWyPynPUBwr3cKmNHOzPjEg6fX0c+bPVoyKd8uxgRq7PA&#10;bvUk+plVJUQOOdmTrCwQzts01wH5tPsEq7NQW9lcgHDjZM+Q05XVXUKadBltuCZf9lnDSbLAdnW2&#10;sHG6cugJ92RSmvC2TLjryf8IvtQdNrcbyupbR45YlU21ki5IbyvJi5AP+2rEyTqD7WRzNuHFS/co&#10;f+50AcLnrMoGW3pwcasWPcn+Luz/qrAUud/qOiiry/ZaR+ttVw+2tm3Z/rbCSgk+F98/qFBON0+v&#10;04v4WOvGE6Q6N9LpeWryaetU8pgX4SesXgyJqlunzlrVG9hcx9apUA+OyWsMCB8NmVsiPzYxz85v&#10;FSBjdfOf9hRs+ua/xzmEOvC5+pxF6/E+ee5Eki9RPqxeDmmb1vkXbwfKAD9jbF/VZux4ghBOnlYl&#10;rC5j5e6J9HpgvNq4OgmX7qxPIEN116AMbOIG7MN2E0Gl/WTVbae6mC99zgO9Hh3QLyGBODV2u+sU&#10;mWqPEMDi4Ucm2B7tEQKBLhktCefTC+w0rtUvZPYr0esaH5Ne6eYhTr+QO222HWRc50MwOw6vqpBn&#10;pYdgZpC28RqwKuTv3rgCG02PcT1o9eDgSzcmepHS48glRO+jzH6MawZ5dKFNusJVId8LSK37aQ1G&#10;qtNw+plM/j08baA+etVX7YVOTZBO1yJ9of2MqjCkvnHrH6VVfaiXRgd66DFecPms1+jq16PpyGH2&#10;c2B872HwoaFBd/XrDAaHxjyMDP/mj92MGlON6vYNEO73zR+7HRqz6c0fW/lSpLVBg/6gaNoS4rbq&#10;tV5rhfa8jsZ8tGjaEuK24sV0k4D21Ixb7XaWuI1+teKkoD3VyE8WTZtC/PreWtoRytv6dntw1Ig0&#10;ZjIpNIN43fFN/raacmrmMExDcuz1uezeoGD6F4BkCCeIm/ILmt+PfAeZ7+qeJzzNizUFuxVZtGSj&#10;GTCtXgwyad8WlzXZ7DiD+LU9BbUjlG/SL8nH91Gk9sLPGei04Du9vngeCjmZv3kQ2P80Lr+PPB+c&#10;N6Ou4W7kPc42fSi0pjr1by5Ll4HQa2inJRndJWbfEWJDCwVa5tG/z2iqceG2KYFek+6jPTfdOyq8&#10;K9u48juP0iBL/2qH436FiT/MUc+9acJcf3V2FlnpfWuk03KPRg6D740bDSqk4dC6/yxK1wCt+W3O&#10;X+u0hXrqBkX7GZIdREOCr2cQ7YeYxChmNHQmUele/7APO/r5a4VZ3ZI2lW9u/9o3NIi6kaV/OclR&#10;/fTsryafRJROd5NajNRux911lu6xx4Ds2/d/h3ejBqq0vEgAAAAASUVORK5CYIJQSwMEFAAGAAgA&#10;AAAhAF36KL3YAAAAAwEAAA8AAABkcnMvZG93bnJldi54bWxMj0FLw0AQhe+C/2EZwYvYjRFqidkU&#10;rXiRClpFr5PsmA1mZ0N226b/3lEPeplheI833yuXk+/VjsbYBTZwMctAETfBdtwaeH25P1+AignZ&#10;Yh+YDBwowrI6PiqxsGHPz7TbpFZJCMcCDbiUhkLr2DjyGGdhIBbtI4wek5xjq+2Iewn3vc6zbK49&#10;diwfHA60ctR8brbeQH1Yr9/c++ryEa/y+a17oKc7e2bM6cl0cw0q0ZT+zPCNL+hQCVMdtmyj6g1I&#10;kfQzRcsX0qL+3boq9X/26g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oVckjEAIAAFkEAAAOAAAAAAAAAAAAAAAAADoCAABkcnMvZTJvRG9jLnhtbFBLAQItAAoA&#10;AAAAAAAAIQDab0Ag5AoAAOQKAAAUAAAAAAAAAAAAAAAAAHYEAABkcnMvbWVkaWEvaW1hZ2UxLnBu&#10;Z1BLAQItABQABgAIAAAAIQBd+ii92AAAAAMBAAAPAAAAAAAAAAAAAAAAAIwPAABkcnMvZG93bnJl&#10;di54bWxQSwECLQAUAAYACAAAACEAqiYOvrwAAAAhAQAAGQAAAAAAAAAAAAAAAACREAAAZHJzL19y&#10;ZWxzL2Uyb0RvYy54bWwucmVsc1BLBQYAAAAABgAGAHwBAACEEQAAAAA=&#10;" o:bullet="t">
        <v:imagedata r:id="rId1" o:title=""/>
      </v:shape>
    </w:pict>
  </w:numPicBullet>
  <w:numPicBullet w:numPicBulletId="1">
    <w:pict>
      <v:shape id="_x0000_i1031" type="#_x0000_t75" style="width:15pt;height: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HQqIAIAAHAEAAAOAAAAZHJzL2Uyb0RvYy54bWyklNuO0zAQhu+ReAfL&#10;92kOpIeNmq6WdneFtIIKwQO4jtNYxAeN3ZMQ787YSZdFXICWizjj0+8v/4yzvD2rnhwFOGl0TfNJ&#10;RonQ3DRS72v69ctDsqDEeaYb1hstanoRjt6u3r5ZnmwlCtOZvhFAUES76mRr2nlvqzR1vBOKuYmx&#10;QuNka0Axj13Ypw2wE6qrPi2ybJaeDDQWDBfO4ehmmKSrqN+2gvtPbeuEJ31Nkc3HFmpalPk7SnZj&#10;kK6WrNoDs53kIwx7BYtiUuPRz1Ib5hk5gHyFlJXcH0CgGkYVPiMWRv+hNoqof9JQDL4dbMKNsszL&#10;neylv0TPRyh93Eq+hYGQfzxugcimptMZJZopzPXjaCiOoMHhO8KqsAe7aej/JrHrpX2QfR8MDPEI&#10;i8n6e1GYtpVcbAw/KKH9UBkgeuQ22nXSOkqgEmonEBA+NDklHKvSI6QFqX1Mmjj7J+fD6RgNafte&#10;LO6y7KZ4n6yn2Tops/l9cndTzpN5dj8vs3KRr/P1j7A7L6uDE0+Gs35j5bWG8vIPeCU5GGdaP0Fj&#10;04H7WtPInWdprCJyZLFig1MR6PqOiDgUHAqszoPwvAthi+Z9xoof9jxPRKd/mRt8dzbkjVXnFlR4&#10;IwY5x6txCS0KDCZwHMxni2I+RcNwaoyHA66bLTj/KIwiIUB7kSD6yY7IOiy9LhnTPhwfuZAmftl4&#10;+cKNednH+OWPYvUTAAD//wMAUEsDBAoAAAAAAAAAIQBXEaPcB0YAAAdGAAAUAAAAZHJzL21lZGlh&#10;L2ltYWdlMS5wbmeJUE5HDQoaCgAAAA1JSERSAAABkAAAAZAIBgAAAIC/NswAAAABc1JHQgCuzhzp&#10;AAAABGdBTUEAALGPC/xhBQAAAAlwSFlzAAA7DgAAOw4BzLahgwAARZxJREFUeF7tnQ3cttWY7ke+&#10;3p1SQ9SoiEKzNTONstVIhRBlKsq0lT5Gmr7wFlI0kjSxixjsfJYmQ40UE5KQxhAljclo7DJJUgrZ&#10;JWXC7P/5XMdrv17P8z73e6513/d1rfv4/37n73p6e9ax1nmsda37ua+PtX7PGGOMMcYYY4wxxhhj&#10;jDHGGGOMMcYYY4wxxhhjjDHGGGOMMcYYY4wxxhhjjDHGGGOMMcYYY4wxxhhjjDHGGGOMMcYYY4wx&#10;xhhjjDHGGGOMMcYYY4wxxhhjjDHGGGOMMcPnv/7rvzb69a9/vRnH7TnuSRxAHEucQpxOXERcrLia&#10;uG65uIlyv0X82wq/E2WWlQ+t0AztqCPq2pNiUXe0YSM1yxhjzDRhQl7CxPxo4qnEvsQxxLuJTxFX&#10;8f9/SvQK2nU78S1i2YfNG4iDiecQjyceqvSMMcaUwqR6f2Iz4rnEq4j3E/9E3Kx5uRnI6W7iG8TZ&#10;xOuJvYgtiTVlhzHGmIVgHt2cCXMpcSpxKXFbN73OLnhwB3G5PDmMf9pcdhljzGzCZLg+sRMRl5/O&#10;Ib7TTZlmMcIreRbehYfry1ZjjGkP5r24b7EjcRIR3y7u6aZDUwpe3iVPTyR25J+WyHZjjBkmTGZb&#10;E4cTcV3/e910Z8ZNeC3Pw/ut1R3GGNNfmLvWYMKKbxlvJ67ppjMzbaIv1Cf+dmKM6Q9MShsS+xCn&#10;Edd1U5bpK9FHRDxGvC//+XB1ozHGTAYmn4cR8Zjpe4lru6nJDA36Lm7Gx6PRLyQ2VPcaY0xdmG/u&#10;wySzM3EmcUc3BZlWiD6NvuXHXYn7qNuNMSYPk8oTiNcSX56baUzz0NdXECcQ22oYGGPMaDCH/D6T&#10;xwuI+Lbxo25aMbMGfX8n8VF+PJDw/RJjzMIwWWxAxGKAN8zNIMYIxsRtRDzJtZmGizHGzH1wPEWT&#10;ww80XxgzL4yRnxPxzXQXDR9jzCzCJBDvbLyH+LHmB2NGgjFzD3EWP+5BrKYhZYxpHU78XYgziJ/N&#10;zQbGFMA4OpeIx7rvryFmjGkJzvN7c4I/nziL8DpUpjqMq/M57MfRS9Ab0wqc1LtyUl86d5ab34An&#10;t+rHNDU0WgNPriT25ke/T2LMEImTl5N49ziZ585qMwd+xLX7C8Ib/nNJ969FLPP5/NDWvxnAj1gP&#10;bT/CHyTGDIE4WeOk1cnbe2hnvAE99o2jYnInYlOmDWTVHPrfaSQzB/+5HvqxL/pd3f8dH9QRj9UO&#10;YkUA2hmLOS7lRy/kaExf4SSNv4R7/8FBG68mTuLHHYjt+XmsEy76HyE2kU2/hX4ljWR+C/55I+qL&#10;BQvH9o1Enm1P7MDPg1j9mDbeROwtm4wxfYCTchPiAp2nvYO2xYZHcdnosGirmh3tjhcXb9KvVQft&#10;uBa/paqbF/1qGsnMC/87tui9vPvN+oR3xG++UfFzjINXEBcRvb2cRtu+SPiFRGOmCSdhLKUe61T1&#10;bhl12nQZ8VbiL/jP31kGg39/NPGx7rer81O0Y3e+R6i6BdHvp5HMgtCGdfm113G8uStRl/CQeLSq&#10;+w3828ZErLIbl+2+oV/vDbQpPvyijx6jJhtjJgXnYFy66NVlC9pzNYejiE3VzAXhd8+bK1QZdGMZ&#10;lu1VzaJ0pfJIZlFo11bypzrhpapZENV/PNGrZWqiPcSeaqYxZpxwssVlnw/r/Js6tCVugp/Oj9uo&#10;iYvC7x/fla4LuhdxWFvVjERXMo9kRoJfjx0b412J6oSnqmZR+N1YgeDDxNhv9o8KbYlLnPPepzLG&#10;FMI5tg4n2CuJb3Wn3PSgDXcTHycOJVbppOf34z5I9YkLzTdzWE/VjExXOo9kRoZ2Pohib+T4606h&#10;DuEpcZiqGQl+fzPi5UR88E4d2nE9cRw/bqQmGmNK4aSKyw9juxk7KrQhrlvH01OLXqKaD8ptQ/mq&#10;Hx7oxeO5S1XFKiOZNJJZZWhzfJBWvdEd3hJbqYpVgnJbEnG/ZOqPBtOG2HZ3RzXNGJOBc2ntOKm7&#10;02o6UH9M0HHZpWinOspGLlWvv0fbOOyqKlJ0Snkkk4L2x2PXtT9EwuNVuoy3PJSNlyvjPaKLQ2+a&#10;0Ia4T+ZvI8asKpw4cRJPbZkM6o4X1Y7lx1W+LDQfaFW9b4NefLDtLvk0kksjmTSRQ+QiuSqE15Iv&#10;AqlN0ZrIi5ELQd3xjSgezPDb7MYsBidKvM08tWvS1L3sgyP9V+yKoBfLhlQFzYMkX4Tk0kimiMhF&#10;ctVAs9qTTchN7A37haDueKfHN9mNWQhOkNhGdiqLHlLv14nXEI9Vc6qAXty/qbYeF1rBayRfjGTT&#10;SKYYcnp1JCbZYpC6iniy5KuAbLwYGY8Cj+Vx5MWIeolD1BxjTMBJ8SAitpKd+P7j1Bkv/B1JbKzm&#10;VAP51dE9o6upDui9QfJVkGwayVQhcpNsFdD7EIdq3ySXge7jiHiBdeIvKFLnL4lT+PFRao4xswsn&#10;wxOJD3anx+Sgzi8RR/Dj77wlXgvpVwO9NxP/TfJVkHQayVQhcoscJV0F9I6WfHXQjtUEjqaar3W1&#10;TQ7q/QTxTDXFmNmD8yDeJh/bWlDzQX0TWWIb/bgBW+2RULQ+wqF6mzv1PJKpBpKxPHzkWgW04r7F&#10;5pIfC+gvoZ6lxKTHcoyv/dQMY2YDBn1MEnHJamIL3lFX3ByPJbXH/jRL1EFd1e7loHUVhzUkX5Wu&#10;hjySqQqy8cZ65FwFtOIe1NiXUo86iKOob6LvklBfrIQwlvFhTK9gsG9NxLXpiUBdPyPeSTxBTRg7&#10;1HWkqi8GrXipbGdJV0fVpJFMdcj52cS1qqYGr5P02KHd8eBEvJT4c9U9dqjrU8Sz1ARj2oMBvg8x&#10;sTfKqesTHPZQ9ROBOh9P1Pzr+QhJjwVVk0YyY4HcX6ZqikHrPziMvF5ZDagz9uD/ZNeC8UNdsXHV&#10;S/nxXmqCMcOHQf1QIhYQ/OncSB8z1PVNIvaFeIiaMDGoM56QqQJa7+ZwP0mPha6mPJIZC8ivhgfv&#10;6GoqB633SHpixBgkYixW+6NiMagrNtjyMvFm+DCQn0ScpbE9VqgnLle9g1jpJkrjgnp3In6s5hSB&#10;zsXE2DcdUnVpJDM28OCxxIWqrgh0Yq2s50t6olD9FtT9txwn9UfUp4mdVL0xw4NxHIsHTmQ5EuqJ&#10;v/AmeoliRWjDF7vWlIFOLFMykQ9BVZlGMmOFauIFvipvgaMTN9SntiwI9U9sYVDqia0Gipe7MWbi&#10;MHB3jgGssTw2qGNiT1etDNqwZ9eiKhwl2bGj+tJIZuzgb7XlTtA6QLJTI9pAjP2PK+qIP0amnq8x&#10;I8OA3TsGrsbw2KCOuMzzmz2xpwVNifcAqmyrGzlJdiKo2jSSmQh4U2UXR3Ri4q7+hvqqQhtija1J&#10;7eU/sT9KjEnDCXE0MdZvHujfSLyGH39f1U4V2hKLLxaDzveJp0t2IqjqNJKZCFQXl0SrPNqLzpsk&#10;O1VoSrzzEkvpfLdr2fiInDmspaqN6Q8MzDgRTiCq7jS3Ish/hkPRHhg1oT3xkMB3utaVgU7Vda5G&#10;QVWnkczEwKO/VtVFoBObg030w3pl0JZ4AONTat7YoI54J2p9VWvM9GFcxpvXZ3ZDdHxQR2wu1as3&#10;bmlTvAVcDDpxCWziuXW155HMxKDKuFwYy9EUg855ku0FNClye3vXuvFBHbFdgt9cN9OHwbgJ8f5u&#10;aI4H9K8gXqQqewNNi0sqN3etLGNa+an6NJKZKHgVL6T+Sk1Ig0Y8pdS7BQlpWmymdlnXyvGA/kc5&#10;bKEqjZk8DMB4vPLsuRE5JtA/g3iiquwVtOutamYR6Pwdh3tLdqJ0LcgjmYmDZ6epCUWgM/GXC0eB&#10;dj2B5n2ga+V4oI4Lie1UpTGTg/EXf32PbZkGtL9LxJpSvfyqTdvief7iPc7RuJ54qmQnjpqRRjIT&#10;B8+2JWJ5kiLQ+AnxNMn2Ctr1AOKVRJUn/OYD7djWwC8cmsnBuIulyosnz4VAO3Z8G+sS3KXQxipL&#10;lqBzvCSngpqRRjJTAe+OUTOKQOd0SfYSmhjf9Me2CyLa8dTkVF/CNTMCg+15xBXd0KsP2rG5VK8/&#10;PGhfLEtR46/CL6DzSMlOBbUjjWSmAt49grhYTUmDxi3EtpLtJTQzPkTGtvEa2t8h/MKhGR+Ms7hs&#10;NbZ3PNB+L4epvlE+CrSz1rePqS8zoaakkczUoAm7di0pg77o9beQgGbG045xjowFtOOtdS99YurD&#10;wIpvHt/WWKsKunEd+tX8eF9V11to558QxY+RovFJ4gGSnRpqThrJTI3wMLxUc9KgES+n/plkewtN&#10;vS/tfDXxk67ldUH3h4S/iZh6MKCeSYzlshW63x7SgKWtsSx9DXqxFanakkYyU4U+2V/NKQKdN0uy&#10;98Q5Q4zrD7q4nLWnqjImDwMp3rS+RGOrKuh+kdhFVfUe2vo44ltqfho04o3jXjxd1rUoj2SmCs2I&#10;VRCK3+JGI56Im9jOlaXQ1l2IKitArwi63yDGthOmmQEYQHG5ZiyP6qJ7LrG1qhoENPuorvVlkPf+&#10;kpw6alIayUwdPP1LNakIdKb6VNyqEucQca6aXxV0v8Rhe1VlzOgweDYmxvKSILrvJjZRVYOA9q5J&#10;/JNSSIPGBaEl2amjZqWRzNRR/xSvbItGrHrwB5IdBLQ3VoOI3Surg268bDiVDdrMQGHArEtUX54E&#10;zbuJ44kHqqrBQJur7PeBTq+WZFGz0kimF4S3alYRfeujUYhziohz626lUQ00Y9mTTVWVMQvDYImn&#10;Wt7WDZ16oPlz4lWqZnDQ9uLFItGIv+Z69eGppqWRTC8Ib8NjNS0NGudKcnDQ9lcRP1cq1UAzlhSa&#10;+t47pucwSE7QmKkGmncSR6qKwUHb4zpz8V7naPTuaTM1LY1kekN4rKalQeMXHHaQ5OCg/bG/yJ1d&#10;NvVA850cpr4Rl+kpDJDYDKrqfh4xkInBfngEtL/40V004i/j3m3m07Uuj2R6A01aS14XgcZbJDlI&#10;4pwjxvEhEptS9f5lXzNhGBh7d0OkLuguVRWDhBTi7d+bumzyoNHLN3zVvDSS6RV4XXy/Co1YcWHQ&#10;e2bEuddlUx1vj2v+Pwy0/YkfaHBUIU5A4hWqYrCQQ41LIpcR60qyV6iJaSTTK8Lr8FxNTIPGyyQ5&#10;WMjhFUTV5YfQu4s4XFWYWYbxsAeD4f90Q6MO6N1OvFxVDBryKH7GHo1jJdc71MQ0kukd4bmamAaN&#10;2D6598vrLEaci8TtXVZ1QO9W4sWqwswiDIANYiBoTFQDzUFftloGeWymlNKgcQ+H9STZO7pW5pFM&#10;76Bp68n7ItDYSpKDJs5JpVQNNOMqw2aqwswS9H9c26++DEIMVFUxeMileH9qND4suV6iZqaRTC8J&#10;79XMNH3vv1Uhzk2lVQ00r+Lg/dVnDTq+1qKAc6B3WwxQyQ8econr6N9UemnQ6PVaX2pmGsn0EppX&#10;vNQ7/Rc7Y24sycFDLkuJ25ReFdCLP7TupSpM69DhO3ZdX48YmJJvAlKqMflcKbneoqamkUxviT5Q&#10;U9OgsbfkmiDOVaVWk16sLm3GDIMnXoq7XJ1eizdKvhnwqHjjHjQOk1xvUVPTSKa3RB+oqWnQ+JDk&#10;moGcTlR6VUDvGuJZkjctQj/HfY+Lui6vA3rnc2jqxSLyWUJeRY8+qvwSSfaWrrV5JNNbaGKNvoyb&#10;8etIsgnIJ+aC8+YSrAR6vh/SMnTwcV1X1wG9j3NobpE18ireoAiNUyXXa9TcNJLpNfRFLMFRBBov&#10;kVwzkNOjidofIm+TvGkJOnZvoto2mGh9mcM2km8KcquxcOLzJNdr1Nw0kuk19MVuam4aNM6TXFOQ&#10;V1zSLt6mYBloBb2/dGtWATr0icRX1cfFoBXXO3eTfFOQ3qbkdmOXaQ7Kxz2mQSw617U4j2R6Dc2M&#10;HQvjD54SfkpsIcmmwJvnEMU7bS4Drdim+pmSN0OGjnwQ8UH1bTFoxSOAB0q+OcjvkC7TPGicKLne&#10;oyankUzvoU+KL9+i8UrJNQfp7Ud+t3SZloPWJzg8SvJmqNCRxUs6LA96r5Z0k5DfR5RqCYNZClzt&#10;TSOZ3kO/Ppko2ieD8hdIrknIL9bNqrYaN1KnSNoMETrwBcSP1J/FxIDgMPi1gRaC3DYnx6J9Pyh/&#10;keQGgZqdRjKDgL75RzU7BeVjn5Am7/stg/zeOJdsBfDrl8QhkjZDgo57AnGp+rIYtD5IPEzyTUJ+&#10;RyjdEga11LXanEYyg4D+fYmanQaN10quScgvLnm/T+kWg9bVxNMlb4YCnVb7fY/LiYsbjxr7fly5&#10;gmavQ81OM59mj6P4BVo0YhXa+bRbiqovGqMXqwF4E6qhQIcd2nWdMcZMH+ak12h6Mn2Gjvpj+utr&#10;XbcZY8z0YV66hkPT94+agI6KG93GGNMrmJver2nK9BE6aDei6lLNxhhTA+amXxH7aroyfYL+WYfO&#10;KXpM0RhjxglzVDy4sZGmLdMX6JhXdl1kjDH9hbnqOE1bpg/QIbHWVbW1bIwxZlwwV11PPFXTl5k2&#10;dMa71DfGGNN7mLNixWu/GzJt6Ii9iFhiwRhjBgPz1os1jZlpQB88nE74bNcdxhgzHJi7vkQ8RtOZ&#10;mTSY/1r1hTHGDA7msMFsfdAUGP8U4jr1gzHGDA7msJuIZ2laM5MA32ND/L/rusAYY4YLc9nZHFbX&#10;9GbGDYa/uLPeGGOGD3PaoZrezDjB6/j2EQuTGWNMEzCnxVYKSzTNmXGByfvNOV4IHXYDh+1nNci/&#10;eKtfNA7iMK/+gKKU+TSHFMXnE+PgJA7zac9EkP/VHItBZ6mmOTMO8Pj3Mfnznd1lxOQn2ZmE/E+Q&#10;FSkoHxsLbSC5waJ00khmsJDC2vTjd7tsclD+byU3k5D/PrKiCHT+mcN6kjW1weADOqvLQOdjxJqS&#10;nUnI/3zZkYLyg9r7fCGUThrJDJo4H5ROli9IaiYh/9Xw8EOdFWWg43sh4wBvV8fcT3U250HjLmJ3&#10;yc4k2LAWHlzfOZKD8v9LcoNG6aSRzKAhjdd12eRgLPyEGPy30RLI/9nEj2VJGjRiS90HS9bUAlNf&#10;KI+LQOe9kpxZ8ODJsiMNGi+Q3KBROmkkM2joy92UTho0ni25mQUP3iY7SjlQkqYGGHpvOue8zts8&#10;aHyP2E6yMwseFO0ZT/lfEP9dcoNGKaWRzKChLx9JKj/tMkpzlORmFnx8AvHv8iMNGhcSM32JvSqY&#10;+Xx5WwQ6XjYA8OHdsiQF5b8iqcGjlNJIZvDQp5copRSU/5CkZhp8OEaWlLKfJE0pdMpZMjUNGl8n&#10;HifJmQYfLpUtKSj/LkkNHqWURjKDhz4tuvxC+W9yuLfkZhZ8eCQRT1MVgUY85OL3QkrByC07S8tA&#10;5zBJzjRYsXbnSBHN/HWkfNJIZvBwfuyplErwVq2AD7XeVdtZkiYLJp4hP9Og8WVipp8SWQY+1Lhh&#10;upXkBo9SSiOZwUOf/qlSSoPGPpKbabAi3lcr3mYCjXM5rCZZs6pg4I7Ezzo786DxcknOPHhR9AY6&#10;5b9F3F9yg0dppZHM4CGVeJfhG11WOSh/suRmHryIVRpqsIckzapCJ7xHJqZB4zLiEZKcefDio7Im&#10;BeWbulmqtNJIpgno26Jv+5T/jKRmHrx4CHGxrEmDxlmSNKsCxsV+HzVezDlSkjMPdsTLmEULUVL+&#10;lZJrAqWVRjJNQN8eobRSUP5mYl3JzTx4cZisSYPGPRx2laQZFYx7e2dhHjS+zuFRkpx58GOrzpk8&#10;aDxdck2gtNJIpgno26cqrTStjY8SsGM9/Phi50weNM6UpBkFDNuAiE/eUmb+5ablwY+ip0Pok7s4&#10;3EdyTdBllkcyTUA6sVXCHV1mOSjvFWWXAz+q3AtBZzNJmsXArBpLjX+D8Ib1y4Ef75A9KSh/vqSa&#10;QamlkUwz0Mf/qNRSUP4MSRnAj/hjuOi9qwCNt0jSrAy8ikfgvtLZlgeN10rSCDwpfdv4eEk1g1JL&#10;I5lmoI9fr9RSUP7rkjICT14ue9Kg8W8cHi5JsxAYtXNnWR404mv42pI0gB9rzJlTQPSN5JpBqaWR&#10;TDPUOP9gHckZwI8l+HprZ00eNPaWpFkITDpTfqVB462SMwJPtpU9adD4I8k1g1JLI5lmiD5WamnQ&#10;2ElyRuBJ0QZuARoflZyZDwyK1SyLPqkpHyvF+kmQFcCa0hvoNxD/TXLNoPTSSKYZoo+jr5VeCsq/&#10;VHJG4MmfET+RRSkofyfxZEmaFcGc18qrNGicKzmzHPhSem3785JqCqWXRjJNEX2t9FJQ3lcA5gFf&#10;alxdOUFyZnnwJvZm/nJnUx40XiRJsxz48veyKAXl3yOpplB6aSTTFNHXSi8F5Zt7Wq8G+FK8YCUa&#10;VxAPkaRZBqbUuHl+E4em3lOoBd5c1bmUg/KvkFRTKL00kmmK6GullyLOQ0mZFcCbopUghN9MXxGM&#10;fZfMSYPGcZIzy4EvDyRukU1Zmhy0yi2NZJqCtHbtssvBWLub8OrX84AvR8qmNGi8T3ImwJCHEd+W&#10;PykofwvxREma5cCezTuX8uBtk2/CKr00kmmK6GullwaNbSVnlgNfHkdcJ5tSUP5aYkNJGszYS96k&#10;QeN0yZkVwJvnyaYUlL+eaGYJ9+VRimkk0xTR19HnSjEF5feXnFkBvClaESJA44WSM5hR4+mEHSVn&#10;VgBvSq9pXy6p5lCKaSTTHNHnSjEF5U+UlFkBvCneZRUNL7AYYMSGxLXyJQXl/5V4sCTNCuBN0f2l&#10;KC+p5lCKaSTTHBXGTFP7xtQEe+6HP0X7plP+Oxy8tAlG7NNZkgeNv5WcmQf8uUhWpaB8szs6KsU0&#10;kmmO6HOlmILyX5WUmQf8OV5WpUHDWwhjwmnyIw0au0nOrAD23At//qNzKgfld5FccyjFNJJpjuhz&#10;pZiC8rGixFqSMyuAPzX2Xpnt+754sAYmlO4/EAPV734sAN6sM2dUGetJrjmUXxrJNAeprddlWMSm&#10;kjPzwNx1pXxKoblzieRmDwz4i86KPGicIjkzD/jzDFmVgvLf5XBfyTVHl2UeyTQHqd1XfZ+G8rtL&#10;zswD/hwjq9Kg8XzJzR4kf4p8SINGs5dXaoA/B8uqFJT/rKSaRGmmkUyTRN8rzRSUf5WkzDzgz5OI&#10;X8iuFJSf3Y2mSL5opy7Kx7owD5ScmQf8OVl2paD8qZJqEqWZRjJNEn2vNFNQ/t2SMguARxfIrhSU&#10;v1RSswWJby0P0qBxsuTMAuDRubIrBeWPkFSTKM00kmmS6HulmYLyTX97rQEe1VjaZGvJzQ4kfZjy&#10;L2EbyZkFwOfSZROafkFTaaaRTJNE3yvNFJS/TVJmAfBoA9mVBo3DJDc7kPTZyj8F5WPtLG9buxLw&#10;Z3V8un3OsDybS65JlGMayTQJ6dVYQ+0PJGcWAI8ukV0pYi6V1GxAwusT31P+KSh/huTMAmDTozq3&#10;cuDxrzk0+whv0GWaRzJNQnrraQyU0PQfIDXA4pPkVQrKf49YX3LtQ7JFi/sFaBwiObMAeFR0n4ny&#10;N0qqWZRqGsk0S4wBpZqC8l6jbhGwaY/OrTz4/DzJtQ/5vrFLOwdm/SeHLSRnFgCfduscy0H5KyTV&#10;LEo1jWSaJcaAUk1B+X0lZRYAmx6OT7EZXglvlFz7YNaFSjoF5b8oKbMS8OkgWZaC8p+QVLMo1TSS&#10;aZYYA0o1BeX9LsgI4NPHZVkKyn9aUm1DonH/44fKOwXl/fjuCODTsbIsBeXfK6lmUappJNMsMQaU&#10;agrKz+6LbqsAPr1GlqWg/A+J9u+DkOROyrmEPSRnVgJel74I9npJNYtSTSOZZmEMFK0aS/m/l5RZ&#10;Cfj0dFmWBo2dJNcuJFm0/gvlf8DB6+CPAF6VvkTY/IMKSjWNZJolxoBSTUH5z0nKrASsWguv/r1z&#10;LQflj5Fcu5DkOco3BeXPlZRZBLz6smxLQfnml8lXqmkk0ywxBpRqCsp/U1JmEfDqDNmWgvLnSKpd&#10;SLJ0+fb2P2UrgVc3yLYszT/DrzzTSKZZSLHoZULG4F2SMouAV0Wrc1C+7Tf/SXA75ZoGDa++OwL4&#10;tCbxM9mWZSPJNYvyTCOZZiHFjbpM8zAOZ+cltwLwqcYmU9tJrj1IbqnyLMHLl4wAXhetsUP5eyTV&#10;NEo3jWSaJsaC0s3ijaVGAJ+W4PVdnWU5KN/uulgk907lmYLy3md5RPDqSbItBeX/TVJNo3TTSKZp&#10;Yiwo3RSUf7akzCLgVekeLP9bUu1BchcpzxSUf5+kzCLgVdFyMTGQJdU0SjeNZJomxoLSTUH5/SVl&#10;FgGvijbZo/znJdUW5HY/kivdInOp5Mwi4FXp45cflFTTKN00kmkaxsKZSjcF5Y+WlFkEvHqRbEtB&#10;+RuJNSXXDiS1mXJMg8bTJGcWAa9eL9tSUP4kSTWN0k0jmaaJsaB0U1D+rZIyi4BX/0O2pUFjS8m1&#10;A0k9V/mloHy8qr+u5Mwi4NW7ZV0Kyje9E+EylG4ayTRNjAWlm4LyZ0nKLAJ2xR4+13bO5aD8XpJr&#10;B5J6lfJLQXm/0boK4NfHZF0Kyr9AUk2jdNNIpmliLCjdFJS/WFJmBCqcu+0tQURSpddR3y4pMwL4&#10;daWsyzIT2wUr1zSSaRrS3KbLNgdj8TpJmRHAr9L1x86TVDuUTmiUP0hSZgTipJV1WZp/iTBQrmkk&#10;0zSkWfQyIWNxJt4pqgV+7SnrUsS5L6l2IKmiF2RgB0mZEcDv2+RbFn+AjIBkmoY0i99Gl5QZAc7d&#10;LWVbCUskN3ww5NFKKg0aj5OcWQTsWg2/ft45l2YdyTWNck0jmaYhzXW6bItYS3JmETh3NyR+Kd9S&#10;UP5PJTd8SKZojRfK30I8QHJmEfDqgbIuBeVj6Yp2/oJZCV3GeSTTNKQZS2wULWdC+YdJzowAfpU+&#10;ifUcSQ0fktlXeaWg/GWSMiOAX38g61JQvu1VPZdDKaeRTPPEmFDKKSj/aEmZEcCv0rf/27lnTDJF&#10;m0jBP0jKjECcrPItBeVvkFTzKOU0kmmeGBNKOUvzWwPUBL/fJ99SUP4Nkho+JFP6Utv/kpQZASwr&#10;3cPhakk1j1JOI5nmiTGhlFNQ/s8kZUYAv0p3bj1dUsOHZD6lvFJQvvmtVWuCZaXP7V8uqeZRymkk&#10;0zwxJpRyCso/XVJmBPBrb1mXgvIXSWr4kMxVyisF5b0c9CqAX8+UdSkoPzNvDivlNJJpnhgTSjnL&#10;rpIyI4BfpX8EtnMVQTmlwYwNJGVGAL92l3UpKN/OXy+LoJTTSKZ5KnyA7CcpMwL4tXZnWx5JDRsG&#10;3iOVTwrK/4LDGpIzI4Bn+3Tu5aD8hyTVPEo5jWSaJ8aEUs5yoKTMiOD5LfIuBeUfKanhQh5bdOnk&#10;wIQfSMqMCJ6V7gXyHkk1j1JOI5nmiTGhlFNQ/nBJmRHBs6IHF2ALSQ0XTHi6kklB+askZUYEz46U&#10;fSko/xZJNY9STiOZ5okxoZRTUP41kjIjgmf/LPtSUH74Dy6QRNHCYPAFSZkRwfPj5F0Kyre3HPQC&#10;KOU0kmmeGBNKOQXl/0ZSZkTw7OOyLwXl95TUcCGJ0sspH5WUGRE8e7PsS0H5IyXVPEo5jWSaJ8aE&#10;Uk5B+bdJyowInp0m+1JQfvivP5BE6QsxM3M9vhZ49i7Zl6KJgTciSjmNZJonxoRSTkH590nKjAie&#10;lW4lfIykhgtJlF47PVFSZkTw7IOyLwXl95FU8yjlNJJpnhgTSjkF5T8sKTMi2HZU514OPB/+vUyS&#10;OEP5pKD8KyRlRgTPzpN9KSj/XEk1j1JOI5nmiTGhlFNQ/uOSMiOCZy+WfSkof4akhgtJXKR8svgF&#10;pFUEz0tf+tpeUs2jfNNIpnlIdfsu4xwxJiVlRgTbdu3cyxFzr6SGC0lconxSUP7PJWVGBM++LPtS&#10;UH5mFr5Tymkk0zwxJpRyihiTkjIjgmfbyb4UlL9EUsOFJL6ifIwxxkyImHs1DQ8XkrhS+RhjjJkQ&#10;MfdqGh4uJPEt5WOMMWZCxNyraXi4kMR3lI8xxpgJEXOvpuHhQhKlW2EaY4xZRWLu1TQ8XEiiaEli&#10;Y4wxq07MvZqGhwtJ/F/lY4wxZkLE3KtpeLiQxN3KxxhjzISIuVfT8HDxB4gxxkyeVj5AfAnLGGMm&#10;TMy9moaHC0ncqnyMMcZMiJh7NQ0PF5L4vvIxxhgzIWLu1TQ8XEjCLxIaY8yEiblX0/BwIQkvZWKM&#10;MRMm5l5Nw8OFJLyYojHGTJiYezUNDxeS+KryMcYYMyFi7tU0PFxI4p+UTwrKe0OpVQTPvKHUiCjl&#10;NJJpnhgTSjlFjElJmRHBttJdIJvYUOp85ZOC8vtLyowInn1G9qWg/DMk1TxKOY1kmifGhFJOQfnh&#10;b686YfDsebIvBeXPl9RwIY8PdOnkwIRXSMqMCJ6dJ/tSUP65kmoepZxGMs0TY0Ipp6D8xyRlRgTb&#10;DuzcS/MBSQ0XBs5blEwKyp8oKTMieHam7EtB+X0k1TxKOY1kmifGhFJOQfkPScqMCJ4dLftSUP4t&#10;khouJHGM8klB+fdKyowInp0q+1JQ/lBJNY9STiOZ5mFMHKKUU/g8XnXw7GTZl4Lyx0hquFQYeOdK&#10;yoxIhYH3Kkk1j1JOI5nmiTGhlFNQ/q2SMiOCZ6fLvhSUP0RSw4Uk9lQ+KSg//CcJJgy2va5zLwee&#10;Hy+p5lHKaSTTPDEmlHIKyp8gKTMieFb6ANKekhouJFH69MY3JWVGBM9eIftSUH5m/lpUymkk0zyM&#10;iVOUcgrKv1pSZkTwrPRx/OE/TUkeW3Tp5MCEmyRlRgTPDpZ9KSj/Pkk1j1JOI5nmiTGhlFNQ/mWS&#10;MiOCZ9+WfVm2kNRwwYRHKpkUlL+Hw1qSMyOAZy/s3MtB+bMk1TxKOY1kmifGhFJOQfkDJGVGBM9+&#10;JPtSUP6RkhouJPFAomhTKcr/keTMCODXbrIuBeU/IanmUcppJNM8MSaUcgrK/09JmRHAr0fIuhSU&#10;v514oOSGDYl8U3mloPzOkjIjgF+l951m5sEFpZxGMs0TY0Ipp6D8LpIyI4Bf28q6FJS/WlLDh2Qu&#10;UF4pKH+YpMwI4FfpukVXSKp5lHIayTRPjAmlnGUHSZkRwO/SFzfbWTqGZN6jvFJQ/iRJmRHArz+R&#10;dSko/21JNY9STiOZ5okxoZRTUH5rSZkRwK+/lnUpKH+6pIZPqRnwD5IyI4DfG8u3FJS/UVLNo5TT&#10;SKZ5Ykwo5RSU/2NJmRHAr9Kn3t4gqeFDPvt1aeXAjMskZUYAv9aVdSkof7ukmkcpp5FM88SYUMop&#10;KL+xpMwI4NdnZV0Kyh8sqeFDMk9TXiko/0MOq0vOLAJerTFnXBL8Dh4guaZRymkk0zQxFmJAKOUs&#10;60nOjAB2XyPfUlD+OZIaPiTzGOWVBo0/lJwZAfy6Q9aloPy6kmoapZtGMk0TY0HppkGjjUdKJwBe&#10;rU/8p6xLQfnHS64NSCheCCzBT3GsAvh9q3zLspGkmka5ppFM05DmRl22eSRlRgC7Nu9cK2KJ5NqA&#10;Ce1KJZaC8n6TdRXAr+tkXQrKbyKpplG6aSTTNKS5aZdtDsbSHZIyI4Bfu8u6FHHuS6odSKp0aeK3&#10;ScqMAH6V7kW/o6SaRummkUzTxFhQuiko/w1JmRHAr9KVj8+WVDuQVOnuWp+VlBkB/PqIrMuyn6Sa&#10;RrmmkUzTkGbpU5SfkZQZAfwq3ZL69ZJqB5Iq3SD+ZuIhkjOLgFfvkHVZjpJU0yjXNJJpGtI8qss2&#10;B2PxTEmZRcCuJfhV+gTWXpJrB5L6Y+WXBo2nSM4sAl6Vvsk6E3uCKN00kmmaGAtKNwXlT5aUWQS8&#10;2lK2pQkNybUDecUn6/Vdijko/xLJmUXArgM713LgdXvXUedB6aaRTNPEWFC6KSj/SkmZRcCu0suF&#10;NxJrSq4tSOwi5ZmC8u+WlFkEvNpFtqWg/EysyKt000imaWIsKN0UlN9HUmYR8Ook2ZaC8p+XVHuQ&#10;3DuVZwrK/7OkzCLg1VayLQXlZ2JBRaWbRjJNE2NB6aag/DMlZRYBr0pXLj9VUu1BckuVZwlrSM6s&#10;BLzeQH6lkVTTKNU0kmkapVrCppIyKwGf7sN5W7qCRLtbX5DcdsozDRrPkpxZCVi1Ol55AbxFUKpp&#10;JNMsMQaUaho0/kByZiVg1TadY3nwejvJtQkJln7CvkJSZhHw6gbZloLy7T3NsQJKNY1kmiXGgFJN&#10;Qfm7JGUWAa8Okm0pKH+bpNqFJM9Rviko/1FJmUXAqy/JthSU311SzaJU00imWWIMKNUUlL9KUmYR&#10;8OoM2ZaC8udIql1I8hjlm4Ly3yc2kJxZCfh0rmxLQfnmtxJWqmkk0ywxBpRqCsp7BYkRwKq18Orf&#10;O9dyUP4YybULSe6kfNOg8TzJmZWAT6fKshSUb2dXswVQqmkk0ywxBpRqCsr/vaTMSsCnZ8iyNGjs&#10;JLl2IclY6z42iEpD+TdJzqwErHpd51gOfH6fpJpFqaaRTLPEGFCqKSj/FkmZlYBPpStH/JBYX3Jt&#10;Q6IXKu8sX5CUWQn4fLD8SkH5T0iqWZRqGsk0S4wBpZqC8q+SlFkJFXy+UFLtQ7JFb1sKb5G5CPi8&#10;s7xKQfmrJdUsSjWNZJolxoBSzTITqzqXgEdr4HPRhnuUP1Fy7UOyRSvzBmi8WHJmAfDoSbIrBeVv&#10;lFSzKNU0kmmWGANKNQXl/d7WIuDR/5RdadCYnfvCJBv3Qb6n3FNQvvnr86Xg0SayKwXlf0U8VHJN&#10;olTTSKZJou9jDCjVFJRva2/uMYBHpasdX0/Mxv2PZZBw6ZovN0nKrATZlQafm97aVmmmkUyTRN8r&#10;zRLWlpxZAHwu3f/jAknNDiR9uPJPg8bOkjMLgEdfl10pKL+bpJpEaaaRTJNE3yvNFJS/RlJmAbBp&#10;+86tPPh8uORmB5IuWi02QMMb1SwCHhVtbUv5pvdyUJppJNMk0fdKMwXlZ+fJoCTYVPSofYDPW0lu&#10;tiDxS+VBlq+h0ebmKZXAnzfJqxSUb3oPFqWZRjJNEn2vNFNQvt2lxSuARfcivjBnVhI8vlRyswfJ&#10;nyIf0qDxHMmZecCfv5JVKSj/OUk1idJMI5kmib5Xmiko74VPVwL+PEVWpUHjFMnNHiT/fPmQBo03&#10;S87MAxbt0DmVA39jG+L7Sa45uizzSKY5SO1+6vs0lH+u5Mw84M9xsioNGs+X3OxB/vECTeny7jdI&#10;zswDFq3TOVVEsy9tKr80kmkOUluvyzAP52bTT/CVgj+lT1/F3LlEcrMJJpze2ZEHjV0kZ+YBf66V&#10;VSko3+xlQqWYRjLNEX2uFFNQ/hbC9ycXAG+eJqvSoHG65GYXTNhXfqRBY3avA44A/nxGVqWg/FJJ&#10;NYdSTCOZ5qDPix6zp/zs3twdAfw5XlalQWMfyc0u+LAEI3wZa4zgT+my7s0+TaMU00imOSqMmY9I&#10;yswD/vjyVS0w47TOljxovEByZgXwpvR5/k9LqjmUYhrJNEf0uVJMQfnjJWVWAG/+XDalQeM0yRnM&#10;eKF8SYPGmZIzK4A3RYtXUj7uodxLck3RZZhHMk1BWvdSn5fgVXgXAG/fJY/SoPFCyRnM2LB0wFL+&#10;R8QTJWmWA3s271zKg7ePllxTKL00kmmK6GullwaNbSVnlgNfNiNKH4++lthQkibAkKKdzwI0jpOc&#10;WQ58eSBxq2xKQfkdJdcUSi+NZJoi+lrppaD83cQGkjPLgS9Fl5MDNLwS+Yrgy66dPXkw9iYO95Gk&#10;WQ68uapzKQflD5NUUyi9NJJpiuhrpZcizkNJmRXAm9INuoJdJWeWgbEPIS6XQWnQ2FeSZjnw5UOy&#10;KAXl3yqpplB6aSTTFNHXSi8F5ZvfCjkDvtTYSO8Kouk9etJgTI1no8+SnFmOUm8p3+SkoPTSSKYp&#10;oq+VXgrKv01SZjnw5f2yKA0aJ0jOrAjm/Bke/bSzKgcatxNPlqQReLK/LEpB+Sb3R1d6aSTTFNHX&#10;Si8F5V8mKSPw5E+JuMSehvJ3En44YWVgUNFOhQEas7PB/IjgyZayp4TmdpdTXmkk0wyktHaXWRE7&#10;SM4IPDmqsyYP5/DFkjMLgUk1lja5inisJA3gR+xv/UNZlILyza05ptTSSKYZoo+VWgrKx1/JG0vO&#10;AH5sQHxVFpVwoCTNQmB0THRXyLA0aBwtSSPw5LOyJwXlj5VUMyi1NJJphuhjpZaC8l+RlBF48jLZ&#10;kwaNb3F4uCTNysCsN3S2FRG7FT5Ckgbwo2gDL8qfK6lmUGppJNMM0cdKLQXl/Y7CcuBHPF16iexJ&#10;g8ZbJGkWA782wrB7OuvyoNHsKrIZ8GNvWZOC8ndIqhmUWhrJNEP0sVJLQfkm3xfKgiX7dc6Uga+b&#10;SdKMAoYV7cccoPHPHJrdDGlVwY/iG+loNPUUiNJKI5kmiL5VWmnQeIrkZh68WJMo2kohQOPvJGlG&#10;BdOeQdwuD9OgcYgkZx68uD/xbVmTgvIvkVwTKK00kmmC6FullYLyP+CwjuRmHrwo/vaBp/cQ3jAv&#10;A/59oLMxD+Z/jkNzj59mwY9zOmdyUP79kmoCpZVGMk0Qfau0UlD+QknNPNgRe8r/Y+dMHjT8YnQW&#10;zHsO8Qt5mQaNF0ly5sGLoqds4GuSagLllEYyTUA6X+uyysHYOllSMw9e7ClbStlDkiYDHXGRjEyD&#10;xpWSm3nwYmfZUkIz95WUTxrJDB5SWa/LKE9MmpKbefDiYtmSJjQkZ7Jg4u7yswh0fC8E8OHRxF2y&#10;JQXl95Lc4FFKaSQzeKJPlVIaNB4vuZkGK2o9eeVdVkvBx9gdrejZ9ACNLxGPlOxMgw+XyZYUlD9J&#10;UoNHKaWRzOCJPlVKKSgf62fdV3IzCz6sS9S4anI+cX/JmhIwsvivowCdYyQ50+BD6c3SiyQ1eJRS&#10;GskMnuhTpZTlHyQ10+DjEfKjFG8JXAvMXELHfLLzNQ8a/05sKdmZBQ+WypIUlL+FeJjkBo1SSiOZ&#10;QRN9GX2qlFJQ/q8lN7PgwR8SNZZhupBYU7KmBhj6l/K3CHROkeTMggdPkx1p0Hi25AaN0kkjmUET&#10;fal0Spj5XfLw8QR5UYoXTawNpq5FBxUtBhigEX89P0OyMwn5x4KVN8uSFJRvYrFKpZNGMoMm+lLp&#10;pKD8zK/Aiw3b4MF3O0fyoPF54kGSNTXB2IPlcxHonCHJmQUPiq55U/5sSQ0apZNGMoMm+lLppKD8&#10;zK/Aiwenyo4i0DlUkqY2+HsfDL6ms7oMdA7gsP2sBvmfxzEN5W/jMK/2wKKU+TQHFerLNJSPdx7m&#10;1Z6FIP8qLw2iE3PbfTTdmXGAyUU3gI0xpo8wtx2uac6MC3yOJ7KK9hY2xpg+oTltiaY5M04w+5DO&#10;dmOMGT7Mab73MSnwe3UMP6uz3hhjhgtz2dnEAzS9mUmA4c8kblQfGGPM4GAOu4l4lqY1M0kwvsbe&#10;6cYYMxWYw07UdGYmDeZvQvyT+sIYYwYDc1cs8PpYTWdmGtAB+6s/jDFmMDB3vVjTmJkmdMRp6hNj&#10;jOk9zFlncvBLg32AzngycW3XNcYY01+Yq64nnqbpy/QBOuQ16h9jjOktzFXHadoyfYFOiT0NPq0+&#10;MsaY3sEcFeuGbaRpy/QJOucviDu7rjLGmP7A3PQrYl9NV6aP0EHvVH8ZY0xvYG56v6Yp01fopC2J&#10;f1WfGWPM1GFOiqXat9E0ZfoMnXVQ1211QO8q4uLG44tKNw0ad6yg2ftQ09PMp9nzKNr7I5hHs8W4&#10;SunW4ihNT6bv0Fmx8VTxhLgMtK7msIbkm4U8r+wyzkH5ezisI7lB0LU8j2QGAc1dgz66o2t5jhgj&#10;kmsW0gyfLu8yLkfnld/5GBJ0WOxR/PW5HqwAWqcTD5F8k5Bf8aPQaAxqUxw1O41kBgF9U/zNPMaI&#10;5JqEFOPDo8r2tAFaVxNPl7wZEvTffnRe0V9cy4PWmyTdJOS3NfFzpZuC8p+U3CBQs9NIZhDQNx9V&#10;s1PE2CC2klyTkN9xSrcYtH5JHCJpM0TowL9RfxaDVvBySTcJ+X1C6aag/C+IbSXXe9TsNJLpPfTJ&#10;VsTtanaKGBuSaxLyO5So9hoAWqdI2gwV+nE9OvIjXZeWg9bNxAsl3xzkdoRSTYPGYN60VZPTSKb3&#10;0CfHqMlpYmxIrjlIbw/yu67LtBy04g+xR0neDBk6M9bKKrpBvDxo/SvxTMk3BeltTm4/7jLNQfkv&#10;cVhdkr2ma3EeyfQa+uP+xCVqcgqNic0l2RTkth3x1S7TctD6NtHk/DCz0KF/SfxMfVwMWp8l/lTy&#10;TUFexd/Y0PhzyfUaNTeNZHoNfbGzmpsmxoTkmoLUNiW387ssy0ErOEzypiXo2BPVz1VA70PE+pJv&#10;BnI6WCmmQeNvJddr1Nw0kuk19MVb1dw0MSYk1wzk9CDi/UqxCui9TfKmNejfeD+k2vPdAXrvlXwz&#10;kFY8ynhXl2EOyt/KYYkke0vX2jyS6S00cQl9UfTyoMZCc+9BkddJXYZ1QC9ePmz+fbGZhg7eno6u&#10;utQJekdLvhnI6e+UXho0DpVcb1FT00imt9AHh6ipaWIsSK4ZyOlwIl58rQJa1xDPkrxpGTr6xUTR&#10;X9jLg9ZtxMsk3wSktV+XXR48+RSH1STZS7qW5pFML6F5q6kPStlPkk2AJ39F3KTcqoDeSyVvZgE6&#10;/BT1fRXQu4fYXfKDh5Ti0kfxS5ho9PrFMzUzjWR6SXivZqbRGOj9pchRiXOUqPbNI0DvdMmbWYFO&#10;35A4T2OgCuj9mGjmLxFyqXHz9V2S6yVqZhrJ9JLwXs1Mg0YzN4XJJa483KjUqoDep4nHqAozS9D/&#10;G9H5xauTLg96zXwTIY/NlFYaNOJSYW8XWOxamUcyvYOmxQu0xZdp0dhSkoMmzkmi9jePWH16M1Vh&#10;ZhEGwN7E9zQmqoDej4gmngUnj48prTRo9HYBPjUxjWR6R3iuJqZB43zJDRryOID4vtKqAnq3EC9W&#10;FWaWYSAcRPxEY6MK6N1K9P4ppMUglQO7jPLgw5eJB0uyV6iJaSTTK8Lr8FxNTIPG4BcCJIcXETco&#10;pSqgF4tKDmrVaTNmGBBLNT6qgebgL2eRRtxMj3c6StlVkr1CbUsjmV5Bs3btWpeHPo9Lu4O+eR7n&#10;XpyDXUZV8eZQ5ndhsFVbynkZaP6QGPRbvLS/eEVjNGJxud6tj9W1Lo9kegNNWl1eF4HGyZIcJLR/&#10;f+J6pVMNNN/E4d6qxpj/D4MjFp17czdU6oFmrOB7kKoZHKSwDfHTuWQKwIN9JNkb1LQ0kukNeLyv&#10;mpYGjbuJp0pycJBC7AP03S6beqD5Tg5rqxpjfhcGSCx3Um3592WgGZez9lY1g4O2X6BU0qDRu+1Q&#10;1bQ0kukN4bGalgaNiyU3OGj7WC5boXkRB29LaxaHwfII4u+7oVMPNO8kjuXHQSx1vjy0e+8uizLQ&#10;6dW3EDUrjWR6QXirZhWBzgGSHAw0ezXiKNpetBXBfKAZOzluqqqMWRwGzeOIj3dDqC7ovoPDw1XV&#10;IKDNsXJpjSd7/pFDb27Odq3KI5mpQ1PiYYfwtgg0/oUY1ArTtHdd4mSlUBV0LySaeBfGTBgGzhOJ&#10;z2ksVQXdszhsoaoGAW0u3tUuQKc3l/LUpDSSmTrhqZpUBDonSnIQ0N74Q+8MNb8q6MbGaNurKmNW&#10;HQbR04hqu5UtD7qxKdVgdi6jybFb4bVd6/OgEd/s7ifZqdK1KI9kpgrNuJ88LQKNHxBPkmzvocmx&#10;svYnu9bXBd1vEDurKmPyMJB2If5NY6sqGqiDublOk9/YtbwMct5LklNFzUkjmakSXqo5RaAziE3A&#10;AtoaN8vH9Yfdd4g9VZUx5TCg9iKqP1ceoHsjsVRV9RrauSVR/IgkGrFEytS/hXStySOZqUET4ttH&#10;jeVmYmmO7STba2hnrBzxH2p6VdCN97YG9xCBGQAMrHG92ToH2oO4/kw7ay2FP/W309WONJKZGjSh&#10;+K3zgD4dxJLktLPKfbj5iHObaGZLBtNDGGCx+OK3NOaqg/a7iY1VXS+hfVsTxYvTofEZYqpP/Kgp&#10;aSQzFfDuYeGhmpIGjdgQ7WmS7SW0bwPibWpyddCOy1YvUnXGjA/G264MtrFcfw3QPp/YUdX1EtpX&#10;5WRG5xhJTgU1I41kpgLevVrNKAKd90myl9C+pxLnqLnVQTvuQ/6FqjNm/DDudmDQjeUR3wDta4nD&#10;+bEXTyutCG17MvHDrrV5lOe2kp04akYayUwcPHsS8X/UjDRoxJ4Wvfxjhebdi7YdRozzG/+XiJ1U&#10;pTGTg4G3FTGWlw2Xgf57iD9Rlb2CdsXaQMWgc5okJ46akEYyEyfGhZpQygck2SvIL97vqDK+FgL9&#10;eElwEA8OmEZhAG5GVF/2ZHnQ/yLRu8cKaVNcWqi1dMR+kp0oqjuNZCYKnscTgf+pJqRBIxZN7N27&#10;DjRtD9p1cdfK8YB+LE8yqBd5TaMwEGMZieoLMC4P+vGEyPH82KsF3WjTmV0Ly0DnOg4TX+Kkqz2P&#10;ZCYGVcZin1d3tZeBznmS7QU0KXI7hhjbk44B+rEw4hqq1pjpw4Bch4FZfSn4efgH6unN127a8hSi&#10;ypbA6Bwv2YmhqtNIZmLgUfFWtQE6se1yb67905ZtiVjeZ6xQxzuJQa31ZWYExmd8EzmOGPdfUFcR&#10;vdlfhLacoKYVgU5sPbqDZCdCV3MeyUwE/Ikb59eo6iLQOUWyU4e2/BXxr2ra2KCO2AxqLVVrTD9h&#10;oC4lxvohElDH6Rym/lU82kBbbpprVCHoTHQvClWbRjITAW+qXCZFJ7arXUeyU4M2xLh571yjxo+3&#10;oTXDgRPjYKLqZv7zQR2xYuiBHO+vqqcC9R/atagctI6W7NhRlWkkM3bwpNqe/Wi9UrJTIcYqzYgx&#10;G2N3rFBHLNFyuKo2ZjgwfmO10Du6oTxeqCduDE510xvacGnXmjLQiQcGJrIHg6pMI5mxghfxpN9d&#10;qrIIdOIG/NQexKDuTWlDjNWxQz3xjouXJjHDhXEcLxyO9V2RZVBPLMd9Ij9O5YOEuncjqnxgovM5&#10;4g8lPTZUXRrJjA082IQo3k44QOdXxFRWfqb6+OA4kfhB15rxQj2fJvyCoBk+DOTYIvdk4hca32OF&#10;ei4lDuLHiT8WS73VXv6S1mqSHgtdTXkkMzbwoOb6TxN/aZA648GSWD23yrfTUaCutxOPUROMaQMG&#10;dTxt8k2N87FDXWcRz1L1E4H64u384iU2loHWSyU9FlRNGsmMBXI/lPiVqioCne8TT5X0RKC+ZxFj&#10;fzR3GdR1DfFSfryXmmBMW8RJTJzXDfnxQ103E28ixn45aBnUVW3JbbS+TTxD0tVRNWkkUx2k49Jn&#10;lRcGA7T+RtJjh7r+kIgxd7OqHzvU9Slion8sGTMVGO/xxm2tPTVGgvriMdv9iLHfQI06qO/KqLcG&#10;0hrL5biuhjySqQqycdmnpn/x7sjYH/emjvsQ+2msTQzq68Xj7MZMFAZ9LAsfz+RPDE0mY/8gQT/2&#10;T6/y5FCA1qmSrork00imKuRa7d0ItOKJtq0kPRaoZtkHR5WXHEeF+uKBjamsoWZML+AEiEd9Y2G3&#10;iUKdlxAvIR6mplQH7aNVXRXQizfeq17f7pTzSKYKyMXy5VXe6l8GesdKvjoxdogYQ5eouolBnZ8g&#10;nqmmGDO7cCKszznxRo53dqfH5KDO2A/hCH58uJpTDTTXRvvDcxVVAr2qG1BJNo1kqhC5SbYK6J1D&#10;PFTy1UD64egeQYz9RcAVoc5fEnH591FqjjEm4MR4EfEv3akyWaj3MuJIfqx6YqK5HVFtQyC07iJe&#10;LvliJJtGMsVETpGbZItBKx4+qLpNLXobE0cSl6maiUK9VxOHqDnGmBXhPNmIk+Ty7pSZPNQdN0CP&#10;ItZWk4pBK+65VIM2xnX9Km8YSzKNZIqIXCInSVYBvWqLbSK3NnEUmhO9Ob481H0lsYmaZIxZCM6X&#10;eIopFmSc6A325Ym6iWP5cT01qwi0qj66jF58iBRvhiS5NJJJEzlELpKrAnrnS74IpNZD61himuMw&#10;bpTHHzS92gfHmN7DSRMncJUNm7JQf0zU5xM785/pk5iysV/KrXOilUAvJpdtVEWKTimPZFJQfBvl&#10;UA15nF5pl7Lxx0t8qEWfj31F6ZVB/fFHx0ZqmjEmAydR1ZfKstCGG4hYayt1UlMu8qj913bopR/l&#10;7FTySGaVod17j8mL1H4qlItLp7FW1dhXkF4M2nAdsaOaZowphRMqHpl8DTHRZ+3ngzbcTnyEiJv+&#10;q7S7G78fN4t/LakqIPcL4g38uMr3bTqFPJIZGYqsTlvjslDVJ+7QC1bp4QJ+f30i+jD68nZJTQ3a&#10;cD1xHD/6W4cx4yBOLk6yiS2Fshi05VbiFGIzNXFR+N1TVbwq8mWV3kjuSuaRzEjw63F5aCyXJMNT&#10;VbMo0VdE9FnVS4ol0JYLCN8kN2YScLLtSFyn868X0J5YBfgAYgM1c1741ZhIx7InBLrxqOfIe4mo&#10;WBrJLAq/GsuZV1ueZHnk5UrvT/E7GxDRNxNbFXcUaE9cFt1TzTTGTArOv/g2EnuwX9+djv2A9txN&#10;XEycQMQN2Qeryb+Bf/sj4tMqUhV0byJeSzxE1S2IiqSRzILQhgcS8e7EWD7s0Y19L/5I1f0G/u3B&#10;RHgffRB9cbeK9ALaE30U91weqyYbY6YBJ2G1TYfGAW2LR4LjjfR4H+Q3Twip3WO7jIJ2fCNa6WUR&#10;/WoaycyL8rtYv1qd8G75/PindYhYk+rDxNQevV0M2vZFYuRLnsaYCcBJuScx9Zvsi0EbY2KPG8lb&#10;8Z+xFtjYHhcNbSIWJ5z3fZbut/JI5rfgn+Px67jHMNa8OIR3sf9KeNmrS1PzQRvjW8dUdkQ0xowA&#10;5+lUVkbNokll7I+OUkcsgXI8P/7WOxLd/80jmTn4z1j7ayIv3oVnxNTeDF8VaGds9LSUHye+Q6Yx&#10;JgEn67IPkrHcuB0q+BEfJHE5be59ie5f80gj3m85M7S7fzUBfkxk6wBjzBjhBI59R/xBsgJ4Unxj&#10;u4ZGa8RYI/bmR39wGNMCnMyxy91exLlzZ7kxlWFsnc8hvvWuqWFnjGkJTvDViD04yc8ifhknvjEl&#10;xB8lxF786HscxswKnPBxaSuu3f98biYwZkQYM/F021n8uAexmoaUMWbWYCJ4NvF+4v/OzQ7GLABj&#10;5OdE/NGxi4aPMcbMfZDEGkknEb1ZI8n0A8ZEvAz69hgjGi7GGPO7MEnEyr/7E2czd/y0m0LMrEH/&#10;30l8lB8PJKrvmW+MaRwmkK2JWG/rK3Ozimke+voKItbQerKGgTHG5GFeWbZTXVz/rrqLnpk+0afR&#10;t/y4K+H3N4wx44GJJi5xxTsl7yWunZuBzOCg775DxMMTLyQ2VPcaY8xkiImH2Ic4jfBb2T0n+og4&#10;ndiX//R9DWNMP4gJiYnp+USsRNv71WFnhegL9cnz+U9/aBhj+g8TVtyAP5w4m/heN52ZcRNey/Pw&#10;fmt1hzHGDBPmtViLK7bhjfdM4i/ise2VMWvgZawwHJ7GDn878k9eUsQY0y5MdOsTOxHHEOcQ3+mm&#10;Q7MY4ZU8C+/Cw/VlqzHGzCbMjZszGS4lTiUuJ2b+ceHwQF6EJ4fxT5vLLmOMMQvBZLkGsQUT5wuI&#10;eJkxVhD+OnFnTK4tQU53E/9CxL2L1xPxmPSWhJdGN8aYWjCpPoQ5N76txIuNBxHHE/Fo6meIbxG3&#10;d9Nyf4g2qW0XEdHWNxAHE88hHk88VOkZY4yZJszZGzEpb8Zxe457EgcQsV95PM4aE3hM5Bcrribi&#10;/Yhl8Tt7jce/rfA7UWZZ+WUfCqEddURde1Is6o42bKRmGWOMMcYYY4wxxhhjjDHGGGOMMcYYY4wx&#10;xhhjjDHGGGOMMcYYY4wxxhhjjDHGGGOMMcYYY4wxxhhjjDHGGGOMMcYYY4wxxhhjjDHGGGOMMcYY&#10;Y4wxxhhjjDHGGGOMMWaw/N7v/T8LiSN8ueoTGAAAAABJRU5ErkJgglBLAwQUAAYACAAAACEAiWNr&#10;WdUAAAADAQAADwAAAGRycy9kb3ducmV2LnhtbEyPMU/DMBCFdyT+g3VIbNRph4qmcaqqEgvqksDC&#10;drGPJMI+R7bbhH+PgQGWO53e07vvVYfFWXGlEEfPCtarAgSx9mbkXsHry9PDI4iYkA1az6TgkyIc&#10;6tubCkvjZ27o2qZe5BCOJSoYUppKKaMeyGFc+Yk4a+8+OEz5DL00Aecc7qzcFMVWOhw5fxhwotNA&#10;+qO9OAVN9s/nt/Ouw755DovVfGy1Uvd3y3EPItGS/szwjZ/Roc5Mnb+wicIqyEXSz8zaZrsD0f1u&#10;WVfyP3v9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HEdCog&#10;AgAAcAQAAA4AAAAAAAAAAAAAAAAAOgIAAGRycy9lMm9Eb2MueG1sUEsBAi0ACgAAAAAAAAAhAFcR&#10;o9wHRgAAB0YAABQAAAAAAAAAAAAAAAAAhgQAAGRycy9tZWRpYS9pbWFnZTEucG5nUEsBAi0AFAAG&#10;AAgAAAAhAIlja1nVAAAAAwEAAA8AAAAAAAAAAAAAAAAAv0oAAGRycy9kb3ducmV2LnhtbFBLAQIt&#10;ABQABgAIAAAAIQCqJg6+vAAAACEBAAAZAAAAAAAAAAAAAAAAAMFLAABkcnMvX3JlbHMvZTJvRG9j&#10;LnhtbC5yZWxzUEsFBgAAAAAGAAYAfAEAALRMAAAAAA==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00406">
    <w:abstractNumId w:val="0"/>
  </w:num>
  <w:num w:numId="2" w16cid:durableId="777069007">
    <w:abstractNumId w:val="4"/>
  </w:num>
  <w:num w:numId="3" w16cid:durableId="1312950999">
    <w:abstractNumId w:val="1"/>
  </w:num>
  <w:num w:numId="4" w16cid:durableId="1607349822">
    <w:abstractNumId w:val="3"/>
  </w:num>
  <w:num w:numId="5" w16cid:durableId="1404451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A33"/>
    <w:rsid w:val="00016073"/>
    <w:rsid w:val="00033263"/>
    <w:rsid w:val="000334C1"/>
    <w:rsid w:val="0003364E"/>
    <w:rsid w:val="00054E7A"/>
    <w:rsid w:val="00077A0E"/>
    <w:rsid w:val="000873F6"/>
    <w:rsid w:val="000B286F"/>
    <w:rsid w:val="000D134B"/>
    <w:rsid w:val="00112736"/>
    <w:rsid w:val="00115B3E"/>
    <w:rsid w:val="00124ED6"/>
    <w:rsid w:val="00167789"/>
    <w:rsid w:val="00194704"/>
    <w:rsid w:val="001B160B"/>
    <w:rsid w:val="00203213"/>
    <w:rsid w:val="002236D5"/>
    <w:rsid w:val="00231455"/>
    <w:rsid w:val="00243756"/>
    <w:rsid w:val="0027193E"/>
    <w:rsid w:val="002C4E0C"/>
    <w:rsid w:val="002E0111"/>
    <w:rsid w:val="002E7306"/>
    <w:rsid w:val="00331DCE"/>
    <w:rsid w:val="00352A17"/>
    <w:rsid w:val="003B4AEF"/>
    <w:rsid w:val="004078AF"/>
    <w:rsid w:val="00415CF3"/>
    <w:rsid w:val="004455D4"/>
    <w:rsid w:val="00453A7B"/>
    <w:rsid w:val="004936B2"/>
    <w:rsid w:val="004A28EA"/>
    <w:rsid w:val="004F4051"/>
    <w:rsid w:val="0050661B"/>
    <w:rsid w:val="006A1E18"/>
    <w:rsid w:val="006C7F5A"/>
    <w:rsid w:val="00722798"/>
    <w:rsid w:val="00760E56"/>
    <w:rsid w:val="00791376"/>
    <w:rsid w:val="007B1BDE"/>
    <w:rsid w:val="007B3003"/>
    <w:rsid w:val="007F5CE5"/>
    <w:rsid w:val="00831977"/>
    <w:rsid w:val="00871DB8"/>
    <w:rsid w:val="00885947"/>
    <w:rsid w:val="00887E05"/>
    <w:rsid w:val="008A171A"/>
    <w:rsid w:val="008F180B"/>
    <w:rsid w:val="008F48B9"/>
    <w:rsid w:val="009049BC"/>
    <w:rsid w:val="00985945"/>
    <w:rsid w:val="009D5812"/>
    <w:rsid w:val="009D646A"/>
    <w:rsid w:val="009E2194"/>
    <w:rsid w:val="00A47CC9"/>
    <w:rsid w:val="00A633B0"/>
    <w:rsid w:val="00AA1166"/>
    <w:rsid w:val="00AA35A8"/>
    <w:rsid w:val="00AE562D"/>
    <w:rsid w:val="00B8453F"/>
    <w:rsid w:val="00B85473"/>
    <w:rsid w:val="00BE5968"/>
    <w:rsid w:val="00BE71CF"/>
    <w:rsid w:val="00C62E97"/>
    <w:rsid w:val="00CB357E"/>
    <w:rsid w:val="00CB3E40"/>
    <w:rsid w:val="00CB7E3E"/>
    <w:rsid w:val="00CF22B3"/>
    <w:rsid w:val="00D2008A"/>
    <w:rsid w:val="00D86385"/>
    <w:rsid w:val="00D95726"/>
    <w:rsid w:val="00DB472D"/>
    <w:rsid w:val="00DE5F88"/>
    <w:rsid w:val="00DF2298"/>
    <w:rsid w:val="00DF3F98"/>
    <w:rsid w:val="00E067BA"/>
    <w:rsid w:val="00EB5077"/>
    <w:rsid w:val="00EB74E8"/>
    <w:rsid w:val="00EC0F79"/>
    <w:rsid w:val="00F30552"/>
    <w:rsid w:val="00F46BDB"/>
    <w:rsid w:val="00F677EF"/>
    <w:rsid w:val="00F97FD3"/>
    <w:rsid w:val="00FA486C"/>
    <w:rsid w:val="00FC7A33"/>
    <w:rsid w:val="00FD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98E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svg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8.sv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svg"/><Relationship Id="rId10" Type="http://schemas.openxmlformats.org/officeDocument/2006/relationships/endnotes" Target="endnotes.xml"/><Relationship Id="rId19" Type="http://schemas.openxmlformats.org/officeDocument/2006/relationships/image" Target="media/image10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oo\AppData\Roaming\Microsoft\Templates\Photo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4D76E93B654B9F8DA48AA24F0D3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31B48-4A24-4CD6-8389-2BE294732A4A}"/>
      </w:docPartPr>
      <w:docPartBody>
        <w:p w:rsidR="00000000" w:rsidRDefault="00000000">
          <w:pPr>
            <w:pStyle w:val="C54D76E93B654B9F8DA48AA24F0D3712"/>
          </w:pPr>
          <w:r w:rsidRPr="00054E7A">
            <w:t>Angelica Astrom</w:t>
          </w:r>
        </w:p>
      </w:docPartBody>
    </w:docPart>
    <w:docPart>
      <w:docPartPr>
        <w:name w:val="37BC8925FF8B427AADC072A4B5902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EB7E6-0518-4024-9ED4-67B096E811B3}"/>
      </w:docPartPr>
      <w:docPartBody>
        <w:p w:rsidR="00000000" w:rsidRDefault="00000000">
          <w:pPr>
            <w:pStyle w:val="37BC8925FF8B427AADC072A4B5902D3D"/>
          </w:pPr>
          <w:r w:rsidRPr="00054E7A">
            <w:t>UI/UX Designer</w:t>
          </w:r>
        </w:p>
      </w:docPartBody>
    </w:docPart>
    <w:docPart>
      <w:docPartPr>
        <w:name w:val="A91B69387C7E4B22A1544BF0DA7C5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9DDB2-F06E-48D2-B723-0BC33560BEB7}"/>
      </w:docPartPr>
      <w:docPartBody>
        <w:p w:rsidR="00000000" w:rsidRDefault="00000000">
          <w:pPr>
            <w:pStyle w:val="A91B69387C7E4B22A1544BF0DA7C5C0B"/>
          </w:pPr>
          <w:r w:rsidRPr="00054E7A">
            <w:t>Dear</w:t>
          </w:r>
        </w:p>
      </w:docPartBody>
    </w:docPart>
    <w:docPart>
      <w:docPartPr>
        <w:name w:val="59961E750000490C91136AB66EF1B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68D09-50C1-4831-BC41-36D2FB8E3E76}"/>
      </w:docPartPr>
      <w:docPartBody>
        <w:p w:rsidR="00000000" w:rsidRDefault="00000000">
          <w:pPr>
            <w:pStyle w:val="59961E750000490C91136AB66EF1B735"/>
          </w:pPr>
          <w:r w:rsidRPr="00054E7A">
            <w:t>[Recipient Name]</w:t>
          </w:r>
        </w:p>
      </w:docPartBody>
    </w:docPart>
    <w:docPart>
      <w:docPartPr>
        <w:name w:val="B2985040090F4ACB9E26D399401F6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6F739-B3AE-4EB9-B724-8042226A30DE}"/>
      </w:docPartPr>
      <w:docPartBody>
        <w:p w:rsidR="00000000" w:rsidRDefault="00000000">
          <w:pPr>
            <w:pStyle w:val="B2985040090F4ACB9E26D399401F65E8"/>
          </w:pPr>
          <w:r w:rsidRPr="00054E7A">
            <w:t xml:space="preserve">Are you looking for a [job </w:t>
          </w:r>
          <w:r w:rsidRPr="00054E7A">
            <w:t>title] with:</w:t>
          </w:r>
        </w:p>
      </w:docPartBody>
    </w:docPart>
    <w:docPart>
      <w:docPartPr>
        <w:name w:val="8AF78259182C4951B2318DEDA5FE6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9B964-3090-4E48-AB3D-FD126ADDDE35}"/>
      </w:docPartPr>
      <w:docPartBody>
        <w:p w:rsidR="00000000" w:rsidRDefault="00000000">
          <w:pPr>
            <w:pStyle w:val="8AF78259182C4951B2318DEDA5FE6ECC"/>
          </w:pPr>
          <w:r w:rsidRPr="00054E7A">
            <w:t>[Number] years of hands-on experience in [area of expertise]?</w:t>
          </w:r>
        </w:p>
      </w:docPartBody>
    </w:docPart>
    <w:docPart>
      <w:docPartPr>
        <w:name w:val="CD19E12ECFB9436586D6AA9287BC4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3228C-1105-43E0-9F50-83893072FB9A}"/>
      </w:docPartPr>
      <w:docPartBody>
        <w:p w:rsidR="00000000" w:rsidRDefault="00000000">
          <w:pPr>
            <w:pStyle w:val="CD19E12ECFB9436586D6AA9287BC4E42"/>
          </w:pPr>
          <w:r w:rsidRPr="00054E7A">
            <w:t>Knowledge of the latest technology in [industry or field]?</w:t>
          </w:r>
        </w:p>
      </w:docPartBody>
    </w:docPart>
    <w:docPart>
      <w:docPartPr>
        <w:name w:val="6143BD5C4E8643FC80423B2EE57EE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D7927-FE84-4EC1-AC76-5804FD76C43E}"/>
      </w:docPartPr>
      <w:docPartBody>
        <w:p w:rsidR="00000000" w:rsidRDefault="00000000">
          <w:pPr>
            <w:pStyle w:val="6143BD5C4E8643FC80423B2EE57EED04"/>
          </w:pPr>
          <w:r w:rsidRPr="00054E7A">
            <w:t>[Excellent written and oral communication skills?]</w:t>
          </w:r>
        </w:p>
      </w:docPartBody>
    </w:docPart>
    <w:docPart>
      <w:docPartPr>
        <w:name w:val="2ED756995D2749709A750F00EFA1B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F1FE9-A2E3-4090-826A-0BF1ACD3844F}"/>
      </w:docPartPr>
      <w:docPartBody>
        <w:p w:rsidR="00000000" w:rsidRDefault="00000000">
          <w:pPr>
            <w:pStyle w:val="2ED756995D2749709A750F00EFA1B2C1"/>
          </w:pPr>
          <w:r w:rsidRPr="00054E7A">
            <w:t>[A passion to learn and to increase his skills?]</w:t>
          </w:r>
        </w:p>
      </w:docPartBody>
    </w:docPart>
    <w:docPart>
      <w:docPartPr>
        <w:name w:val="CCA1A4EA197D4B15A72C7886A0039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08358-CA7C-4731-AA5D-35FC0A8E1827}"/>
      </w:docPartPr>
      <w:docPartBody>
        <w:p w:rsidR="00000000" w:rsidRDefault="00000000">
          <w:pPr>
            <w:pStyle w:val="CCA1A4EA197D4B15A72C7886A0039622"/>
          </w:pPr>
          <w:r w:rsidRPr="00054E7A">
            <w:t xml:space="preserve">If so, then you </w:t>
          </w:r>
          <w:r w:rsidRPr="00054E7A">
            <w:t>need look no further. You will see from my enclosed resume that I meet all of these qualifications and more.</w:t>
          </w:r>
        </w:p>
      </w:docPartBody>
    </w:docPart>
    <w:docPart>
      <w:docPartPr>
        <w:name w:val="495C9572A5FD45DF9E32A6A657900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D385B-92A4-403F-B96D-6935A2F23077}"/>
      </w:docPartPr>
      <w:docPartBody>
        <w:p w:rsidR="00000000" w:rsidRDefault="00000000">
          <w:pPr>
            <w:pStyle w:val="495C9572A5FD45DF9E32A6A65790009B"/>
          </w:pPr>
          <w:r w:rsidRPr="00054E7A">
            <w:t>I would very much like to discuss opportunities with [Company Name]. To schedule an interview, please call me at [phone]. The best time to reach me is between [earliest time] and [latest time], but you can leave a voice message at any time, and I will return your call.</w:t>
          </w:r>
        </w:p>
      </w:docPartBody>
    </w:docPart>
    <w:docPart>
      <w:docPartPr>
        <w:name w:val="DD49270BEDBC40A481733C828105B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9F801-4852-4B5B-8D54-3787760612D1}"/>
      </w:docPartPr>
      <w:docPartBody>
        <w:p w:rsidR="00000000" w:rsidRDefault="00000000">
          <w:pPr>
            <w:pStyle w:val="DD49270BEDBC40A481733C828105BB9B"/>
          </w:pPr>
          <w:r w:rsidRPr="00054E7A">
            <w:t>Thank you for taking the time to review my resume. I look forward to talking with you.</w:t>
          </w:r>
        </w:p>
      </w:docPartBody>
    </w:docPart>
    <w:docPart>
      <w:docPartPr>
        <w:name w:val="8D54FC7E476245BCA430A9CB22DC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6E013-82A7-4DC3-A88B-F3395C3FE71F}"/>
      </w:docPartPr>
      <w:docPartBody>
        <w:p w:rsidR="00000000" w:rsidRDefault="00000000">
          <w:pPr>
            <w:pStyle w:val="8D54FC7E476245BCA430A9CB22DC687C"/>
          </w:pPr>
          <w:r w:rsidRPr="00054E7A">
            <w:t>Sincerely,</w:t>
          </w:r>
        </w:p>
      </w:docPartBody>
    </w:docPart>
    <w:docPart>
      <w:docPartPr>
        <w:name w:val="AF732A3E5C5D48878457281BF02C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69CEA-EC1F-4A53-B005-F74125863AE2}"/>
      </w:docPartPr>
      <w:docPartBody>
        <w:p w:rsidR="00000000" w:rsidRDefault="00000000">
          <w:pPr>
            <w:pStyle w:val="AF732A3E5C5D48878457281BF02CD0BB"/>
          </w:pPr>
          <w:r w:rsidRPr="00054E7A">
            <w:t>[Your Name]</w:t>
          </w:r>
        </w:p>
      </w:docPartBody>
    </w:docPart>
    <w:docPart>
      <w:docPartPr>
        <w:name w:val="A315577241B545ACBB9201FC12B97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5F5F0-988B-41E7-BBD7-E9B527EF2681}"/>
      </w:docPartPr>
      <w:docPartBody>
        <w:p w:rsidR="00000000" w:rsidRDefault="00000000">
          <w:pPr>
            <w:pStyle w:val="A315577241B545ACBB9201FC12B979E3"/>
          </w:pPr>
          <w:r w:rsidRPr="00054E7A">
            <w:t>Enclosure</w:t>
          </w:r>
        </w:p>
      </w:docPartBody>
    </w:docPart>
    <w:docPart>
      <w:docPartPr>
        <w:name w:val="549EA0DEC8DD450E8A04188790680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70C02-170C-466C-AB83-EF86AA8C407A}"/>
      </w:docPartPr>
      <w:docPartBody>
        <w:p w:rsidR="00000000" w:rsidRDefault="00000000">
          <w:pPr>
            <w:pStyle w:val="549EA0DEC8DD450E8A04188790680A3E"/>
          </w:pPr>
          <w:r w:rsidRPr="00054E7A">
            <w:t>C O N T A C T</w:t>
          </w:r>
        </w:p>
      </w:docPartBody>
    </w:docPart>
    <w:docPart>
      <w:docPartPr>
        <w:name w:val="75D7B9CB80D7466E932CDC1F1C462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F818-5A65-4D7E-BFE8-09AFE5762FAF}"/>
      </w:docPartPr>
      <w:docPartBody>
        <w:p w:rsidR="00000000" w:rsidRDefault="00000000">
          <w:pPr>
            <w:pStyle w:val="75D7B9CB80D7466E932CDC1F1C462515"/>
          </w:pPr>
          <w:r w:rsidRPr="00054E7A">
            <w:rPr>
              <w:sz w:val="22"/>
              <w:szCs w:val="22"/>
            </w:rPr>
            <w:t>someone@example.com</w:t>
          </w:r>
        </w:p>
      </w:docPartBody>
    </w:docPart>
    <w:docPart>
      <w:docPartPr>
        <w:name w:val="831516025E6143C884B928DD3C953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89A81-27CA-4160-96E5-590AD17E77D2}"/>
      </w:docPartPr>
      <w:docPartBody>
        <w:p w:rsidR="00000000" w:rsidRDefault="00000000">
          <w:pPr>
            <w:pStyle w:val="831516025E6143C884B928DD3C953089"/>
          </w:pPr>
          <w:r w:rsidRPr="00054E7A">
            <w:rPr>
              <w:sz w:val="22"/>
              <w:szCs w:val="22"/>
            </w:rPr>
            <w:t>(212) 555-1234</w:t>
          </w:r>
        </w:p>
      </w:docPartBody>
    </w:docPart>
    <w:docPart>
      <w:docPartPr>
        <w:name w:val="9362F9835C5948128458C6441BC92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A4C5A-A16D-4961-B673-326E2BE7F280}"/>
      </w:docPartPr>
      <w:docPartBody>
        <w:p w:rsidR="00000000" w:rsidRDefault="00000000">
          <w:pPr>
            <w:pStyle w:val="9362F9835C5948128458C6441BC922E5"/>
          </w:pPr>
          <w:r w:rsidRPr="00054E7A">
            <w:rPr>
              <w:sz w:val="22"/>
              <w:szCs w:val="22"/>
            </w:rPr>
            <w:t>www.example.com</w:t>
          </w:r>
        </w:p>
      </w:docPartBody>
    </w:docPart>
    <w:docPart>
      <w:docPartPr>
        <w:name w:val="473F67BC911F4E2EBBE0447B524EA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55D56-C63C-4BC4-8E5C-1F65ED7BEB73}"/>
      </w:docPartPr>
      <w:docPartBody>
        <w:p w:rsidR="00000000" w:rsidRDefault="00000000">
          <w:pPr>
            <w:pStyle w:val="473F67BC911F4E2EBBE0447B524EAFEE"/>
          </w:pPr>
          <w:r w:rsidRPr="00054E7A">
            <w:t>New York City, NY</w:t>
          </w:r>
        </w:p>
      </w:docPartBody>
    </w:docPart>
    <w:docPart>
      <w:docPartPr>
        <w:name w:val="5870BCD8B1F644C2A75A45CB85DD1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1D95D-1667-49C0-803A-67515CB60A72}"/>
      </w:docPartPr>
      <w:docPartBody>
        <w:p w:rsidR="00000000" w:rsidRDefault="00000000">
          <w:pPr>
            <w:pStyle w:val="5870BCD8B1F644C2A75A45CB85DD1FE1"/>
          </w:pPr>
          <w:r w:rsidRPr="00054E7A">
            <w:t>[Recipient Name]</w:t>
          </w:r>
        </w:p>
      </w:docPartBody>
    </w:docPart>
    <w:docPart>
      <w:docPartPr>
        <w:name w:val="EAEE756B4E8C43FEA836000B4B371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E7ABF-BE56-4CFC-BC9C-6970B8F8BFAF}"/>
      </w:docPartPr>
      <w:docPartBody>
        <w:p w:rsidR="00000000" w:rsidRDefault="00000000">
          <w:pPr>
            <w:pStyle w:val="EAEE756B4E8C43FEA836000B4B37122B"/>
          </w:pPr>
          <w:r w:rsidRPr="00054E7A">
            <w:t>[Title]</w:t>
          </w:r>
        </w:p>
      </w:docPartBody>
    </w:docPart>
    <w:docPart>
      <w:docPartPr>
        <w:name w:val="CE096206F843433A831DAC1F00CA9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FF9BB-AAD5-4EC4-9ACC-2E899EF81944}"/>
      </w:docPartPr>
      <w:docPartBody>
        <w:p w:rsidR="00000000" w:rsidRDefault="00000000">
          <w:pPr>
            <w:pStyle w:val="CE096206F843433A831DAC1F00CA9AC1"/>
          </w:pPr>
          <w:r w:rsidRPr="00054E7A">
            <w:t>[Company]</w:t>
          </w:r>
        </w:p>
      </w:docPartBody>
    </w:docPart>
    <w:docPart>
      <w:docPartPr>
        <w:name w:val="5AA52543FCDB43E1B1D4722C6A65E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CCA76-10D9-401F-BB3D-0EB666654227}"/>
      </w:docPartPr>
      <w:docPartBody>
        <w:p w:rsidR="00000000" w:rsidRDefault="00000000">
          <w:pPr>
            <w:pStyle w:val="5AA52543FCDB43E1B1D4722C6A65EE03"/>
          </w:pPr>
          <w:r w:rsidRPr="00054E7A">
            <w:t>[Recipient Street Address]</w:t>
          </w:r>
        </w:p>
      </w:docPartBody>
    </w:docPart>
    <w:docPart>
      <w:docPartPr>
        <w:name w:val="7755EE2CA92E4BF89FE2C5F74BD60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00F62-0086-43A1-916B-AB08EB23052F}"/>
      </w:docPartPr>
      <w:docPartBody>
        <w:p w:rsidR="00000000" w:rsidRDefault="00000000">
          <w:pPr>
            <w:pStyle w:val="7755EE2CA92E4BF89FE2C5F74BD60090"/>
          </w:pPr>
          <w:r w:rsidRPr="00054E7A">
            <w:t>[Recipient City, ST Zip]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A4"/>
    <w:rsid w:val="001A1BA4"/>
    <w:rsid w:val="00CB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4D76E93B654B9F8DA48AA24F0D3712">
    <w:name w:val="C54D76E93B654B9F8DA48AA24F0D3712"/>
  </w:style>
  <w:style w:type="paragraph" w:customStyle="1" w:styleId="37BC8925FF8B427AADC072A4B5902D3D">
    <w:name w:val="37BC8925FF8B427AADC072A4B5902D3D"/>
  </w:style>
  <w:style w:type="paragraph" w:customStyle="1" w:styleId="A91B69387C7E4B22A1544BF0DA7C5C0B">
    <w:name w:val="A91B69387C7E4B22A1544BF0DA7C5C0B"/>
  </w:style>
  <w:style w:type="paragraph" w:customStyle="1" w:styleId="59961E750000490C91136AB66EF1B735">
    <w:name w:val="59961E750000490C91136AB66EF1B735"/>
  </w:style>
  <w:style w:type="paragraph" w:customStyle="1" w:styleId="B2985040090F4ACB9E26D399401F65E8">
    <w:name w:val="B2985040090F4ACB9E26D399401F65E8"/>
  </w:style>
  <w:style w:type="paragraph" w:customStyle="1" w:styleId="8AF78259182C4951B2318DEDA5FE6ECC">
    <w:name w:val="8AF78259182C4951B2318DEDA5FE6ECC"/>
  </w:style>
  <w:style w:type="paragraph" w:customStyle="1" w:styleId="CD19E12ECFB9436586D6AA9287BC4E42">
    <w:name w:val="CD19E12ECFB9436586D6AA9287BC4E42"/>
  </w:style>
  <w:style w:type="paragraph" w:customStyle="1" w:styleId="6143BD5C4E8643FC80423B2EE57EED04">
    <w:name w:val="6143BD5C4E8643FC80423B2EE57EED04"/>
  </w:style>
  <w:style w:type="paragraph" w:customStyle="1" w:styleId="2ED756995D2749709A750F00EFA1B2C1">
    <w:name w:val="2ED756995D2749709A750F00EFA1B2C1"/>
  </w:style>
  <w:style w:type="paragraph" w:customStyle="1" w:styleId="CCA1A4EA197D4B15A72C7886A0039622">
    <w:name w:val="CCA1A4EA197D4B15A72C7886A0039622"/>
  </w:style>
  <w:style w:type="paragraph" w:customStyle="1" w:styleId="495C9572A5FD45DF9E32A6A65790009B">
    <w:name w:val="495C9572A5FD45DF9E32A6A65790009B"/>
  </w:style>
  <w:style w:type="paragraph" w:customStyle="1" w:styleId="DD49270BEDBC40A481733C828105BB9B">
    <w:name w:val="DD49270BEDBC40A481733C828105BB9B"/>
  </w:style>
  <w:style w:type="paragraph" w:customStyle="1" w:styleId="8D54FC7E476245BCA430A9CB22DC687C">
    <w:name w:val="8D54FC7E476245BCA430A9CB22DC687C"/>
  </w:style>
  <w:style w:type="paragraph" w:customStyle="1" w:styleId="AF732A3E5C5D48878457281BF02CD0BB">
    <w:name w:val="AF732A3E5C5D48878457281BF02CD0BB"/>
  </w:style>
  <w:style w:type="paragraph" w:customStyle="1" w:styleId="A315577241B545ACBB9201FC12B979E3">
    <w:name w:val="A315577241B545ACBB9201FC12B979E3"/>
  </w:style>
  <w:style w:type="paragraph" w:customStyle="1" w:styleId="549EA0DEC8DD450E8A04188790680A3E">
    <w:name w:val="549EA0DEC8DD450E8A04188790680A3E"/>
  </w:style>
  <w:style w:type="paragraph" w:customStyle="1" w:styleId="75D7B9CB80D7466E932CDC1F1C462515">
    <w:name w:val="75D7B9CB80D7466E932CDC1F1C462515"/>
  </w:style>
  <w:style w:type="paragraph" w:customStyle="1" w:styleId="831516025E6143C884B928DD3C953089">
    <w:name w:val="831516025E6143C884B928DD3C953089"/>
  </w:style>
  <w:style w:type="paragraph" w:customStyle="1" w:styleId="9362F9835C5948128458C6441BC922E5">
    <w:name w:val="9362F9835C5948128458C6441BC922E5"/>
  </w:style>
  <w:style w:type="paragraph" w:customStyle="1" w:styleId="473F67BC911F4E2EBBE0447B524EAFEE">
    <w:name w:val="473F67BC911F4E2EBBE0447B524EAFEE"/>
  </w:style>
  <w:style w:type="paragraph" w:customStyle="1" w:styleId="5870BCD8B1F644C2A75A45CB85DD1FE1">
    <w:name w:val="5870BCD8B1F644C2A75A45CB85DD1FE1"/>
  </w:style>
  <w:style w:type="paragraph" w:customStyle="1" w:styleId="EAEE756B4E8C43FEA836000B4B37122B">
    <w:name w:val="EAEE756B4E8C43FEA836000B4B37122B"/>
  </w:style>
  <w:style w:type="paragraph" w:customStyle="1" w:styleId="CE096206F843433A831DAC1F00CA9AC1">
    <w:name w:val="CE096206F843433A831DAC1F00CA9AC1"/>
  </w:style>
  <w:style w:type="paragraph" w:customStyle="1" w:styleId="5AA52543FCDB43E1B1D4722C6A65EE03">
    <w:name w:val="5AA52543FCDB43E1B1D4722C6A65EE03"/>
  </w:style>
  <w:style w:type="paragraph" w:customStyle="1" w:styleId="7755EE2CA92E4BF89FE2C5F74BD60090">
    <w:name w:val="7755EE2CA92E4BF89FE2C5F74BD600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EC1CFB-0B5E-47EB-9137-A2673B81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Photo cover letter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2025-01-08T16:48:00Z</dcterms:created>
  <dcterms:modified xsi:type="dcterms:W3CDTF">2025-01-08T16:48:00Z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